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632" w:type="dxa"/>
        <w:tblInd w:w="-856" w:type="dxa"/>
        <w:tblLook w:val="04A0" w:firstRow="1" w:lastRow="0" w:firstColumn="1" w:lastColumn="0" w:noHBand="0" w:noVBand="1"/>
      </w:tblPr>
      <w:tblGrid>
        <w:gridCol w:w="1844"/>
        <w:gridCol w:w="3520"/>
        <w:gridCol w:w="1299"/>
        <w:gridCol w:w="3969"/>
      </w:tblGrid>
      <w:tr w:rsidR="00753587" w:rsidRPr="00910117" w14:paraId="251A2359" w14:textId="77777777" w:rsidTr="00910117">
        <w:trPr>
          <w:trHeight w:val="283"/>
        </w:trPr>
        <w:tc>
          <w:tcPr>
            <w:tcW w:w="10632" w:type="dxa"/>
            <w:gridSpan w:val="4"/>
            <w:shd w:val="clear" w:color="auto" w:fill="000000" w:themeFill="text1"/>
            <w:vAlign w:val="center"/>
          </w:tcPr>
          <w:p w14:paraId="1812D24A" w14:textId="77777777" w:rsidR="00753587" w:rsidRPr="00910117" w:rsidRDefault="00753587" w:rsidP="00C115AA">
            <w:pPr>
              <w:pStyle w:val="NoSpacing"/>
              <w:jc w:val="center"/>
              <w:rPr>
                <w:rFonts w:asciiTheme="minorHAnsi" w:hAnsiTheme="minorHAnsi"/>
                <w:b/>
                <w:color w:val="FFFFFF" w:themeColor="background1"/>
                <w:szCs w:val="20"/>
                <w:lang w:val="en-NZ"/>
              </w:rPr>
            </w:pPr>
            <w:r w:rsidRPr="00910117">
              <w:rPr>
                <w:rFonts w:asciiTheme="minorHAnsi" w:hAnsiTheme="minorHAnsi"/>
                <w:b/>
                <w:color w:val="FFFFFF" w:themeColor="background1"/>
                <w:szCs w:val="20"/>
                <w:lang w:val="en-NZ"/>
              </w:rPr>
              <w:t>Project Information</w:t>
            </w:r>
          </w:p>
        </w:tc>
      </w:tr>
      <w:tr w:rsidR="00423F83" w:rsidRPr="00910117" w14:paraId="0E270D5C" w14:textId="77777777" w:rsidTr="00910117">
        <w:trPr>
          <w:trHeight w:val="283"/>
        </w:trPr>
        <w:tc>
          <w:tcPr>
            <w:tcW w:w="1844" w:type="dxa"/>
            <w:shd w:val="clear" w:color="auto" w:fill="FFFFFF" w:themeFill="background1"/>
            <w:vAlign w:val="center"/>
          </w:tcPr>
          <w:p w14:paraId="76CAC53A" w14:textId="77777777" w:rsidR="00423F83" w:rsidRPr="00910117" w:rsidRDefault="00423F83" w:rsidP="00423F83">
            <w:pPr>
              <w:pStyle w:val="NoSpacing"/>
              <w:rPr>
                <w:rFonts w:asciiTheme="minorHAnsi" w:hAnsiTheme="minorHAnsi"/>
                <w:b/>
                <w:szCs w:val="20"/>
                <w:lang w:val="en-NZ"/>
              </w:rPr>
            </w:pPr>
            <w:r w:rsidRPr="00910117">
              <w:rPr>
                <w:rFonts w:asciiTheme="minorHAnsi" w:hAnsiTheme="minorHAnsi"/>
                <w:b/>
                <w:szCs w:val="20"/>
                <w:lang w:val="en-NZ"/>
              </w:rPr>
              <w:t>Project Name:</w:t>
            </w:r>
          </w:p>
        </w:tc>
        <w:tc>
          <w:tcPr>
            <w:tcW w:w="3520" w:type="dxa"/>
          </w:tcPr>
          <w:p w14:paraId="5BFD2F3D" w14:textId="77777777" w:rsidR="00423F83" w:rsidRPr="00910117" w:rsidRDefault="0060672E" w:rsidP="00423F83">
            <w:pPr>
              <w:pStyle w:val="NoSpacing"/>
              <w:rPr>
                <w:rFonts w:asciiTheme="minorHAnsi" w:hAnsiTheme="minorHAnsi"/>
                <w:szCs w:val="20"/>
                <w:lang w:val="en-NZ"/>
              </w:rPr>
            </w:pPr>
            <w:r>
              <w:rPr>
                <w:rFonts w:asciiTheme="minorHAnsi" w:hAnsiTheme="minorHAnsi"/>
                <w:szCs w:val="20"/>
                <w:lang w:val="en-NZ"/>
              </w:rPr>
              <w:t>RSIC Stage 2 von Haast Building</w:t>
            </w:r>
          </w:p>
        </w:tc>
        <w:tc>
          <w:tcPr>
            <w:tcW w:w="1299" w:type="dxa"/>
            <w:shd w:val="clear" w:color="auto" w:fill="FFFFFF" w:themeFill="background1"/>
          </w:tcPr>
          <w:p w14:paraId="1B0A2A07" w14:textId="77777777" w:rsidR="00423F83" w:rsidRPr="00910117" w:rsidRDefault="00423F83" w:rsidP="00423F83">
            <w:pPr>
              <w:pStyle w:val="NoSpacing"/>
              <w:rPr>
                <w:rFonts w:asciiTheme="minorHAnsi" w:hAnsiTheme="minorHAnsi"/>
                <w:b/>
                <w:szCs w:val="20"/>
                <w:lang w:val="en-NZ"/>
              </w:rPr>
            </w:pPr>
            <w:r w:rsidRPr="00910117">
              <w:rPr>
                <w:rFonts w:asciiTheme="minorHAnsi" w:hAnsiTheme="minorHAnsi"/>
                <w:b/>
                <w:szCs w:val="20"/>
                <w:lang w:val="en-NZ"/>
              </w:rPr>
              <w:t>Date:</w:t>
            </w:r>
          </w:p>
        </w:tc>
        <w:tc>
          <w:tcPr>
            <w:tcW w:w="3969" w:type="dxa"/>
          </w:tcPr>
          <w:p w14:paraId="6FFB1379" w14:textId="3FBDA62E" w:rsidR="00423F83" w:rsidRPr="00910117" w:rsidRDefault="007D0691" w:rsidP="00423F83">
            <w:pPr>
              <w:pStyle w:val="NoSpacing"/>
              <w:rPr>
                <w:rFonts w:asciiTheme="minorHAnsi" w:hAnsiTheme="minorHAnsi"/>
                <w:szCs w:val="20"/>
                <w:lang w:val="en-NZ"/>
              </w:rPr>
            </w:pPr>
            <w:r>
              <w:rPr>
                <w:rFonts w:asciiTheme="minorHAnsi" w:hAnsiTheme="minorHAnsi"/>
                <w:szCs w:val="20"/>
                <w:lang w:val="en-NZ"/>
              </w:rPr>
              <w:t>27</w:t>
            </w:r>
            <w:r w:rsidR="0041065D">
              <w:rPr>
                <w:rFonts w:asciiTheme="minorHAnsi" w:hAnsiTheme="minorHAnsi"/>
                <w:szCs w:val="20"/>
                <w:lang w:val="en-NZ"/>
              </w:rPr>
              <w:t xml:space="preserve"> August</w:t>
            </w:r>
            <w:r w:rsidR="0060672E">
              <w:rPr>
                <w:rFonts w:asciiTheme="minorHAnsi" w:hAnsiTheme="minorHAnsi"/>
                <w:szCs w:val="20"/>
                <w:lang w:val="en-NZ"/>
              </w:rPr>
              <w:t xml:space="preserve"> 2017</w:t>
            </w:r>
          </w:p>
        </w:tc>
      </w:tr>
      <w:tr w:rsidR="00423F83" w:rsidRPr="00910117" w14:paraId="22170618" w14:textId="77777777" w:rsidTr="00910117">
        <w:trPr>
          <w:trHeight w:val="283"/>
        </w:trPr>
        <w:tc>
          <w:tcPr>
            <w:tcW w:w="1844" w:type="dxa"/>
            <w:shd w:val="clear" w:color="auto" w:fill="FFFFFF" w:themeFill="background1"/>
            <w:vAlign w:val="center"/>
          </w:tcPr>
          <w:p w14:paraId="0B383467" w14:textId="77777777" w:rsidR="00423F83" w:rsidRPr="00910117" w:rsidRDefault="00423F83" w:rsidP="00423F83">
            <w:pPr>
              <w:pStyle w:val="NoSpacing"/>
              <w:rPr>
                <w:rFonts w:asciiTheme="minorHAnsi" w:hAnsiTheme="minorHAnsi"/>
                <w:b/>
                <w:szCs w:val="20"/>
                <w:lang w:val="en-NZ"/>
              </w:rPr>
            </w:pPr>
            <w:r w:rsidRPr="00910117">
              <w:rPr>
                <w:rFonts w:asciiTheme="minorHAnsi" w:hAnsiTheme="minorHAnsi"/>
                <w:b/>
                <w:szCs w:val="20"/>
                <w:lang w:val="en-NZ"/>
              </w:rPr>
              <w:t>Project Number:</w:t>
            </w:r>
          </w:p>
        </w:tc>
        <w:tc>
          <w:tcPr>
            <w:tcW w:w="3520" w:type="dxa"/>
          </w:tcPr>
          <w:p w14:paraId="063F0CD1" w14:textId="77777777" w:rsidR="00423F83" w:rsidRPr="00910117" w:rsidRDefault="0060672E" w:rsidP="00423F83">
            <w:pPr>
              <w:pStyle w:val="NoSpacing"/>
              <w:rPr>
                <w:rFonts w:asciiTheme="minorHAnsi" w:hAnsiTheme="minorHAnsi"/>
                <w:szCs w:val="20"/>
                <w:lang w:val="en-NZ"/>
              </w:rPr>
            </w:pPr>
            <w:r>
              <w:rPr>
                <w:rFonts w:asciiTheme="minorHAnsi" w:hAnsiTheme="minorHAnsi"/>
                <w:szCs w:val="20"/>
                <w:lang w:val="en-NZ"/>
              </w:rPr>
              <w:t>DC-1871</w:t>
            </w:r>
          </w:p>
        </w:tc>
        <w:tc>
          <w:tcPr>
            <w:tcW w:w="1299" w:type="dxa"/>
            <w:shd w:val="clear" w:color="auto" w:fill="FFFFFF" w:themeFill="background1"/>
          </w:tcPr>
          <w:p w14:paraId="3BDB66A6" w14:textId="77777777" w:rsidR="00423F83" w:rsidRPr="00910117" w:rsidRDefault="00423F83" w:rsidP="00423F83">
            <w:pPr>
              <w:pStyle w:val="NoSpacing"/>
              <w:rPr>
                <w:rFonts w:asciiTheme="minorHAnsi" w:hAnsiTheme="minorHAnsi"/>
                <w:b/>
                <w:szCs w:val="20"/>
                <w:lang w:val="en-NZ"/>
              </w:rPr>
            </w:pPr>
            <w:r w:rsidRPr="00910117">
              <w:rPr>
                <w:rFonts w:asciiTheme="minorHAnsi" w:hAnsiTheme="minorHAnsi"/>
                <w:b/>
                <w:szCs w:val="20"/>
                <w:lang w:val="en-NZ"/>
              </w:rPr>
              <w:t>Client:</w:t>
            </w:r>
          </w:p>
        </w:tc>
        <w:tc>
          <w:tcPr>
            <w:tcW w:w="3969" w:type="dxa"/>
          </w:tcPr>
          <w:p w14:paraId="6AFDB509" w14:textId="77777777" w:rsidR="00423F83" w:rsidRPr="00910117" w:rsidRDefault="0060672E" w:rsidP="00423F83">
            <w:pPr>
              <w:pStyle w:val="NoSpacing"/>
              <w:rPr>
                <w:rFonts w:asciiTheme="minorHAnsi" w:hAnsiTheme="minorHAnsi"/>
                <w:szCs w:val="20"/>
                <w:lang w:val="en-NZ"/>
              </w:rPr>
            </w:pPr>
            <w:r>
              <w:rPr>
                <w:rFonts w:asciiTheme="minorHAnsi" w:hAnsiTheme="minorHAnsi"/>
                <w:szCs w:val="20"/>
                <w:lang w:val="en-NZ"/>
              </w:rPr>
              <w:t>University of Canterbury</w:t>
            </w:r>
          </w:p>
        </w:tc>
      </w:tr>
      <w:tr w:rsidR="00423F83" w:rsidRPr="00910117" w14:paraId="356813D8" w14:textId="77777777" w:rsidTr="00910117">
        <w:trPr>
          <w:trHeight w:val="283"/>
        </w:trPr>
        <w:tc>
          <w:tcPr>
            <w:tcW w:w="1844" w:type="dxa"/>
            <w:shd w:val="clear" w:color="auto" w:fill="FFFFFF" w:themeFill="background1"/>
            <w:vAlign w:val="center"/>
          </w:tcPr>
          <w:p w14:paraId="685188E1" w14:textId="77777777" w:rsidR="00423F83" w:rsidRPr="00910117" w:rsidRDefault="00423F83" w:rsidP="00423F83">
            <w:pPr>
              <w:pStyle w:val="NoSpacing"/>
              <w:rPr>
                <w:rFonts w:asciiTheme="minorHAnsi" w:hAnsiTheme="minorHAnsi"/>
                <w:b/>
                <w:szCs w:val="20"/>
                <w:lang w:val="en-NZ"/>
              </w:rPr>
            </w:pPr>
            <w:r w:rsidRPr="00910117">
              <w:rPr>
                <w:rFonts w:asciiTheme="minorHAnsi" w:hAnsiTheme="minorHAnsi"/>
                <w:b/>
                <w:szCs w:val="20"/>
                <w:lang w:val="en-NZ"/>
              </w:rPr>
              <w:t>Site Address:</w:t>
            </w:r>
          </w:p>
        </w:tc>
        <w:tc>
          <w:tcPr>
            <w:tcW w:w="3520" w:type="dxa"/>
          </w:tcPr>
          <w:p w14:paraId="1AFD087E" w14:textId="77777777" w:rsidR="00423F83" w:rsidRPr="00910117" w:rsidRDefault="0060672E" w:rsidP="00423F83">
            <w:pPr>
              <w:pStyle w:val="NoSpacing"/>
              <w:rPr>
                <w:rFonts w:asciiTheme="minorHAnsi" w:hAnsiTheme="minorHAnsi"/>
                <w:szCs w:val="20"/>
                <w:lang w:val="en-NZ"/>
              </w:rPr>
            </w:pPr>
            <w:r>
              <w:rPr>
                <w:rFonts w:asciiTheme="minorHAnsi" w:hAnsiTheme="minorHAnsi"/>
                <w:szCs w:val="20"/>
                <w:lang w:val="en-NZ"/>
              </w:rPr>
              <w:t>Forestry Rd</w:t>
            </w:r>
          </w:p>
        </w:tc>
        <w:tc>
          <w:tcPr>
            <w:tcW w:w="1299" w:type="dxa"/>
            <w:shd w:val="clear" w:color="auto" w:fill="FFFFFF" w:themeFill="background1"/>
          </w:tcPr>
          <w:p w14:paraId="783B7AB3" w14:textId="77777777" w:rsidR="00423F83" w:rsidRPr="00910117" w:rsidRDefault="00423F83" w:rsidP="00423F83">
            <w:pPr>
              <w:pStyle w:val="NoSpacing"/>
              <w:rPr>
                <w:rFonts w:asciiTheme="minorHAnsi" w:hAnsiTheme="minorHAnsi"/>
                <w:b/>
                <w:szCs w:val="20"/>
                <w:lang w:val="en-NZ"/>
              </w:rPr>
            </w:pPr>
            <w:r w:rsidRPr="00910117">
              <w:rPr>
                <w:rFonts w:asciiTheme="minorHAnsi" w:hAnsiTheme="minorHAnsi"/>
                <w:b/>
                <w:szCs w:val="20"/>
                <w:lang w:val="en-NZ"/>
              </w:rPr>
              <w:t>Supervisor:</w:t>
            </w:r>
          </w:p>
        </w:tc>
        <w:tc>
          <w:tcPr>
            <w:tcW w:w="3969" w:type="dxa"/>
          </w:tcPr>
          <w:p w14:paraId="1CDF1652" w14:textId="7D424C3E" w:rsidR="00423F83" w:rsidRPr="00910117" w:rsidRDefault="0060672E" w:rsidP="00423F83">
            <w:pPr>
              <w:pStyle w:val="NoSpacing"/>
              <w:rPr>
                <w:rFonts w:asciiTheme="minorHAnsi" w:hAnsiTheme="minorHAnsi"/>
                <w:szCs w:val="20"/>
                <w:lang w:val="en-NZ"/>
              </w:rPr>
            </w:pPr>
            <w:r>
              <w:rPr>
                <w:rFonts w:asciiTheme="minorHAnsi" w:hAnsiTheme="minorHAnsi"/>
                <w:szCs w:val="20"/>
                <w:lang w:val="en-NZ"/>
              </w:rPr>
              <w:t>Keegan Hewlett</w:t>
            </w:r>
            <w:r w:rsidR="007D0691">
              <w:rPr>
                <w:rFonts w:asciiTheme="minorHAnsi" w:hAnsiTheme="minorHAnsi"/>
                <w:szCs w:val="20"/>
                <w:lang w:val="en-NZ"/>
              </w:rPr>
              <w:t>/ Gary Butterfield</w:t>
            </w:r>
          </w:p>
        </w:tc>
      </w:tr>
    </w:tbl>
    <w:p w14:paraId="74CE06F4" w14:textId="77777777" w:rsidR="004F0A67" w:rsidRPr="00910117" w:rsidRDefault="004F0A67" w:rsidP="00753587">
      <w:pPr>
        <w:pStyle w:val="NoSpacing"/>
        <w:rPr>
          <w:rFonts w:asciiTheme="minorHAnsi" w:hAnsiTheme="minorHAnsi"/>
          <w:b/>
          <w:szCs w:val="20"/>
          <w:lang w:val="en-NZ"/>
        </w:rPr>
      </w:pPr>
    </w:p>
    <w:tbl>
      <w:tblPr>
        <w:tblStyle w:val="TableGrid"/>
        <w:tblW w:w="10632" w:type="dxa"/>
        <w:tblInd w:w="-856" w:type="dxa"/>
        <w:tblLook w:val="04A0" w:firstRow="1" w:lastRow="0" w:firstColumn="1" w:lastColumn="0" w:noHBand="0" w:noVBand="1"/>
      </w:tblPr>
      <w:tblGrid>
        <w:gridCol w:w="10632"/>
      </w:tblGrid>
      <w:tr w:rsidR="00753587" w:rsidRPr="00910117" w14:paraId="20550683" w14:textId="77777777" w:rsidTr="00910117">
        <w:trPr>
          <w:trHeight w:val="283"/>
        </w:trPr>
        <w:tc>
          <w:tcPr>
            <w:tcW w:w="10632" w:type="dxa"/>
            <w:shd w:val="clear" w:color="auto" w:fill="000000" w:themeFill="text1"/>
            <w:vAlign w:val="center"/>
          </w:tcPr>
          <w:p w14:paraId="1EEDB568" w14:textId="77777777" w:rsidR="002C25F3" w:rsidRPr="00910117" w:rsidRDefault="00753587" w:rsidP="00C115AA">
            <w:pPr>
              <w:pStyle w:val="NoSpacing"/>
              <w:jc w:val="center"/>
              <w:rPr>
                <w:rFonts w:asciiTheme="minorHAnsi" w:hAnsiTheme="minorHAnsi"/>
                <w:b/>
                <w:szCs w:val="20"/>
                <w:lang w:val="en-NZ"/>
              </w:rPr>
            </w:pPr>
            <w:r w:rsidRPr="00910117">
              <w:rPr>
                <w:rFonts w:asciiTheme="minorHAnsi" w:hAnsiTheme="minorHAnsi"/>
                <w:b/>
                <w:color w:val="FFFFFF" w:themeColor="background1"/>
                <w:szCs w:val="20"/>
                <w:lang w:val="en-NZ"/>
              </w:rPr>
              <w:t>Summary of works</w:t>
            </w:r>
          </w:p>
        </w:tc>
      </w:tr>
      <w:tr w:rsidR="0059015C" w:rsidRPr="00910117" w14:paraId="4F5854D3" w14:textId="77777777" w:rsidTr="00910117">
        <w:trPr>
          <w:trHeight w:val="2820"/>
        </w:trPr>
        <w:tc>
          <w:tcPr>
            <w:tcW w:w="10632" w:type="dxa"/>
          </w:tcPr>
          <w:p w14:paraId="56F84131" w14:textId="77777777" w:rsidR="00952A11" w:rsidRDefault="00952A11" w:rsidP="00952A11">
            <w:pPr>
              <w:pStyle w:val="NoSpacing"/>
              <w:jc w:val="center"/>
              <w:rPr>
                <w:rFonts w:asciiTheme="minorHAnsi" w:hAnsiTheme="minorHAnsi"/>
                <w:szCs w:val="20"/>
                <w:lang w:val="en-NZ"/>
              </w:rPr>
            </w:pPr>
          </w:p>
          <w:p w14:paraId="4D233B4A" w14:textId="6B7F1557" w:rsidR="0014465E" w:rsidRPr="00952A11" w:rsidRDefault="007442AE" w:rsidP="00952A11">
            <w:pPr>
              <w:pStyle w:val="NoSpacing"/>
              <w:rPr>
                <w:rFonts w:asciiTheme="minorHAnsi" w:hAnsiTheme="minorHAnsi"/>
                <w:b/>
                <w:szCs w:val="20"/>
                <w:lang w:val="en-NZ"/>
              </w:rPr>
            </w:pPr>
            <w:r>
              <w:rPr>
                <w:rFonts w:asciiTheme="minorHAnsi" w:hAnsiTheme="minorHAnsi"/>
                <w:b/>
                <w:szCs w:val="20"/>
                <w:lang w:val="en-NZ"/>
              </w:rPr>
              <w:t>L3 North Enclosure</w:t>
            </w:r>
            <w:r w:rsidR="00952A11" w:rsidRPr="00952A11">
              <w:rPr>
                <w:rFonts w:asciiTheme="minorHAnsi" w:hAnsiTheme="minorHAnsi"/>
                <w:b/>
                <w:szCs w:val="20"/>
                <w:lang w:val="en-NZ"/>
              </w:rPr>
              <w:t xml:space="preserve"> 3&amp;4</w:t>
            </w:r>
          </w:p>
          <w:p w14:paraId="473BB656" w14:textId="77777777" w:rsidR="00C90B8A" w:rsidRDefault="00C90B8A" w:rsidP="00C90B8A">
            <w:pPr>
              <w:pStyle w:val="NoSpacing"/>
              <w:rPr>
                <w:rFonts w:asciiTheme="minorHAnsi" w:hAnsiTheme="minorHAnsi"/>
                <w:szCs w:val="20"/>
                <w:lang w:val="en-NZ"/>
              </w:rPr>
            </w:pPr>
            <w:r w:rsidRPr="003D5230">
              <w:rPr>
                <w:rFonts w:asciiTheme="minorHAnsi" w:hAnsiTheme="minorHAnsi"/>
                <w:szCs w:val="20"/>
                <w:lang w:val="en-NZ"/>
              </w:rPr>
              <w:t>All 80 % completed awaiting service disconnection to sandblast the risers and heater voids</w:t>
            </w:r>
          </w:p>
          <w:p w14:paraId="1CF891F9" w14:textId="01769A53" w:rsidR="00F07368" w:rsidRDefault="00F07368" w:rsidP="003C6B96">
            <w:pPr>
              <w:pStyle w:val="NoSpacing"/>
              <w:rPr>
                <w:rFonts w:asciiTheme="minorHAnsi" w:hAnsiTheme="minorHAnsi"/>
                <w:szCs w:val="20"/>
                <w:lang w:val="en-NZ"/>
              </w:rPr>
            </w:pPr>
          </w:p>
          <w:p w14:paraId="0BF43E5B" w14:textId="30C722FC" w:rsidR="0014465E" w:rsidRDefault="0014465E" w:rsidP="003C6B96">
            <w:pPr>
              <w:pStyle w:val="NoSpacing"/>
              <w:rPr>
                <w:rFonts w:asciiTheme="minorHAnsi" w:hAnsiTheme="minorHAnsi"/>
                <w:szCs w:val="20"/>
                <w:lang w:val="en-NZ"/>
              </w:rPr>
            </w:pPr>
            <w:r w:rsidRPr="00B64C3D">
              <w:rPr>
                <w:rFonts w:asciiTheme="minorHAnsi" w:hAnsiTheme="minorHAnsi"/>
                <w:b/>
                <w:szCs w:val="20"/>
                <w:lang w:val="en-NZ"/>
              </w:rPr>
              <w:t>Contaminated ceiling and wall</w:t>
            </w:r>
            <w:r>
              <w:rPr>
                <w:rFonts w:asciiTheme="minorHAnsi" w:hAnsiTheme="minorHAnsi"/>
                <w:szCs w:val="20"/>
                <w:lang w:val="en-NZ"/>
              </w:rPr>
              <w:t xml:space="preserve"> </w:t>
            </w:r>
            <w:r w:rsidRPr="00B64C3D">
              <w:rPr>
                <w:rFonts w:asciiTheme="minorHAnsi" w:hAnsiTheme="minorHAnsi"/>
                <w:b/>
                <w:szCs w:val="20"/>
                <w:lang w:val="en-NZ"/>
              </w:rPr>
              <w:t>Risers</w:t>
            </w:r>
            <w:r>
              <w:rPr>
                <w:rFonts w:asciiTheme="minorHAnsi" w:hAnsiTheme="minorHAnsi"/>
                <w:szCs w:val="20"/>
                <w:lang w:val="en-NZ"/>
              </w:rPr>
              <w:t xml:space="preserve"> Rooms 312, 312a, 313,315, </w:t>
            </w:r>
            <w:r w:rsidR="00B64C3D">
              <w:rPr>
                <w:rFonts w:asciiTheme="minorHAnsi" w:hAnsiTheme="minorHAnsi"/>
                <w:szCs w:val="20"/>
                <w:lang w:val="en-NZ"/>
              </w:rPr>
              <w:t>316, 317, 319, 320, 323, 325, 326,329, 330, 331, 335, 337, 339</w:t>
            </w:r>
            <w:r w:rsidR="004844C4">
              <w:rPr>
                <w:rFonts w:asciiTheme="minorHAnsi" w:hAnsiTheme="minorHAnsi"/>
                <w:szCs w:val="20"/>
                <w:lang w:val="en-NZ"/>
              </w:rPr>
              <w:t xml:space="preserve"> (70 % completed)</w:t>
            </w:r>
          </w:p>
          <w:p w14:paraId="29839443" w14:textId="4144032A" w:rsidR="0014465E" w:rsidRDefault="0014465E" w:rsidP="003C6B96">
            <w:pPr>
              <w:pStyle w:val="NoSpacing"/>
              <w:rPr>
                <w:rFonts w:asciiTheme="minorHAnsi" w:hAnsiTheme="minorHAnsi"/>
                <w:szCs w:val="20"/>
                <w:lang w:val="en-NZ"/>
              </w:rPr>
            </w:pPr>
            <w:r w:rsidRPr="00B64C3D">
              <w:rPr>
                <w:rFonts w:asciiTheme="minorHAnsi" w:hAnsiTheme="minorHAnsi"/>
                <w:b/>
                <w:szCs w:val="20"/>
                <w:lang w:val="en-NZ"/>
              </w:rPr>
              <w:t xml:space="preserve">Floor </w:t>
            </w:r>
            <w:r w:rsidR="00B64C3D" w:rsidRPr="00B64C3D">
              <w:rPr>
                <w:rFonts w:asciiTheme="minorHAnsi" w:hAnsiTheme="minorHAnsi"/>
                <w:b/>
                <w:szCs w:val="20"/>
                <w:lang w:val="en-NZ"/>
              </w:rPr>
              <w:t>tiles</w:t>
            </w:r>
            <w:r w:rsidR="00B64C3D">
              <w:rPr>
                <w:rFonts w:asciiTheme="minorHAnsi" w:hAnsiTheme="minorHAnsi"/>
                <w:szCs w:val="20"/>
                <w:lang w:val="en-NZ"/>
              </w:rPr>
              <w:t xml:space="preserve"> Rooms 315, 317, 319, 329, 335, 339, 330, 326, 322, 312, 312A</w:t>
            </w:r>
            <w:r w:rsidR="004844C4">
              <w:rPr>
                <w:rFonts w:asciiTheme="minorHAnsi" w:hAnsiTheme="minorHAnsi"/>
                <w:szCs w:val="20"/>
                <w:lang w:val="en-NZ"/>
              </w:rPr>
              <w:t xml:space="preserve"> (All completed)</w:t>
            </w:r>
          </w:p>
          <w:p w14:paraId="46C3F4AF" w14:textId="68AF5005" w:rsidR="0014465E" w:rsidRDefault="0014465E" w:rsidP="003C6B96">
            <w:pPr>
              <w:pStyle w:val="NoSpacing"/>
              <w:rPr>
                <w:rFonts w:asciiTheme="minorHAnsi" w:hAnsiTheme="minorHAnsi"/>
                <w:szCs w:val="20"/>
                <w:lang w:val="en-NZ"/>
              </w:rPr>
            </w:pPr>
            <w:r w:rsidRPr="00B64C3D">
              <w:rPr>
                <w:rFonts w:asciiTheme="minorHAnsi" w:hAnsiTheme="minorHAnsi"/>
                <w:b/>
                <w:szCs w:val="20"/>
                <w:lang w:val="en-NZ"/>
              </w:rPr>
              <w:t>Heaters</w:t>
            </w:r>
            <w:r>
              <w:rPr>
                <w:rFonts w:asciiTheme="minorHAnsi" w:hAnsiTheme="minorHAnsi"/>
                <w:szCs w:val="20"/>
                <w:lang w:val="en-NZ"/>
              </w:rPr>
              <w:t xml:space="preserve"> throughout</w:t>
            </w:r>
            <w:r w:rsidR="00952A11">
              <w:rPr>
                <w:rFonts w:asciiTheme="minorHAnsi" w:hAnsiTheme="minorHAnsi"/>
                <w:szCs w:val="20"/>
                <w:lang w:val="en-NZ"/>
              </w:rPr>
              <w:t xml:space="preserve"> have been completed</w:t>
            </w:r>
          </w:p>
          <w:p w14:paraId="7217917E" w14:textId="52BB1A3D" w:rsidR="00F07368" w:rsidRDefault="00F07368" w:rsidP="003C6B96">
            <w:pPr>
              <w:pStyle w:val="NoSpacing"/>
              <w:rPr>
                <w:rFonts w:asciiTheme="minorHAnsi" w:hAnsiTheme="minorHAnsi"/>
                <w:szCs w:val="20"/>
                <w:lang w:val="en-NZ"/>
              </w:rPr>
            </w:pPr>
            <w:r>
              <w:rPr>
                <w:rFonts w:asciiTheme="minorHAnsi" w:hAnsiTheme="minorHAnsi"/>
                <w:szCs w:val="20"/>
                <w:lang w:val="en-NZ"/>
              </w:rPr>
              <w:t xml:space="preserve">Precise </w:t>
            </w:r>
            <w:r w:rsidR="00AE1EC0">
              <w:rPr>
                <w:rFonts w:asciiTheme="minorHAnsi" w:hAnsiTheme="minorHAnsi"/>
                <w:szCs w:val="20"/>
                <w:lang w:val="en-NZ"/>
              </w:rPr>
              <w:t>Co</w:t>
            </w:r>
            <w:r>
              <w:rPr>
                <w:rFonts w:asciiTheme="minorHAnsi" w:hAnsiTheme="minorHAnsi"/>
                <w:szCs w:val="20"/>
                <w:lang w:val="en-NZ"/>
              </w:rPr>
              <w:t xml:space="preserve">nsulting have been carrying out </w:t>
            </w:r>
            <w:r w:rsidR="00486E4F">
              <w:rPr>
                <w:rFonts w:asciiTheme="minorHAnsi" w:hAnsiTheme="minorHAnsi"/>
                <w:szCs w:val="20"/>
                <w:lang w:val="en-NZ"/>
              </w:rPr>
              <w:t>air monitoring outside the DCU and NPU</w:t>
            </w:r>
            <w:r w:rsidR="0037234D">
              <w:rPr>
                <w:rFonts w:asciiTheme="minorHAnsi" w:hAnsiTheme="minorHAnsi"/>
                <w:szCs w:val="20"/>
                <w:lang w:val="en-NZ"/>
              </w:rPr>
              <w:t xml:space="preserve"> with results showing </w:t>
            </w:r>
            <w:r w:rsidR="00486E4F">
              <w:rPr>
                <w:rFonts w:asciiTheme="minorHAnsi" w:hAnsiTheme="minorHAnsi"/>
                <w:szCs w:val="20"/>
                <w:lang w:val="en-NZ"/>
              </w:rPr>
              <w:t>no elevated fibre</w:t>
            </w:r>
            <w:r w:rsidR="00254954">
              <w:rPr>
                <w:rFonts w:asciiTheme="minorHAnsi" w:hAnsiTheme="minorHAnsi"/>
                <w:szCs w:val="20"/>
                <w:lang w:val="en-NZ"/>
              </w:rPr>
              <w:t xml:space="preserve"> counts</w:t>
            </w:r>
          </w:p>
          <w:p w14:paraId="6EEA7850" w14:textId="34169351" w:rsidR="003D5230" w:rsidRDefault="003D5230" w:rsidP="003C6B96">
            <w:pPr>
              <w:pStyle w:val="NoSpacing"/>
              <w:rPr>
                <w:rFonts w:asciiTheme="minorHAnsi" w:hAnsiTheme="minorHAnsi"/>
                <w:szCs w:val="20"/>
                <w:lang w:val="en-NZ"/>
              </w:rPr>
            </w:pPr>
          </w:p>
          <w:p w14:paraId="7047F273" w14:textId="05D2DC6D" w:rsidR="003D5230" w:rsidRDefault="007442AE" w:rsidP="003C6B96">
            <w:pPr>
              <w:pStyle w:val="NoSpacing"/>
              <w:rPr>
                <w:rFonts w:asciiTheme="minorHAnsi" w:hAnsiTheme="minorHAnsi"/>
                <w:b/>
                <w:szCs w:val="20"/>
                <w:lang w:val="en-NZ"/>
              </w:rPr>
            </w:pPr>
            <w:r>
              <w:rPr>
                <w:rFonts w:asciiTheme="minorHAnsi" w:hAnsiTheme="minorHAnsi"/>
                <w:b/>
                <w:szCs w:val="20"/>
                <w:lang w:val="en-NZ"/>
              </w:rPr>
              <w:t xml:space="preserve">L3 South </w:t>
            </w:r>
            <w:r w:rsidR="00C90B8A">
              <w:rPr>
                <w:rFonts w:asciiTheme="minorHAnsi" w:hAnsiTheme="minorHAnsi"/>
                <w:b/>
                <w:szCs w:val="20"/>
                <w:lang w:val="en-NZ"/>
              </w:rPr>
              <w:t xml:space="preserve">Enclosure </w:t>
            </w:r>
            <w:r w:rsidR="00C90B8A" w:rsidRPr="003D5230">
              <w:rPr>
                <w:rFonts w:asciiTheme="minorHAnsi" w:hAnsiTheme="minorHAnsi"/>
                <w:b/>
                <w:szCs w:val="20"/>
                <w:lang w:val="en-NZ"/>
              </w:rPr>
              <w:t>1</w:t>
            </w:r>
            <w:r w:rsidR="003D5230" w:rsidRPr="003D5230">
              <w:rPr>
                <w:rFonts w:asciiTheme="minorHAnsi" w:hAnsiTheme="minorHAnsi"/>
                <w:b/>
                <w:szCs w:val="20"/>
                <w:lang w:val="en-NZ"/>
              </w:rPr>
              <w:t>,</w:t>
            </w:r>
            <w:r w:rsidR="00C90B8A">
              <w:rPr>
                <w:rFonts w:asciiTheme="minorHAnsi" w:hAnsiTheme="minorHAnsi"/>
                <w:b/>
                <w:szCs w:val="20"/>
                <w:lang w:val="en-NZ"/>
              </w:rPr>
              <w:t xml:space="preserve"> </w:t>
            </w:r>
            <w:r w:rsidR="003D5230" w:rsidRPr="003D5230">
              <w:rPr>
                <w:rFonts w:asciiTheme="minorHAnsi" w:hAnsiTheme="minorHAnsi"/>
                <w:b/>
                <w:szCs w:val="20"/>
                <w:lang w:val="en-NZ"/>
              </w:rPr>
              <w:t>2,</w:t>
            </w:r>
            <w:r w:rsidR="00C90B8A">
              <w:rPr>
                <w:rFonts w:asciiTheme="minorHAnsi" w:hAnsiTheme="minorHAnsi"/>
                <w:b/>
                <w:szCs w:val="20"/>
                <w:lang w:val="en-NZ"/>
              </w:rPr>
              <w:t xml:space="preserve"> </w:t>
            </w:r>
            <w:r w:rsidR="003D5230" w:rsidRPr="003D5230">
              <w:rPr>
                <w:rFonts w:asciiTheme="minorHAnsi" w:hAnsiTheme="minorHAnsi"/>
                <w:b/>
                <w:szCs w:val="20"/>
                <w:lang w:val="en-NZ"/>
              </w:rPr>
              <w:t>3,</w:t>
            </w:r>
            <w:r w:rsidR="00C90B8A">
              <w:rPr>
                <w:rFonts w:asciiTheme="minorHAnsi" w:hAnsiTheme="minorHAnsi"/>
                <w:b/>
                <w:szCs w:val="20"/>
                <w:lang w:val="en-NZ"/>
              </w:rPr>
              <w:t xml:space="preserve"> </w:t>
            </w:r>
            <w:r w:rsidR="003D5230" w:rsidRPr="003D5230">
              <w:rPr>
                <w:rFonts w:asciiTheme="minorHAnsi" w:hAnsiTheme="minorHAnsi"/>
                <w:b/>
                <w:szCs w:val="20"/>
                <w:lang w:val="en-NZ"/>
              </w:rPr>
              <w:t>4</w:t>
            </w:r>
          </w:p>
          <w:p w14:paraId="66A034DD" w14:textId="198D0B7F" w:rsidR="003D5230" w:rsidRDefault="003D5230" w:rsidP="003C6B96">
            <w:pPr>
              <w:pStyle w:val="NoSpacing"/>
              <w:rPr>
                <w:rFonts w:asciiTheme="minorHAnsi" w:hAnsiTheme="minorHAnsi"/>
                <w:szCs w:val="20"/>
                <w:lang w:val="en-NZ"/>
              </w:rPr>
            </w:pPr>
            <w:r w:rsidRPr="003D5230">
              <w:rPr>
                <w:rFonts w:asciiTheme="minorHAnsi" w:hAnsiTheme="minorHAnsi"/>
                <w:szCs w:val="20"/>
                <w:lang w:val="en-NZ"/>
              </w:rPr>
              <w:t>All 80 % completed awaiting service disconnection to sandblast the risers and heater voids</w:t>
            </w:r>
          </w:p>
          <w:p w14:paraId="52FEC2DB" w14:textId="12861C7C" w:rsidR="007442AE" w:rsidRPr="00C90B8A" w:rsidRDefault="007442AE" w:rsidP="003C6B96">
            <w:pPr>
              <w:pStyle w:val="NoSpacing"/>
              <w:rPr>
                <w:rFonts w:asciiTheme="minorHAnsi" w:hAnsiTheme="minorHAnsi"/>
                <w:b/>
                <w:szCs w:val="20"/>
                <w:lang w:val="en-NZ"/>
              </w:rPr>
            </w:pPr>
          </w:p>
          <w:p w14:paraId="3DFF7B1E" w14:textId="24A76C5B" w:rsidR="007442AE" w:rsidRDefault="007442AE" w:rsidP="003C6B96">
            <w:pPr>
              <w:pStyle w:val="NoSpacing"/>
              <w:rPr>
                <w:rFonts w:asciiTheme="minorHAnsi" w:hAnsiTheme="minorHAnsi"/>
                <w:b/>
                <w:szCs w:val="20"/>
                <w:lang w:val="en-NZ"/>
              </w:rPr>
            </w:pPr>
            <w:r w:rsidRPr="00C90B8A">
              <w:rPr>
                <w:rFonts w:asciiTheme="minorHAnsi" w:hAnsiTheme="minorHAnsi"/>
                <w:b/>
                <w:szCs w:val="20"/>
                <w:lang w:val="en-NZ"/>
              </w:rPr>
              <w:t xml:space="preserve">L2 North Enclosure </w:t>
            </w:r>
            <w:r w:rsidR="00C90B8A" w:rsidRPr="00C90B8A">
              <w:rPr>
                <w:rFonts w:asciiTheme="minorHAnsi" w:hAnsiTheme="minorHAnsi"/>
                <w:b/>
                <w:szCs w:val="20"/>
                <w:lang w:val="en-NZ"/>
              </w:rPr>
              <w:t>1, 2, 3, 4</w:t>
            </w:r>
          </w:p>
          <w:p w14:paraId="45F4B1C8" w14:textId="5DABAA9E" w:rsidR="00C72A6B" w:rsidRPr="00C72A6B" w:rsidRDefault="00C72A6B" w:rsidP="003C6B96">
            <w:pPr>
              <w:pStyle w:val="NoSpacing"/>
              <w:rPr>
                <w:rFonts w:asciiTheme="minorHAnsi" w:hAnsiTheme="minorHAnsi"/>
                <w:szCs w:val="20"/>
                <w:lang w:val="en-NZ"/>
              </w:rPr>
            </w:pPr>
            <w:r w:rsidRPr="00C72A6B">
              <w:rPr>
                <w:rFonts w:asciiTheme="minorHAnsi" w:hAnsiTheme="minorHAnsi"/>
                <w:szCs w:val="20"/>
                <w:lang w:val="en-NZ"/>
              </w:rPr>
              <w:t>Soft strip completed and all windows and open risers sealed off with 250 micron PVC</w:t>
            </w:r>
          </w:p>
          <w:p w14:paraId="033C3A1F" w14:textId="388E7707" w:rsidR="00C90B8A" w:rsidRDefault="00C90B8A" w:rsidP="003C6B96">
            <w:pPr>
              <w:pStyle w:val="NoSpacing"/>
              <w:rPr>
                <w:rFonts w:asciiTheme="minorHAnsi" w:hAnsiTheme="minorHAnsi"/>
                <w:b/>
                <w:szCs w:val="20"/>
                <w:lang w:val="en-NZ"/>
              </w:rPr>
            </w:pPr>
          </w:p>
          <w:p w14:paraId="4C791120" w14:textId="1C2457D0" w:rsidR="00C90B8A" w:rsidRDefault="00C90B8A" w:rsidP="003C6B96">
            <w:pPr>
              <w:pStyle w:val="NoSpacing"/>
              <w:rPr>
                <w:rFonts w:asciiTheme="minorHAnsi" w:hAnsiTheme="minorHAnsi"/>
                <w:b/>
                <w:szCs w:val="20"/>
                <w:lang w:val="en-NZ"/>
              </w:rPr>
            </w:pPr>
            <w:r>
              <w:rPr>
                <w:rFonts w:asciiTheme="minorHAnsi" w:hAnsiTheme="minorHAnsi"/>
                <w:b/>
                <w:szCs w:val="20"/>
                <w:lang w:val="en-NZ"/>
              </w:rPr>
              <w:t>L2 South Enclosure 5, 6, 7, 8</w:t>
            </w:r>
          </w:p>
          <w:p w14:paraId="76742948" w14:textId="77777777" w:rsidR="00C72A6B" w:rsidRPr="00C72A6B" w:rsidRDefault="00C72A6B" w:rsidP="00C72A6B">
            <w:pPr>
              <w:pStyle w:val="NoSpacing"/>
              <w:rPr>
                <w:rFonts w:asciiTheme="minorHAnsi" w:hAnsiTheme="minorHAnsi"/>
                <w:szCs w:val="20"/>
                <w:lang w:val="en-NZ"/>
              </w:rPr>
            </w:pPr>
            <w:r w:rsidRPr="00C72A6B">
              <w:rPr>
                <w:rFonts w:asciiTheme="minorHAnsi" w:hAnsiTheme="minorHAnsi"/>
                <w:szCs w:val="20"/>
                <w:lang w:val="en-NZ"/>
              </w:rPr>
              <w:t>Soft strip completed and all windows and open risers sealed off with 250 micron PVC</w:t>
            </w:r>
          </w:p>
          <w:p w14:paraId="39497B76" w14:textId="531240D9" w:rsidR="00C90B8A" w:rsidRDefault="00C90B8A" w:rsidP="003C6B96">
            <w:pPr>
              <w:pStyle w:val="NoSpacing"/>
              <w:rPr>
                <w:rFonts w:asciiTheme="minorHAnsi" w:hAnsiTheme="minorHAnsi"/>
                <w:b/>
                <w:szCs w:val="20"/>
                <w:lang w:val="en-NZ"/>
              </w:rPr>
            </w:pPr>
          </w:p>
          <w:p w14:paraId="7E4E9CA5" w14:textId="1801B6B1" w:rsidR="00C90B8A" w:rsidRDefault="00C90B8A" w:rsidP="003C6B96">
            <w:pPr>
              <w:pStyle w:val="NoSpacing"/>
              <w:rPr>
                <w:rFonts w:asciiTheme="minorHAnsi" w:hAnsiTheme="minorHAnsi"/>
                <w:b/>
                <w:szCs w:val="20"/>
                <w:lang w:val="en-NZ"/>
              </w:rPr>
            </w:pPr>
            <w:r>
              <w:rPr>
                <w:rFonts w:asciiTheme="minorHAnsi" w:hAnsiTheme="minorHAnsi"/>
                <w:b/>
                <w:szCs w:val="20"/>
                <w:lang w:val="en-NZ"/>
              </w:rPr>
              <w:t xml:space="preserve">L1 North </w:t>
            </w:r>
            <w:r w:rsidRPr="00C90B8A">
              <w:rPr>
                <w:rFonts w:asciiTheme="minorHAnsi" w:hAnsiTheme="minorHAnsi"/>
                <w:b/>
                <w:szCs w:val="20"/>
                <w:lang w:val="en-NZ"/>
              </w:rPr>
              <w:t>Enclosure 1, 2, 3, 4</w:t>
            </w:r>
          </w:p>
          <w:p w14:paraId="14CA6D35" w14:textId="06AD4BDB" w:rsidR="00C90B8A" w:rsidRDefault="00C72A6B" w:rsidP="003C6B96">
            <w:pPr>
              <w:pStyle w:val="NoSpacing"/>
              <w:rPr>
                <w:rFonts w:asciiTheme="minorHAnsi" w:hAnsiTheme="minorHAnsi"/>
                <w:szCs w:val="20"/>
                <w:lang w:val="en-NZ"/>
              </w:rPr>
            </w:pPr>
            <w:r w:rsidRPr="00C72A6B">
              <w:rPr>
                <w:rFonts w:asciiTheme="minorHAnsi" w:hAnsiTheme="minorHAnsi"/>
                <w:szCs w:val="20"/>
                <w:lang w:val="en-NZ"/>
              </w:rPr>
              <w:t>This area has been used for the storage of a large quantity of furniture type waste</w:t>
            </w:r>
            <w:r>
              <w:rPr>
                <w:rFonts w:asciiTheme="minorHAnsi" w:hAnsiTheme="minorHAnsi"/>
                <w:szCs w:val="20"/>
                <w:lang w:val="en-NZ"/>
              </w:rPr>
              <w:t xml:space="preserve"> and will be loaded out via the loading Dock on the East side</w:t>
            </w:r>
          </w:p>
          <w:p w14:paraId="4143BC51" w14:textId="77777777" w:rsidR="00C72A6B" w:rsidRPr="00C72A6B" w:rsidRDefault="00C72A6B" w:rsidP="003C6B96">
            <w:pPr>
              <w:pStyle w:val="NoSpacing"/>
              <w:rPr>
                <w:rFonts w:asciiTheme="minorHAnsi" w:hAnsiTheme="minorHAnsi"/>
                <w:szCs w:val="20"/>
                <w:lang w:val="en-NZ"/>
              </w:rPr>
            </w:pPr>
          </w:p>
          <w:p w14:paraId="7264C8CF" w14:textId="2FC6D086" w:rsidR="00C90B8A" w:rsidRDefault="00C90B8A" w:rsidP="00C90B8A">
            <w:pPr>
              <w:pStyle w:val="NoSpacing"/>
              <w:rPr>
                <w:rFonts w:asciiTheme="minorHAnsi" w:hAnsiTheme="minorHAnsi"/>
                <w:b/>
                <w:szCs w:val="20"/>
                <w:lang w:val="en-NZ"/>
              </w:rPr>
            </w:pPr>
            <w:r>
              <w:rPr>
                <w:rFonts w:asciiTheme="minorHAnsi" w:hAnsiTheme="minorHAnsi"/>
                <w:b/>
                <w:szCs w:val="20"/>
                <w:lang w:val="en-NZ"/>
              </w:rPr>
              <w:t>L1 South Enclosure 5, 6, 7, 8</w:t>
            </w:r>
          </w:p>
          <w:p w14:paraId="6160A624" w14:textId="77777777" w:rsidR="00C72A6B" w:rsidRPr="00C72A6B" w:rsidRDefault="00C72A6B" w:rsidP="00C72A6B">
            <w:pPr>
              <w:pStyle w:val="NoSpacing"/>
              <w:rPr>
                <w:rFonts w:asciiTheme="minorHAnsi" w:hAnsiTheme="minorHAnsi"/>
                <w:szCs w:val="20"/>
                <w:lang w:val="en-NZ"/>
              </w:rPr>
            </w:pPr>
            <w:r w:rsidRPr="00C72A6B">
              <w:rPr>
                <w:rFonts w:asciiTheme="minorHAnsi" w:hAnsiTheme="minorHAnsi"/>
                <w:szCs w:val="20"/>
                <w:lang w:val="en-NZ"/>
              </w:rPr>
              <w:t>Soft strip completed and all windows and open risers sealed off with 250 micron PVC</w:t>
            </w:r>
          </w:p>
          <w:p w14:paraId="4A78F6DB" w14:textId="360CD0DC" w:rsidR="00C90B8A" w:rsidRDefault="00C90B8A" w:rsidP="003C6B96">
            <w:pPr>
              <w:pStyle w:val="NoSpacing"/>
              <w:rPr>
                <w:rFonts w:asciiTheme="minorHAnsi" w:hAnsiTheme="minorHAnsi"/>
                <w:b/>
                <w:szCs w:val="20"/>
                <w:lang w:val="en-NZ"/>
              </w:rPr>
            </w:pPr>
          </w:p>
          <w:p w14:paraId="63CF9114" w14:textId="11E40F88" w:rsidR="007442AE" w:rsidRPr="003D5230" w:rsidRDefault="007442AE" w:rsidP="003C6B96">
            <w:pPr>
              <w:pStyle w:val="NoSpacing"/>
              <w:rPr>
                <w:rFonts w:asciiTheme="minorHAnsi" w:hAnsiTheme="minorHAnsi"/>
                <w:szCs w:val="20"/>
                <w:lang w:val="en-NZ"/>
              </w:rPr>
            </w:pPr>
          </w:p>
          <w:p w14:paraId="0E4A5010" w14:textId="53EE41A4" w:rsidR="00952A11" w:rsidRPr="00952A11" w:rsidRDefault="00952A11" w:rsidP="003C6B96">
            <w:pPr>
              <w:pStyle w:val="NoSpacing"/>
              <w:rPr>
                <w:rFonts w:asciiTheme="minorHAnsi" w:hAnsiTheme="minorHAnsi"/>
                <w:b/>
                <w:szCs w:val="20"/>
                <w:lang w:val="en-NZ"/>
              </w:rPr>
            </w:pPr>
          </w:p>
          <w:p w14:paraId="5798ECA1" w14:textId="013AABFD" w:rsidR="00952A11" w:rsidRDefault="00952A11" w:rsidP="003C6B96">
            <w:pPr>
              <w:pStyle w:val="NoSpacing"/>
              <w:rPr>
                <w:rFonts w:asciiTheme="minorHAnsi" w:hAnsiTheme="minorHAnsi"/>
                <w:b/>
                <w:szCs w:val="20"/>
                <w:lang w:val="en-NZ"/>
              </w:rPr>
            </w:pPr>
            <w:r w:rsidRPr="00952A11">
              <w:rPr>
                <w:rFonts w:asciiTheme="minorHAnsi" w:hAnsiTheme="minorHAnsi"/>
                <w:b/>
                <w:szCs w:val="20"/>
                <w:lang w:val="en-NZ"/>
              </w:rPr>
              <w:t>BASEMENT</w:t>
            </w:r>
          </w:p>
          <w:p w14:paraId="19AE840D" w14:textId="77777777" w:rsidR="000E776F" w:rsidRDefault="004844C4" w:rsidP="003C6B96">
            <w:pPr>
              <w:pStyle w:val="NoSpacing"/>
              <w:rPr>
                <w:rFonts w:asciiTheme="minorHAnsi" w:hAnsiTheme="minorHAnsi"/>
                <w:szCs w:val="20"/>
                <w:lang w:val="en-NZ"/>
              </w:rPr>
            </w:pPr>
            <w:r>
              <w:rPr>
                <w:rFonts w:asciiTheme="minorHAnsi" w:hAnsiTheme="minorHAnsi"/>
                <w:szCs w:val="20"/>
                <w:lang w:val="en-NZ"/>
              </w:rPr>
              <w:t xml:space="preserve">All internal structures and materials have been demolished or broken down into a manageable size for wrapping . The majority </w:t>
            </w:r>
            <w:r w:rsidR="00104F71">
              <w:rPr>
                <w:rFonts w:asciiTheme="minorHAnsi" w:hAnsiTheme="minorHAnsi"/>
                <w:szCs w:val="20"/>
                <w:lang w:val="en-NZ"/>
              </w:rPr>
              <w:t xml:space="preserve">of the week was spent wrapping </w:t>
            </w:r>
            <w:r>
              <w:rPr>
                <w:rFonts w:asciiTheme="minorHAnsi" w:hAnsiTheme="minorHAnsi"/>
                <w:szCs w:val="20"/>
                <w:lang w:val="en-NZ"/>
              </w:rPr>
              <w:t>contaminated waste parcels</w:t>
            </w:r>
            <w:r w:rsidR="00104F71">
              <w:rPr>
                <w:rFonts w:asciiTheme="minorHAnsi" w:hAnsiTheme="minorHAnsi"/>
                <w:szCs w:val="20"/>
                <w:lang w:val="en-NZ"/>
              </w:rPr>
              <w:t xml:space="preserve"> in 250 micron PVC</w:t>
            </w:r>
            <w:r w:rsidR="000E776F">
              <w:rPr>
                <w:rFonts w:asciiTheme="minorHAnsi" w:hAnsiTheme="minorHAnsi"/>
                <w:szCs w:val="20"/>
                <w:lang w:val="en-NZ"/>
              </w:rPr>
              <w:t xml:space="preserve">. </w:t>
            </w:r>
          </w:p>
          <w:p w14:paraId="293CC4D7" w14:textId="33F56FA5" w:rsidR="00DD5A8B" w:rsidRDefault="000E776F" w:rsidP="003C6B96">
            <w:pPr>
              <w:pStyle w:val="NoSpacing"/>
              <w:rPr>
                <w:rFonts w:asciiTheme="minorHAnsi" w:hAnsiTheme="minorHAnsi"/>
                <w:szCs w:val="20"/>
                <w:lang w:val="en-NZ"/>
              </w:rPr>
            </w:pPr>
            <w:r>
              <w:rPr>
                <w:rFonts w:asciiTheme="minorHAnsi" w:hAnsiTheme="minorHAnsi"/>
                <w:szCs w:val="20"/>
                <w:lang w:val="en-NZ"/>
              </w:rPr>
              <w:t>All demolition waste has</w:t>
            </w:r>
            <w:r w:rsidR="00415D27">
              <w:rPr>
                <w:rFonts w:asciiTheme="minorHAnsi" w:hAnsiTheme="minorHAnsi"/>
                <w:szCs w:val="20"/>
                <w:lang w:val="en-NZ"/>
              </w:rPr>
              <w:t xml:space="preserve"> now</w:t>
            </w:r>
            <w:r>
              <w:rPr>
                <w:rFonts w:asciiTheme="minorHAnsi" w:hAnsiTheme="minorHAnsi"/>
                <w:szCs w:val="20"/>
                <w:lang w:val="en-NZ"/>
              </w:rPr>
              <w:t xml:space="preserve"> been wrapped and stored</w:t>
            </w:r>
            <w:r w:rsidR="00415D27">
              <w:rPr>
                <w:rFonts w:asciiTheme="minorHAnsi" w:hAnsiTheme="minorHAnsi"/>
                <w:szCs w:val="20"/>
                <w:lang w:val="en-NZ"/>
              </w:rPr>
              <w:t>.</w:t>
            </w:r>
          </w:p>
          <w:p w14:paraId="69C8D372" w14:textId="77426BD0" w:rsidR="00415D27" w:rsidRDefault="00415D27" w:rsidP="003C6B96">
            <w:pPr>
              <w:pStyle w:val="NoSpacing"/>
              <w:rPr>
                <w:rFonts w:asciiTheme="minorHAnsi" w:hAnsiTheme="minorHAnsi"/>
                <w:szCs w:val="20"/>
                <w:lang w:val="en-NZ"/>
              </w:rPr>
            </w:pPr>
            <w:r>
              <w:rPr>
                <w:rFonts w:asciiTheme="minorHAnsi" w:hAnsiTheme="minorHAnsi"/>
                <w:szCs w:val="20"/>
                <w:lang w:val="en-NZ"/>
              </w:rPr>
              <w:t>As power will be isolated next week we can then remove plumbing and wiring off the walls and ceiling</w:t>
            </w:r>
          </w:p>
          <w:p w14:paraId="749A10C8" w14:textId="5582B753" w:rsidR="00953B1F" w:rsidRDefault="00953B1F" w:rsidP="003C6B96">
            <w:pPr>
              <w:pStyle w:val="NoSpacing"/>
              <w:rPr>
                <w:rFonts w:asciiTheme="minorHAnsi" w:hAnsiTheme="minorHAnsi"/>
                <w:szCs w:val="20"/>
                <w:lang w:val="en-NZ"/>
              </w:rPr>
            </w:pPr>
          </w:p>
          <w:p w14:paraId="602B0FB9" w14:textId="77777777" w:rsidR="00C72724" w:rsidRDefault="00953B1F" w:rsidP="003C6B96">
            <w:pPr>
              <w:pStyle w:val="NoSpacing"/>
              <w:rPr>
                <w:rFonts w:asciiTheme="minorHAnsi" w:hAnsiTheme="minorHAnsi"/>
                <w:b/>
                <w:szCs w:val="20"/>
                <w:lang w:val="en-NZ"/>
              </w:rPr>
            </w:pPr>
            <w:r w:rsidRPr="00953B1F">
              <w:rPr>
                <w:rFonts w:asciiTheme="minorHAnsi" w:hAnsiTheme="minorHAnsi"/>
                <w:b/>
                <w:szCs w:val="20"/>
                <w:lang w:val="en-NZ"/>
              </w:rPr>
              <w:t>PLANT ROOM L1 119</w:t>
            </w:r>
          </w:p>
          <w:p w14:paraId="11A686AD" w14:textId="2AF348A7" w:rsidR="00F71398" w:rsidRDefault="00650CFD" w:rsidP="003C6B96">
            <w:pPr>
              <w:pStyle w:val="NoSpacing"/>
              <w:rPr>
                <w:rFonts w:asciiTheme="minorHAnsi" w:hAnsiTheme="minorHAnsi"/>
                <w:szCs w:val="20"/>
                <w:lang w:val="en-NZ"/>
              </w:rPr>
            </w:pPr>
            <w:r>
              <w:rPr>
                <w:rFonts w:asciiTheme="minorHAnsi" w:hAnsiTheme="minorHAnsi"/>
                <w:szCs w:val="20"/>
                <w:lang w:val="en-NZ"/>
              </w:rPr>
              <w:t xml:space="preserve"> </w:t>
            </w:r>
            <w:r w:rsidR="00C72724">
              <w:rPr>
                <w:rFonts w:asciiTheme="minorHAnsi" w:hAnsiTheme="minorHAnsi"/>
                <w:szCs w:val="20"/>
                <w:lang w:val="en-NZ"/>
              </w:rPr>
              <w:t xml:space="preserve">At this stage the clean involving a </w:t>
            </w:r>
            <w:proofErr w:type="spellStart"/>
            <w:r w:rsidR="00C72724">
              <w:rPr>
                <w:rFonts w:asciiTheme="minorHAnsi" w:hAnsiTheme="minorHAnsi"/>
                <w:szCs w:val="20"/>
                <w:lang w:val="en-NZ"/>
              </w:rPr>
              <w:t>Hepa</w:t>
            </w:r>
            <w:proofErr w:type="spellEnd"/>
            <w:r w:rsidR="00C72724">
              <w:rPr>
                <w:rFonts w:asciiTheme="minorHAnsi" w:hAnsiTheme="minorHAnsi"/>
                <w:szCs w:val="20"/>
                <w:lang w:val="en-NZ"/>
              </w:rPr>
              <w:t xml:space="preserve"> Vacuum</w:t>
            </w:r>
            <w:r>
              <w:rPr>
                <w:rFonts w:asciiTheme="minorHAnsi" w:hAnsiTheme="minorHAnsi"/>
                <w:szCs w:val="20"/>
                <w:lang w:val="en-NZ"/>
              </w:rPr>
              <w:t>, wet wiping and a final tac-rag wipe of all surfaces including pipe work</w:t>
            </w:r>
            <w:r w:rsidR="00C72724">
              <w:rPr>
                <w:rFonts w:asciiTheme="minorHAnsi" w:hAnsiTheme="minorHAnsi"/>
                <w:szCs w:val="20"/>
                <w:lang w:val="en-NZ"/>
              </w:rPr>
              <w:t xml:space="preserve"> has been completed</w:t>
            </w:r>
            <w:r>
              <w:rPr>
                <w:rFonts w:asciiTheme="minorHAnsi" w:hAnsiTheme="minorHAnsi"/>
                <w:szCs w:val="20"/>
                <w:lang w:val="en-NZ"/>
              </w:rPr>
              <w:t>. The assumed pipe Gaskets will be removed as part of the de-construction</w:t>
            </w:r>
            <w:r w:rsidR="00C72724">
              <w:rPr>
                <w:rFonts w:asciiTheme="minorHAnsi" w:hAnsiTheme="minorHAnsi"/>
                <w:szCs w:val="20"/>
                <w:lang w:val="en-NZ"/>
              </w:rPr>
              <w:t xml:space="preserve"> but we have sealed the gaskets</w:t>
            </w:r>
            <w:r>
              <w:rPr>
                <w:rFonts w:asciiTheme="minorHAnsi" w:hAnsiTheme="minorHAnsi"/>
                <w:szCs w:val="20"/>
                <w:lang w:val="en-NZ"/>
              </w:rPr>
              <w:t xml:space="preserve">. When </w:t>
            </w:r>
            <w:r w:rsidR="00247AE8">
              <w:rPr>
                <w:rFonts w:asciiTheme="minorHAnsi" w:hAnsiTheme="minorHAnsi"/>
                <w:szCs w:val="20"/>
                <w:lang w:val="en-NZ"/>
              </w:rPr>
              <w:t>removing,</w:t>
            </w:r>
            <w:r>
              <w:rPr>
                <w:rFonts w:asciiTheme="minorHAnsi" w:hAnsiTheme="minorHAnsi"/>
                <w:szCs w:val="20"/>
                <w:lang w:val="en-NZ"/>
              </w:rPr>
              <w:t xml:space="preserve"> we will simply be cutting either side of the pipe join so we do not disturb the gasket joins</w:t>
            </w:r>
            <w:r w:rsidR="00C72724">
              <w:rPr>
                <w:rFonts w:asciiTheme="minorHAnsi" w:hAnsiTheme="minorHAnsi"/>
                <w:szCs w:val="20"/>
                <w:lang w:val="en-NZ"/>
              </w:rPr>
              <w:t>.</w:t>
            </w:r>
          </w:p>
          <w:p w14:paraId="5236F03B" w14:textId="1FB95966" w:rsidR="00C72724" w:rsidRPr="00C72724" w:rsidRDefault="00C72724" w:rsidP="003C6B96">
            <w:pPr>
              <w:pStyle w:val="NoSpacing"/>
              <w:rPr>
                <w:rFonts w:asciiTheme="minorHAnsi" w:hAnsiTheme="minorHAnsi"/>
                <w:b/>
                <w:szCs w:val="20"/>
                <w:lang w:val="en-NZ"/>
              </w:rPr>
            </w:pPr>
            <w:r>
              <w:rPr>
                <w:rFonts w:asciiTheme="minorHAnsi" w:hAnsiTheme="minorHAnsi"/>
                <w:szCs w:val="20"/>
                <w:lang w:val="en-NZ"/>
              </w:rPr>
              <w:t xml:space="preserve">Precise will be on site Monday to undertake a visual inspection followed by </w:t>
            </w:r>
            <w:r w:rsidR="00C72A6B">
              <w:rPr>
                <w:rFonts w:asciiTheme="minorHAnsi" w:hAnsiTheme="minorHAnsi"/>
                <w:szCs w:val="20"/>
                <w:lang w:val="en-NZ"/>
              </w:rPr>
              <w:t>Airborne fibre monitoring test.</w:t>
            </w:r>
          </w:p>
          <w:p w14:paraId="40844C38" w14:textId="7CF90B26" w:rsidR="00F71398" w:rsidRDefault="00F71398" w:rsidP="003C6B96">
            <w:pPr>
              <w:pStyle w:val="NoSpacing"/>
              <w:rPr>
                <w:rFonts w:asciiTheme="minorHAnsi" w:hAnsiTheme="minorHAnsi"/>
                <w:szCs w:val="20"/>
                <w:lang w:val="en-NZ"/>
              </w:rPr>
            </w:pPr>
          </w:p>
          <w:p w14:paraId="34511DCB" w14:textId="056C1E05" w:rsidR="004F2D1B" w:rsidRDefault="004F2D1B" w:rsidP="003C6B96">
            <w:pPr>
              <w:pStyle w:val="NoSpacing"/>
              <w:rPr>
                <w:rFonts w:asciiTheme="minorHAnsi" w:hAnsiTheme="minorHAnsi"/>
                <w:szCs w:val="20"/>
                <w:lang w:val="en-NZ"/>
              </w:rPr>
            </w:pPr>
          </w:p>
          <w:p w14:paraId="5B62DD31" w14:textId="08C30D6D" w:rsidR="0014465E" w:rsidRDefault="009A261A" w:rsidP="003C6B96">
            <w:pPr>
              <w:pStyle w:val="NoSpacing"/>
              <w:rPr>
                <w:rFonts w:asciiTheme="minorHAnsi" w:hAnsiTheme="minorHAnsi"/>
                <w:szCs w:val="20"/>
                <w:lang w:val="en-NZ"/>
              </w:rPr>
            </w:pPr>
            <w:r>
              <w:rPr>
                <w:rFonts w:asciiTheme="minorHAnsi" w:hAnsiTheme="minorHAnsi"/>
                <w:szCs w:val="20"/>
                <w:lang w:val="en-NZ"/>
              </w:rPr>
              <w:t xml:space="preserve"> </w:t>
            </w:r>
          </w:p>
          <w:p w14:paraId="68A9A629" w14:textId="1B0CBCFE" w:rsidR="0014465E" w:rsidRPr="00910117" w:rsidRDefault="0014465E" w:rsidP="003C6B96">
            <w:pPr>
              <w:pStyle w:val="NoSpacing"/>
              <w:rPr>
                <w:rFonts w:asciiTheme="minorHAnsi" w:hAnsiTheme="minorHAnsi"/>
                <w:szCs w:val="20"/>
                <w:lang w:val="en-NZ"/>
              </w:rPr>
            </w:pPr>
          </w:p>
        </w:tc>
      </w:tr>
    </w:tbl>
    <w:p w14:paraId="0ABB0C01" w14:textId="712B249B" w:rsidR="002C25F3" w:rsidRDefault="002C25F3" w:rsidP="00753587">
      <w:pPr>
        <w:pStyle w:val="NoSpacing"/>
        <w:rPr>
          <w:rFonts w:asciiTheme="minorHAnsi" w:hAnsiTheme="minorHAnsi"/>
          <w:b/>
          <w:szCs w:val="20"/>
          <w:lang w:val="en-NZ"/>
        </w:rPr>
      </w:pPr>
    </w:p>
    <w:p w14:paraId="1F283437" w14:textId="6467D6A7" w:rsidR="00162F08" w:rsidRDefault="00162F08" w:rsidP="00753587">
      <w:pPr>
        <w:pStyle w:val="NoSpacing"/>
        <w:rPr>
          <w:rFonts w:asciiTheme="minorHAnsi" w:hAnsiTheme="minorHAnsi"/>
          <w:b/>
          <w:szCs w:val="20"/>
          <w:lang w:val="en-NZ"/>
        </w:rPr>
      </w:pPr>
    </w:p>
    <w:p w14:paraId="7EA2B91A" w14:textId="43A424FD" w:rsidR="00162F08" w:rsidRDefault="00162F08" w:rsidP="00753587">
      <w:pPr>
        <w:pStyle w:val="NoSpacing"/>
        <w:rPr>
          <w:rFonts w:asciiTheme="minorHAnsi" w:hAnsiTheme="minorHAnsi"/>
          <w:b/>
          <w:szCs w:val="20"/>
          <w:lang w:val="en-NZ"/>
        </w:rPr>
      </w:pPr>
    </w:p>
    <w:p w14:paraId="0B2BD235" w14:textId="2B2BFBFE" w:rsidR="00162F08" w:rsidRDefault="00162F08" w:rsidP="00753587">
      <w:pPr>
        <w:pStyle w:val="NoSpacing"/>
        <w:rPr>
          <w:rFonts w:asciiTheme="minorHAnsi" w:hAnsiTheme="minorHAnsi"/>
          <w:b/>
          <w:szCs w:val="20"/>
          <w:lang w:val="en-NZ"/>
        </w:rPr>
      </w:pPr>
    </w:p>
    <w:p w14:paraId="516F16B7" w14:textId="2DC74359" w:rsidR="00162F08" w:rsidRDefault="00162F08" w:rsidP="00753587">
      <w:pPr>
        <w:pStyle w:val="NoSpacing"/>
        <w:rPr>
          <w:rFonts w:asciiTheme="minorHAnsi" w:hAnsiTheme="minorHAnsi"/>
          <w:b/>
          <w:szCs w:val="20"/>
          <w:lang w:val="en-NZ"/>
        </w:rPr>
      </w:pPr>
    </w:p>
    <w:p w14:paraId="506F7124" w14:textId="5E545AAD" w:rsidR="00162F08" w:rsidRDefault="00162F08" w:rsidP="00753587">
      <w:pPr>
        <w:pStyle w:val="NoSpacing"/>
        <w:rPr>
          <w:rFonts w:asciiTheme="minorHAnsi" w:hAnsiTheme="minorHAnsi"/>
          <w:b/>
          <w:szCs w:val="20"/>
          <w:lang w:val="en-NZ"/>
        </w:rPr>
      </w:pPr>
    </w:p>
    <w:p w14:paraId="65278E90" w14:textId="77777777" w:rsidR="00162F08" w:rsidRPr="00910117" w:rsidRDefault="00162F08" w:rsidP="00753587">
      <w:pPr>
        <w:pStyle w:val="NoSpacing"/>
        <w:rPr>
          <w:rFonts w:asciiTheme="minorHAnsi" w:hAnsiTheme="minorHAnsi"/>
          <w:b/>
          <w:szCs w:val="20"/>
          <w:lang w:val="en-NZ"/>
        </w:rPr>
      </w:pPr>
    </w:p>
    <w:tbl>
      <w:tblPr>
        <w:tblStyle w:val="TableGrid"/>
        <w:tblW w:w="10632" w:type="dxa"/>
        <w:tblInd w:w="-856" w:type="dxa"/>
        <w:tblLook w:val="04A0" w:firstRow="1" w:lastRow="0" w:firstColumn="1" w:lastColumn="0" w:noHBand="0" w:noVBand="1"/>
      </w:tblPr>
      <w:tblGrid>
        <w:gridCol w:w="10632"/>
      </w:tblGrid>
      <w:tr w:rsidR="00753587" w:rsidRPr="00910117" w14:paraId="51FF712C" w14:textId="77777777" w:rsidTr="00910117">
        <w:trPr>
          <w:trHeight w:val="283"/>
        </w:trPr>
        <w:tc>
          <w:tcPr>
            <w:tcW w:w="10632" w:type="dxa"/>
            <w:shd w:val="clear" w:color="auto" w:fill="000000" w:themeFill="text1"/>
            <w:vAlign w:val="center"/>
          </w:tcPr>
          <w:p w14:paraId="44C844AD" w14:textId="77777777" w:rsidR="002C25F3" w:rsidRPr="00910117" w:rsidRDefault="00D621BD" w:rsidP="00C115AA">
            <w:pPr>
              <w:pStyle w:val="NoSpacing"/>
              <w:jc w:val="center"/>
              <w:rPr>
                <w:rFonts w:asciiTheme="minorHAnsi" w:hAnsiTheme="minorHAnsi"/>
                <w:b/>
                <w:color w:val="FFFFFF" w:themeColor="background1"/>
                <w:szCs w:val="20"/>
                <w:lang w:val="en-NZ"/>
              </w:rPr>
            </w:pPr>
            <w:r w:rsidRPr="00910117">
              <w:rPr>
                <w:rFonts w:asciiTheme="minorHAnsi" w:hAnsiTheme="minorHAnsi"/>
                <w:b/>
                <w:color w:val="FFFFFF" w:themeColor="background1"/>
                <w:szCs w:val="20"/>
                <w:lang w:val="en-NZ"/>
              </w:rPr>
              <w:t xml:space="preserve">Site </w:t>
            </w:r>
            <w:r w:rsidR="00753587" w:rsidRPr="00910117">
              <w:rPr>
                <w:rFonts w:asciiTheme="minorHAnsi" w:hAnsiTheme="minorHAnsi"/>
                <w:b/>
                <w:color w:val="FFFFFF" w:themeColor="background1"/>
                <w:szCs w:val="20"/>
                <w:lang w:val="en-NZ"/>
              </w:rPr>
              <w:t>Notes</w:t>
            </w:r>
          </w:p>
        </w:tc>
      </w:tr>
      <w:tr w:rsidR="00753587" w:rsidRPr="00910117" w14:paraId="196148F3" w14:textId="77777777" w:rsidTr="00910117">
        <w:trPr>
          <w:trHeight w:val="283"/>
        </w:trPr>
        <w:tc>
          <w:tcPr>
            <w:tcW w:w="10632" w:type="dxa"/>
            <w:shd w:val="clear" w:color="auto" w:fill="FFFFFF" w:themeFill="background1"/>
            <w:vAlign w:val="center"/>
          </w:tcPr>
          <w:p w14:paraId="4FA57408" w14:textId="77777777" w:rsidR="00753587" w:rsidRPr="00910117" w:rsidRDefault="00753587" w:rsidP="009B43A4">
            <w:pPr>
              <w:pStyle w:val="NoSpacing"/>
              <w:jc w:val="center"/>
              <w:rPr>
                <w:rFonts w:asciiTheme="minorHAnsi" w:hAnsiTheme="minorHAnsi"/>
                <w:i/>
                <w:szCs w:val="20"/>
                <w:lang w:val="en-NZ"/>
              </w:rPr>
            </w:pPr>
            <w:r w:rsidRPr="00910117">
              <w:rPr>
                <w:rFonts w:asciiTheme="minorHAnsi" w:hAnsiTheme="minorHAnsi"/>
                <w:i/>
                <w:szCs w:val="20"/>
                <w:lang w:val="en-NZ"/>
              </w:rPr>
              <w:t>Incidents &amp; accidents, variations, damage, material requests, delays, visitors to site</w:t>
            </w:r>
            <w:r w:rsidR="009B43A4" w:rsidRPr="00910117">
              <w:rPr>
                <w:rFonts w:asciiTheme="minorHAnsi" w:hAnsiTheme="minorHAnsi"/>
                <w:i/>
                <w:szCs w:val="20"/>
                <w:lang w:val="en-NZ"/>
              </w:rPr>
              <w:t xml:space="preserve"> etc.</w:t>
            </w:r>
          </w:p>
        </w:tc>
      </w:tr>
      <w:tr w:rsidR="00753587" w:rsidRPr="00910117" w14:paraId="40797086" w14:textId="77777777" w:rsidTr="007442AE">
        <w:trPr>
          <w:trHeight w:val="461"/>
        </w:trPr>
        <w:tc>
          <w:tcPr>
            <w:tcW w:w="10632" w:type="dxa"/>
          </w:tcPr>
          <w:p w14:paraId="2362F13F" w14:textId="043B8A5C" w:rsidR="00254954" w:rsidRDefault="00254954" w:rsidP="003C6B96">
            <w:pPr>
              <w:pStyle w:val="NoSpacing"/>
              <w:rPr>
                <w:rFonts w:asciiTheme="minorHAnsi" w:hAnsiTheme="minorHAnsi"/>
                <w:szCs w:val="20"/>
                <w:lang w:val="en-NZ"/>
              </w:rPr>
            </w:pPr>
          </w:p>
          <w:p w14:paraId="15EF4186" w14:textId="5AE230C1" w:rsidR="00A67C81" w:rsidRDefault="00254954" w:rsidP="003C6B96">
            <w:pPr>
              <w:pStyle w:val="NoSpacing"/>
              <w:rPr>
                <w:rFonts w:asciiTheme="minorHAnsi" w:hAnsiTheme="minorHAnsi"/>
                <w:szCs w:val="20"/>
                <w:lang w:val="en-NZ"/>
              </w:rPr>
            </w:pPr>
            <w:r>
              <w:rPr>
                <w:rFonts w:asciiTheme="minorHAnsi" w:hAnsiTheme="minorHAnsi"/>
                <w:szCs w:val="20"/>
                <w:lang w:val="en-NZ"/>
              </w:rPr>
              <w:t>*</w:t>
            </w:r>
            <w:r w:rsidR="00486E4F">
              <w:rPr>
                <w:rFonts w:asciiTheme="minorHAnsi" w:hAnsiTheme="minorHAnsi"/>
                <w:szCs w:val="20"/>
                <w:lang w:val="en-NZ"/>
              </w:rPr>
              <w:t>P</w:t>
            </w:r>
            <w:r>
              <w:rPr>
                <w:rFonts w:asciiTheme="minorHAnsi" w:hAnsiTheme="minorHAnsi"/>
                <w:szCs w:val="20"/>
                <w:lang w:val="en-NZ"/>
              </w:rPr>
              <w:t xml:space="preserve">recise </w:t>
            </w:r>
            <w:r w:rsidR="00305769">
              <w:rPr>
                <w:rFonts w:asciiTheme="minorHAnsi" w:hAnsiTheme="minorHAnsi"/>
                <w:szCs w:val="20"/>
                <w:lang w:val="en-NZ"/>
              </w:rPr>
              <w:t>C</w:t>
            </w:r>
            <w:r>
              <w:rPr>
                <w:rFonts w:asciiTheme="minorHAnsi" w:hAnsiTheme="minorHAnsi"/>
                <w:szCs w:val="20"/>
                <w:lang w:val="en-NZ"/>
              </w:rPr>
              <w:t>onsulting on site daily to install o</w:t>
            </w:r>
            <w:r w:rsidR="00486E4F">
              <w:rPr>
                <w:rFonts w:asciiTheme="minorHAnsi" w:hAnsiTheme="minorHAnsi"/>
                <w:szCs w:val="20"/>
                <w:lang w:val="en-NZ"/>
              </w:rPr>
              <w:t>utside a</w:t>
            </w:r>
            <w:r w:rsidR="005E24A4">
              <w:rPr>
                <w:rFonts w:asciiTheme="minorHAnsi" w:hAnsiTheme="minorHAnsi"/>
                <w:szCs w:val="20"/>
                <w:lang w:val="en-NZ"/>
              </w:rPr>
              <w:t>ir monitoring of the NPU and DCU</w:t>
            </w:r>
          </w:p>
          <w:p w14:paraId="34D97783" w14:textId="56CA7AA2" w:rsidR="00522378" w:rsidRDefault="00522378" w:rsidP="003C6B96">
            <w:pPr>
              <w:pStyle w:val="NoSpacing"/>
              <w:rPr>
                <w:rFonts w:asciiTheme="minorHAnsi" w:hAnsiTheme="minorHAnsi"/>
                <w:szCs w:val="20"/>
                <w:lang w:val="en-NZ"/>
              </w:rPr>
            </w:pPr>
          </w:p>
          <w:p w14:paraId="30CF75EA" w14:textId="37CE305C" w:rsidR="005E24A4" w:rsidRDefault="005E24A4" w:rsidP="003C6B96">
            <w:pPr>
              <w:pStyle w:val="NoSpacing"/>
              <w:rPr>
                <w:rFonts w:asciiTheme="minorHAnsi" w:hAnsiTheme="minorHAnsi"/>
                <w:szCs w:val="20"/>
                <w:lang w:val="en-NZ"/>
              </w:rPr>
            </w:pPr>
            <w:r>
              <w:rPr>
                <w:rFonts w:asciiTheme="minorHAnsi" w:hAnsiTheme="minorHAnsi"/>
                <w:szCs w:val="20"/>
                <w:lang w:val="en-NZ"/>
              </w:rPr>
              <w:t>*We will need to get The Gas Guys engaged to work with us to do the physical gas pipe cut since they can’t guarantee pipes to be free of LPG</w:t>
            </w:r>
          </w:p>
          <w:p w14:paraId="1B3FC322" w14:textId="6216D717" w:rsidR="00D27CC1" w:rsidRDefault="00D27CC1" w:rsidP="003C6B96">
            <w:pPr>
              <w:pStyle w:val="NoSpacing"/>
              <w:rPr>
                <w:rFonts w:asciiTheme="minorHAnsi" w:hAnsiTheme="minorHAnsi"/>
                <w:szCs w:val="20"/>
                <w:lang w:val="en-NZ"/>
              </w:rPr>
            </w:pPr>
          </w:p>
          <w:p w14:paraId="56078E3A" w14:textId="7BE8BA4E" w:rsidR="004844C4" w:rsidRDefault="00522378" w:rsidP="003C6B96">
            <w:pPr>
              <w:pStyle w:val="NoSpacing"/>
              <w:rPr>
                <w:rFonts w:asciiTheme="minorHAnsi" w:hAnsiTheme="minorHAnsi"/>
                <w:szCs w:val="20"/>
                <w:lang w:val="en-NZ"/>
              </w:rPr>
            </w:pPr>
            <w:r>
              <w:rPr>
                <w:rFonts w:asciiTheme="minorHAnsi" w:hAnsiTheme="minorHAnsi"/>
                <w:szCs w:val="20"/>
                <w:lang w:val="en-NZ"/>
              </w:rPr>
              <w:t>*Meeting was held with Tony (</w:t>
            </w:r>
            <w:proofErr w:type="spellStart"/>
            <w:r>
              <w:rPr>
                <w:rFonts w:asciiTheme="minorHAnsi" w:hAnsiTheme="minorHAnsi"/>
                <w:szCs w:val="20"/>
                <w:lang w:val="en-NZ"/>
              </w:rPr>
              <w:t>UoC</w:t>
            </w:r>
            <w:proofErr w:type="spellEnd"/>
            <w:r>
              <w:rPr>
                <w:rFonts w:asciiTheme="minorHAnsi" w:hAnsiTheme="minorHAnsi"/>
                <w:szCs w:val="20"/>
                <w:lang w:val="en-NZ"/>
              </w:rPr>
              <w:t xml:space="preserve"> Electrical) and Brendan of C&amp;L to determine how to safely provide site temp power </w:t>
            </w:r>
            <w:r w:rsidR="004844C4">
              <w:rPr>
                <w:rFonts w:asciiTheme="minorHAnsi" w:hAnsiTheme="minorHAnsi"/>
                <w:szCs w:val="20"/>
                <w:lang w:val="en-NZ"/>
              </w:rPr>
              <w:t>for Level 1,2 and 3 and when to cut permanent power to von Haast feed from the SBS Basement</w:t>
            </w:r>
          </w:p>
          <w:p w14:paraId="374BD06B" w14:textId="77777777" w:rsidR="004844C4" w:rsidRDefault="004844C4" w:rsidP="003C6B96">
            <w:pPr>
              <w:pStyle w:val="NoSpacing"/>
              <w:rPr>
                <w:rFonts w:asciiTheme="minorHAnsi" w:hAnsiTheme="minorHAnsi"/>
                <w:szCs w:val="20"/>
                <w:lang w:val="en-NZ"/>
              </w:rPr>
            </w:pPr>
          </w:p>
          <w:p w14:paraId="2283D073" w14:textId="0ED2BA78" w:rsidR="00792673" w:rsidRDefault="005E24A4" w:rsidP="00247AE8">
            <w:pPr>
              <w:pStyle w:val="NoSpacing"/>
              <w:rPr>
                <w:rFonts w:asciiTheme="minorHAnsi" w:hAnsiTheme="minorHAnsi"/>
                <w:szCs w:val="20"/>
                <w:lang w:val="en-NZ"/>
              </w:rPr>
            </w:pPr>
            <w:r>
              <w:rPr>
                <w:rFonts w:asciiTheme="minorHAnsi" w:hAnsiTheme="minorHAnsi"/>
                <w:szCs w:val="20"/>
                <w:lang w:val="en-NZ"/>
              </w:rPr>
              <w:t>*Precise conducted further swab testing in L1 &amp;2 in the wall Risers and adjoining ceiling spacers</w:t>
            </w:r>
            <w:r w:rsidR="007442AE">
              <w:rPr>
                <w:rFonts w:asciiTheme="minorHAnsi" w:hAnsiTheme="minorHAnsi"/>
                <w:szCs w:val="20"/>
                <w:lang w:val="en-NZ"/>
              </w:rPr>
              <w:t>. It was also decided to do further testing of the white painted ceiling panels which has had Whisper coat removed in the past. Concern about, how and when this was removed to understand how clean the concrete is. Historically it was acceptable to bond after removal has taken place, h</w:t>
            </w:r>
            <w:r w:rsidR="00162F08">
              <w:rPr>
                <w:rFonts w:asciiTheme="minorHAnsi" w:hAnsiTheme="minorHAnsi"/>
                <w:szCs w:val="20"/>
                <w:lang w:val="en-NZ"/>
              </w:rPr>
              <w:t>owever now as a</w:t>
            </w:r>
            <w:r w:rsidR="007765F9">
              <w:rPr>
                <w:rFonts w:asciiTheme="minorHAnsi" w:hAnsiTheme="minorHAnsi"/>
                <w:szCs w:val="20"/>
                <w:lang w:val="en-NZ"/>
              </w:rPr>
              <w:t xml:space="preserve"> Demolition,</w:t>
            </w:r>
            <w:r w:rsidR="00162F08">
              <w:rPr>
                <w:rFonts w:asciiTheme="minorHAnsi" w:hAnsiTheme="minorHAnsi"/>
                <w:szCs w:val="20"/>
                <w:lang w:val="en-NZ"/>
              </w:rPr>
              <w:t xml:space="preserve"> we need to </w:t>
            </w:r>
            <w:r w:rsidR="007765F9">
              <w:rPr>
                <w:rFonts w:asciiTheme="minorHAnsi" w:hAnsiTheme="minorHAnsi"/>
                <w:szCs w:val="20"/>
                <w:lang w:val="en-NZ"/>
              </w:rPr>
              <w:t>know from a waste and potential environmental point of view.</w:t>
            </w:r>
          </w:p>
          <w:p w14:paraId="22F3CC4B" w14:textId="77777777" w:rsidR="007442AE" w:rsidRDefault="007442AE" w:rsidP="00247AE8">
            <w:pPr>
              <w:pStyle w:val="NoSpacing"/>
              <w:rPr>
                <w:rFonts w:asciiTheme="minorHAnsi" w:hAnsiTheme="minorHAnsi"/>
                <w:szCs w:val="20"/>
                <w:lang w:val="en-NZ"/>
              </w:rPr>
            </w:pPr>
            <w:r>
              <w:rPr>
                <w:rFonts w:asciiTheme="minorHAnsi" w:hAnsiTheme="minorHAnsi"/>
                <w:szCs w:val="20"/>
                <w:lang w:val="en-NZ"/>
              </w:rPr>
              <w:t>.</w:t>
            </w:r>
          </w:p>
          <w:p w14:paraId="320F27BE" w14:textId="02EB965B" w:rsidR="007442AE" w:rsidRPr="00247AE8" w:rsidRDefault="007442AE" w:rsidP="00247AE8">
            <w:pPr>
              <w:pStyle w:val="NoSpacing"/>
              <w:rPr>
                <w:rFonts w:asciiTheme="minorHAnsi" w:hAnsiTheme="minorHAnsi"/>
                <w:szCs w:val="20"/>
                <w:lang w:val="en-NZ"/>
              </w:rPr>
            </w:pPr>
          </w:p>
        </w:tc>
      </w:tr>
    </w:tbl>
    <w:p w14:paraId="0DDE98D4" w14:textId="77777777" w:rsidR="002C25F3" w:rsidRPr="00910117" w:rsidRDefault="002C25F3" w:rsidP="00753587">
      <w:pPr>
        <w:pStyle w:val="NoSpacing"/>
        <w:rPr>
          <w:rFonts w:asciiTheme="minorHAnsi" w:hAnsiTheme="minorHAnsi"/>
          <w:b/>
          <w:szCs w:val="20"/>
          <w:lang w:val="en-NZ"/>
        </w:rPr>
      </w:pPr>
    </w:p>
    <w:tbl>
      <w:tblPr>
        <w:tblStyle w:val="TableGrid"/>
        <w:tblW w:w="10632" w:type="dxa"/>
        <w:tblInd w:w="-856"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ayout w:type="fixed"/>
        <w:tblLook w:val="04A0" w:firstRow="1" w:lastRow="0" w:firstColumn="1" w:lastColumn="0" w:noHBand="0" w:noVBand="1"/>
      </w:tblPr>
      <w:tblGrid>
        <w:gridCol w:w="3119"/>
        <w:gridCol w:w="7513"/>
      </w:tblGrid>
      <w:tr w:rsidR="00C115AA" w:rsidRPr="00910117" w14:paraId="35FAC49C" w14:textId="77777777" w:rsidTr="00910117">
        <w:trPr>
          <w:trHeight w:val="340"/>
        </w:trPr>
        <w:tc>
          <w:tcPr>
            <w:tcW w:w="10632"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2F99AFD1" w14:textId="77777777" w:rsidR="00C115AA" w:rsidRPr="00910117" w:rsidRDefault="00D621BD" w:rsidP="00C115AA">
            <w:pPr>
              <w:pStyle w:val="NoSpacing"/>
              <w:jc w:val="center"/>
              <w:rPr>
                <w:rFonts w:asciiTheme="minorHAnsi" w:hAnsiTheme="minorHAnsi"/>
                <w:b/>
                <w:color w:val="FFFFFF" w:themeColor="background1"/>
                <w:szCs w:val="20"/>
                <w:lang w:val="en-NZ"/>
              </w:rPr>
            </w:pPr>
            <w:r w:rsidRPr="00910117">
              <w:rPr>
                <w:rFonts w:asciiTheme="minorHAnsi" w:hAnsiTheme="minorHAnsi"/>
                <w:b/>
                <w:color w:val="FFFFFF" w:themeColor="background1"/>
                <w:szCs w:val="20"/>
                <w:lang w:val="en-NZ"/>
              </w:rPr>
              <w:t>Site Staff</w:t>
            </w:r>
          </w:p>
        </w:tc>
      </w:tr>
      <w:tr w:rsidR="00E42C55" w:rsidRPr="00910117" w14:paraId="35E88552" w14:textId="77777777" w:rsidTr="00792673">
        <w:trPr>
          <w:trHeight w:val="587"/>
        </w:trPr>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556CC9" w14:textId="77777777" w:rsidR="00E42C55" w:rsidRPr="00910117" w:rsidRDefault="00E42C55" w:rsidP="009B43A4">
            <w:pPr>
              <w:pStyle w:val="NoSpacing"/>
              <w:jc w:val="center"/>
              <w:rPr>
                <w:rFonts w:asciiTheme="minorHAnsi" w:hAnsiTheme="minorHAnsi"/>
                <w:b/>
                <w:szCs w:val="20"/>
                <w:lang w:val="en-NZ"/>
              </w:rPr>
            </w:pPr>
            <w:r w:rsidRPr="00910117">
              <w:rPr>
                <w:rFonts w:asciiTheme="minorHAnsi" w:hAnsiTheme="minorHAnsi"/>
                <w:b/>
                <w:szCs w:val="20"/>
                <w:lang w:val="en-NZ"/>
              </w:rPr>
              <w:t>Staff Name:</w:t>
            </w:r>
          </w:p>
        </w:tc>
        <w:tc>
          <w:tcPr>
            <w:tcW w:w="75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3B4C3D" w14:textId="77777777" w:rsidR="00E42C55" w:rsidRPr="00910117" w:rsidRDefault="00E42C55" w:rsidP="009B43A4">
            <w:pPr>
              <w:pStyle w:val="NoSpacing"/>
              <w:jc w:val="center"/>
              <w:rPr>
                <w:rFonts w:asciiTheme="minorHAnsi" w:hAnsiTheme="minorHAnsi"/>
                <w:b/>
                <w:szCs w:val="20"/>
                <w:lang w:val="en-NZ"/>
              </w:rPr>
            </w:pPr>
            <w:r w:rsidRPr="00910117">
              <w:rPr>
                <w:rFonts w:asciiTheme="minorHAnsi" w:hAnsiTheme="minorHAnsi"/>
                <w:b/>
                <w:szCs w:val="20"/>
                <w:lang w:val="en-NZ"/>
              </w:rPr>
              <w:t>Work Area &amp; Works Carried Out:</w:t>
            </w:r>
          </w:p>
        </w:tc>
      </w:tr>
      <w:tr w:rsidR="00543D4C" w:rsidRPr="00910117" w14:paraId="7BC1C5A2" w14:textId="77777777" w:rsidTr="00910117">
        <w:trPr>
          <w:trHeight w:val="340"/>
        </w:trPr>
        <w:tc>
          <w:tcPr>
            <w:tcW w:w="3119" w:type="dxa"/>
            <w:tcBorders>
              <w:top w:val="single" w:sz="4" w:space="0" w:color="auto"/>
              <w:left w:val="single" w:sz="4" w:space="0" w:color="auto"/>
              <w:bottom w:val="single" w:sz="4" w:space="0" w:color="auto"/>
              <w:right w:val="single" w:sz="4" w:space="0" w:color="auto"/>
            </w:tcBorders>
          </w:tcPr>
          <w:p w14:paraId="2F9AA135" w14:textId="77777777" w:rsidR="00543D4C" w:rsidRDefault="00543D4C" w:rsidP="0085568C">
            <w:pPr>
              <w:pStyle w:val="NoSpacing"/>
              <w:rPr>
                <w:rFonts w:cs="Arial"/>
                <w:szCs w:val="20"/>
                <w:lang w:val="en-NZ"/>
              </w:rPr>
            </w:pPr>
            <w:r w:rsidRPr="0060672E">
              <w:rPr>
                <w:rFonts w:cs="Arial"/>
                <w:szCs w:val="20"/>
                <w:lang w:val="en-NZ"/>
              </w:rPr>
              <w:t>Keegan Hewlett</w:t>
            </w:r>
            <w:r w:rsidR="005E67B3">
              <w:rPr>
                <w:rFonts w:cs="Arial"/>
                <w:szCs w:val="20"/>
                <w:lang w:val="en-NZ"/>
              </w:rPr>
              <w:t xml:space="preserve">  (COC)</w:t>
            </w:r>
          </w:p>
          <w:p w14:paraId="344F675E" w14:textId="49ED4C73" w:rsidR="00D27CC1" w:rsidRPr="0060672E" w:rsidRDefault="00D27CC1" w:rsidP="0085568C">
            <w:pPr>
              <w:pStyle w:val="NoSpacing"/>
              <w:rPr>
                <w:rFonts w:cs="Arial"/>
                <w:szCs w:val="20"/>
                <w:lang w:val="en-NZ"/>
              </w:rPr>
            </w:pPr>
          </w:p>
        </w:tc>
        <w:tc>
          <w:tcPr>
            <w:tcW w:w="7513" w:type="dxa"/>
            <w:tcBorders>
              <w:top w:val="single" w:sz="4" w:space="0" w:color="auto"/>
              <w:left w:val="single" w:sz="4" w:space="0" w:color="auto"/>
              <w:bottom w:val="single" w:sz="4" w:space="0" w:color="auto"/>
              <w:right w:val="single" w:sz="4" w:space="0" w:color="auto"/>
            </w:tcBorders>
          </w:tcPr>
          <w:p w14:paraId="653D4D0D" w14:textId="7A5F403A" w:rsidR="00543D4C" w:rsidRPr="00910117" w:rsidRDefault="005E67B3" w:rsidP="005B5BC5">
            <w:pPr>
              <w:pStyle w:val="NoSpacing"/>
              <w:rPr>
                <w:rFonts w:asciiTheme="minorHAnsi" w:hAnsiTheme="minorHAnsi"/>
                <w:szCs w:val="20"/>
                <w:lang w:val="en-NZ"/>
              </w:rPr>
            </w:pPr>
            <w:r>
              <w:rPr>
                <w:rFonts w:asciiTheme="minorHAnsi" w:hAnsiTheme="minorHAnsi"/>
                <w:szCs w:val="20"/>
                <w:lang w:val="en-NZ"/>
              </w:rPr>
              <w:t>Level 3 North</w:t>
            </w:r>
            <w:r w:rsidR="00383232">
              <w:rPr>
                <w:rFonts w:asciiTheme="minorHAnsi" w:hAnsiTheme="minorHAnsi"/>
                <w:szCs w:val="20"/>
                <w:lang w:val="en-NZ"/>
              </w:rPr>
              <w:t xml:space="preserve"> and Plantroom 119</w:t>
            </w:r>
          </w:p>
        </w:tc>
      </w:tr>
      <w:tr w:rsidR="005B5BC5" w:rsidRPr="00910117" w14:paraId="3C4DC77D" w14:textId="77777777" w:rsidTr="0060672E">
        <w:trPr>
          <w:trHeight w:val="373"/>
        </w:trPr>
        <w:tc>
          <w:tcPr>
            <w:tcW w:w="3119" w:type="dxa"/>
            <w:tcBorders>
              <w:top w:val="single" w:sz="4" w:space="0" w:color="auto"/>
              <w:left w:val="single" w:sz="4" w:space="0" w:color="auto"/>
              <w:bottom w:val="single" w:sz="4" w:space="0" w:color="auto"/>
              <w:right w:val="single" w:sz="4" w:space="0" w:color="auto"/>
            </w:tcBorders>
          </w:tcPr>
          <w:p w14:paraId="301111E0" w14:textId="77777777" w:rsidR="005B5BC5" w:rsidRDefault="0060672E" w:rsidP="005B5BC5">
            <w:pPr>
              <w:pStyle w:val="NoSpacing"/>
              <w:rPr>
                <w:rFonts w:cs="Arial"/>
                <w:szCs w:val="20"/>
                <w:lang w:val="en-NZ"/>
              </w:rPr>
            </w:pPr>
            <w:r w:rsidRPr="0060672E">
              <w:rPr>
                <w:rFonts w:cs="Arial"/>
                <w:szCs w:val="20"/>
                <w:lang w:val="en-NZ"/>
              </w:rPr>
              <w:t>Bernard Ryan</w:t>
            </w:r>
          </w:p>
          <w:p w14:paraId="53C7D6DB" w14:textId="5A274864" w:rsidR="00D27CC1" w:rsidRPr="0060672E" w:rsidRDefault="00D27CC1" w:rsidP="005B5BC5">
            <w:pPr>
              <w:pStyle w:val="NoSpacing"/>
              <w:rPr>
                <w:rFonts w:cs="Arial"/>
                <w:szCs w:val="20"/>
                <w:lang w:val="en-NZ"/>
              </w:rPr>
            </w:pPr>
          </w:p>
        </w:tc>
        <w:tc>
          <w:tcPr>
            <w:tcW w:w="7513" w:type="dxa"/>
            <w:tcBorders>
              <w:top w:val="single" w:sz="4" w:space="0" w:color="auto"/>
              <w:left w:val="single" w:sz="4" w:space="0" w:color="auto"/>
              <w:bottom w:val="single" w:sz="4" w:space="0" w:color="auto"/>
              <w:right w:val="single" w:sz="4" w:space="0" w:color="auto"/>
            </w:tcBorders>
          </w:tcPr>
          <w:p w14:paraId="348A64E7" w14:textId="0B1AA13A" w:rsidR="005B5BC5" w:rsidRPr="00910117" w:rsidRDefault="005E67B3" w:rsidP="005B5BC5">
            <w:pPr>
              <w:pStyle w:val="NoSpacing"/>
              <w:rPr>
                <w:rFonts w:asciiTheme="minorHAnsi" w:hAnsiTheme="minorHAnsi"/>
                <w:szCs w:val="20"/>
                <w:lang w:val="en-NZ"/>
              </w:rPr>
            </w:pPr>
            <w:r>
              <w:rPr>
                <w:rFonts w:asciiTheme="minorHAnsi" w:hAnsiTheme="minorHAnsi"/>
                <w:szCs w:val="20"/>
                <w:lang w:val="en-NZ"/>
              </w:rPr>
              <w:t>Plantroom 119</w:t>
            </w:r>
            <w:r w:rsidR="00D27CC1">
              <w:rPr>
                <w:rFonts w:asciiTheme="minorHAnsi" w:hAnsiTheme="minorHAnsi"/>
                <w:szCs w:val="20"/>
                <w:lang w:val="en-NZ"/>
              </w:rPr>
              <w:t>, Set up</w:t>
            </w:r>
          </w:p>
        </w:tc>
      </w:tr>
      <w:tr w:rsidR="000A2025" w:rsidRPr="00910117" w14:paraId="17C9EAD6" w14:textId="77777777" w:rsidTr="00910117">
        <w:trPr>
          <w:trHeight w:val="340"/>
        </w:trPr>
        <w:tc>
          <w:tcPr>
            <w:tcW w:w="3119" w:type="dxa"/>
            <w:tcBorders>
              <w:top w:val="single" w:sz="4" w:space="0" w:color="auto"/>
              <w:left w:val="single" w:sz="4" w:space="0" w:color="auto"/>
              <w:bottom w:val="single" w:sz="4" w:space="0" w:color="auto"/>
              <w:right w:val="single" w:sz="4" w:space="0" w:color="auto"/>
            </w:tcBorders>
          </w:tcPr>
          <w:p w14:paraId="034C8120" w14:textId="77777777" w:rsidR="000A2025" w:rsidRPr="0060672E" w:rsidRDefault="000A2025" w:rsidP="00B82D61">
            <w:pPr>
              <w:pStyle w:val="NoSpacing"/>
              <w:rPr>
                <w:szCs w:val="20"/>
              </w:rPr>
            </w:pPr>
            <w:r w:rsidRPr="0060672E">
              <w:rPr>
                <w:szCs w:val="20"/>
              </w:rPr>
              <w:t>Karl Petersen</w:t>
            </w:r>
          </w:p>
          <w:p w14:paraId="0EEACA86" w14:textId="2D269865" w:rsidR="000A2025" w:rsidRPr="0060672E" w:rsidRDefault="000A2025" w:rsidP="0060672E">
            <w:pPr>
              <w:pStyle w:val="NoSpacing"/>
              <w:rPr>
                <w:szCs w:val="20"/>
              </w:rPr>
            </w:pPr>
          </w:p>
        </w:tc>
        <w:tc>
          <w:tcPr>
            <w:tcW w:w="7513" w:type="dxa"/>
            <w:tcBorders>
              <w:top w:val="single" w:sz="4" w:space="0" w:color="auto"/>
              <w:left w:val="single" w:sz="4" w:space="0" w:color="auto"/>
              <w:bottom w:val="single" w:sz="4" w:space="0" w:color="auto"/>
              <w:right w:val="single" w:sz="4" w:space="0" w:color="auto"/>
            </w:tcBorders>
          </w:tcPr>
          <w:p w14:paraId="60682E6D" w14:textId="09FF2D9B" w:rsidR="000A2025" w:rsidRPr="00E96053" w:rsidRDefault="00162F08" w:rsidP="0060672E">
            <w:pPr>
              <w:pStyle w:val="NoSpacing"/>
              <w:rPr>
                <w:sz w:val="28"/>
                <w:szCs w:val="28"/>
              </w:rPr>
            </w:pPr>
            <w:r>
              <w:rPr>
                <w:rFonts w:asciiTheme="minorHAnsi" w:hAnsiTheme="minorHAnsi"/>
                <w:szCs w:val="20"/>
                <w:lang w:val="en-NZ"/>
              </w:rPr>
              <w:t>Loading of waste (Digger)</w:t>
            </w:r>
          </w:p>
        </w:tc>
      </w:tr>
      <w:tr w:rsidR="000A2025" w:rsidRPr="00910117" w14:paraId="0AB541B5" w14:textId="77777777" w:rsidTr="00910117">
        <w:trPr>
          <w:trHeight w:val="340"/>
        </w:trPr>
        <w:tc>
          <w:tcPr>
            <w:tcW w:w="3119" w:type="dxa"/>
            <w:tcBorders>
              <w:top w:val="single" w:sz="4" w:space="0" w:color="auto"/>
              <w:left w:val="single" w:sz="4" w:space="0" w:color="auto"/>
              <w:bottom w:val="single" w:sz="4" w:space="0" w:color="auto"/>
              <w:right w:val="single" w:sz="4" w:space="0" w:color="auto"/>
            </w:tcBorders>
          </w:tcPr>
          <w:p w14:paraId="623DA4E1" w14:textId="77777777" w:rsidR="000A2025" w:rsidRDefault="000A2025" w:rsidP="0060672E">
            <w:pPr>
              <w:pStyle w:val="NoSpacing"/>
              <w:rPr>
                <w:szCs w:val="20"/>
              </w:rPr>
            </w:pPr>
            <w:r w:rsidRPr="0060672E">
              <w:rPr>
                <w:szCs w:val="20"/>
              </w:rPr>
              <w:t xml:space="preserve">Shannon </w:t>
            </w:r>
            <w:proofErr w:type="spellStart"/>
            <w:r w:rsidRPr="0060672E">
              <w:rPr>
                <w:szCs w:val="20"/>
              </w:rPr>
              <w:t>Ngaronga</w:t>
            </w:r>
            <w:proofErr w:type="spellEnd"/>
          </w:p>
          <w:p w14:paraId="741B29F0" w14:textId="19E78748" w:rsidR="00D27CC1" w:rsidRPr="0060672E" w:rsidRDefault="00D27CC1" w:rsidP="0060672E">
            <w:pPr>
              <w:pStyle w:val="NoSpacing"/>
              <w:rPr>
                <w:szCs w:val="20"/>
              </w:rPr>
            </w:pPr>
          </w:p>
        </w:tc>
        <w:tc>
          <w:tcPr>
            <w:tcW w:w="7513" w:type="dxa"/>
            <w:tcBorders>
              <w:top w:val="single" w:sz="4" w:space="0" w:color="auto"/>
              <w:left w:val="single" w:sz="4" w:space="0" w:color="auto"/>
              <w:bottom w:val="single" w:sz="4" w:space="0" w:color="auto"/>
              <w:right w:val="single" w:sz="4" w:space="0" w:color="auto"/>
            </w:tcBorders>
          </w:tcPr>
          <w:p w14:paraId="5124C563" w14:textId="1EA0A29E" w:rsidR="000A2025" w:rsidRPr="00E96053" w:rsidRDefault="00162F08" w:rsidP="0060672E">
            <w:pPr>
              <w:pStyle w:val="NoSpacing"/>
              <w:rPr>
                <w:sz w:val="28"/>
                <w:szCs w:val="28"/>
              </w:rPr>
            </w:pPr>
            <w:r>
              <w:rPr>
                <w:rFonts w:asciiTheme="minorHAnsi" w:hAnsiTheme="minorHAnsi"/>
                <w:szCs w:val="20"/>
                <w:lang w:val="en-NZ"/>
              </w:rPr>
              <w:t>Level 3 North Sandblasting prep</w:t>
            </w:r>
          </w:p>
        </w:tc>
      </w:tr>
      <w:tr w:rsidR="000A2025" w:rsidRPr="00910117" w14:paraId="5FB6320E" w14:textId="77777777" w:rsidTr="00910117">
        <w:trPr>
          <w:trHeight w:val="340"/>
        </w:trPr>
        <w:tc>
          <w:tcPr>
            <w:tcW w:w="3119" w:type="dxa"/>
            <w:tcBorders>
              <w:top w:val="single" w:sz="4" w:space="0" w:color="auto"/>
              <w:left w:val="single" w:sz="4" w:space="0" w:color="auto"/>
              <w:bottom w:val="single" w:sz="4" w:space="0" w:color="auto"/>
              <w:right w:val="single" w:sz="4" w:space="0" w:color="auto"/>
            </w:tcBorders>
          </w:tcPr>
          <w:p w14:paraId="66945ED9" w14:textId="77777777" w:rsidR="000A2025" w:rsidRDefault="000A2025" w:rsidP="0060672E">
            <w:pPr>
              <w:pStyle w:val="NoSpacing"/>
              <w:rPr>
                <w:szCs w:val="20"/>
              </w:rPr>
            </w:pPr>
            <w:r>
              <w:rPr>
                <w:szCs w:val="20"/>
              </w:rPr>
              <w:t>William</w:t>
            </w:r>
            <w:r w:rsidR="00953B1F">
              <w:rPr>
                <w:szCs w:val="20"/>
              </w:rPr>
              <w:t xml:space="preserve"> Thomas</w:t>
            </w:r>
          </w:p>
          <w:p w14:paraId="66A66EF4" w14:textId="71EB2FC4" w:rsidR="00D27CC1" w:rsidRPr="0060672E" w:rsidRDefault="00D27CC1" w:rsidP="0060672E">
            <w:pPr>
              <w:pStyle w:val="NoSpacing"/>
              <w:rPr>
                <w:szCs w:val="20"/>
              </w:rPr>
            </w:pPr>
          </w:p>
        </w:tc>
        <w:tc>
          <w:tcPr>
            <w:tcW w:w="7513" w:type="dxa"/>
            <w:tcBorders>
              <w:top w:val="single" w:sz="4" w:space="0" w:color="auto"/>
              <w:left w:val="single" w:sz="4" w:space="0" w:color="auto"/>
              <w:bottom w:val="single" w:sz="4" w:space="0" w:color="auto"/>
              <w:right w:val="single" w:sz="4" w:space="0" w:color="auto"/>
            </w:tcBorders>
          </w:tcPr>
          <w:p w14:paraId="19FB7B4E" w14:textId="52261F00" w:rsidR="000A2025" w:rsidRPr="00E96053" w:rsidRDefault="00162F08" w:rsidP="0060672E">
            <w:pPr>
              <w:pStyle w:val="NoSpacing"/>
              <w:rPr>
                <w:sz w:val="28"/>
                <w:szCs w:val="28"/>
              </w:rPr>
            </w:pPr>
            <w:r>
              <w:rPr>
                <w:rFonts w:asciiTheme="minorHAnsi" w:hAnsiTheme="minorHAnsi"/>
                <w:szCs w:val="20"/>
                <w:lang w:val="en-NZ"/>
              </w:rPr>
              <w:t>Level 3 North Sandblasting prep</w:t>
            </w:r>
          </w:p>
        </w:tc>
      </w:tr>
      <w:tr w:rsidR="000A2025" w:rsidRPr="00910117" w14:paraId="138FEB20" w14:textId="77777777" w:rsidTr="00910117">
        <w:trPr>
          <w:trHeight w:val="340"/>
        </w:trPr>
        <w:tc>
          <w:tcPr>
            <w:tcW w:w="3119" w:type="dxa"/>
            <w:tcBorders>
              <w:top w:val="single" w:sz="4" w:space="0" w:color="auto"/>
              <w:left w:val="single" w:sz="4" w:space="0" w:color="auto"/>
              <w:bottom w:val="single" w:sz="4" w:space="0" w:color="auto"/>
              <w:right w:val="single" w:sz="4" w:space="0" w:color="auto"/>
            </w:tcBorders>
          </w:tcPr>
          <w:p w14:paraId="6EACF2CE" w14:textId="77777777" w:rsidR="000A2025" w:rsidRDefault="00953B1F" w:rsidP="0060672E">
            <w:pPr>
              <w:pStyle w:val="NoSpacing"/>
              <w:rPr>
                <w:szCs w:val="20"/>
              </w:rPr>
            </w:pPr>
            <w:r>
              <w:rPr>
                <w:szCs w:val="20"/>
              </w:rPr>
              <w:t>Helena Reynolds</w:t>
            </w:r>
          </w:p>
          <w:p w14:paraId="218F5E98" w14:textId="6507935B" w:rsidR="00D27CC1" w:rsidRPr="0060672E" w:rsidRDefault="00D27CC1" w:rsidP="0060672E">
            <w:pPr>
              <w:pStyle w:val="NoSpacing"/>
              <w:rPr>
                <w:szCs w:val="20"/>
              </w:rPr>
            </w:pPr>
          </w:p>
        </w:tc>
        <w:tc>
          <w:tcPr>
            <w:tcW w:w="7513" w:type="dxa"/>
            <w:tcBorders>
              <w:top w:val="single" w:sz="4" w:space="0" w:color="auto"/>
              <w:left w:val="single" w:sz="4" w:space="0" w:color="auto"/>
              <w:bottom w:val="single" w:sz="4" w:space="0" w:color="auto"/>
              <w:right w:val="single" w:sz="4" w:space="0" w:color="auto"/>
            </w:tcBorders>
          </w:tcPr>
          <w:p w14:paraId="142CBE5E" w14:textId="3314C3D6" w:rsidR="000A2025" w:rsidRPr="00E96053" w:rsidRDefault="005E67B3" w:rsidP="0060672E">
            <w:pPr>
              <w:pStyle w:val="NoSpacing"/>
              <w:rPr>
                <w:sz w:val="28"/>
                <w:szCs w:val="28"/>
              </w:rPr>
            </w:pPr>
            <w:r>
              <w:rPr>
                <w:rFonts w:asciiTheme="minorHAnsi" w:hAnsiTheme="minorHAnsi"/>
                <w:szCs w:val="20"/>
                <w:lang w:val="en-NZ"/>
              </w:rPr>
              <w:t>Plantroom 119</w:t>
            </w:r>
            <w:r w:rsidR="00D27CC1">
              <w:rPr>
                <w:rFonts w:asciiTheme="minorHAnsi" w:hAnsiTheme="minorHAnsi"/>
                <w:szCs w:val="20"/>
                <w:lang w:val="en-NZ"/>
              </w:rPr>
              <w:t>, Set up</w:t>
            </w:r>
          </w:p>
        </w:tc>
      </w:tr>
      <w:tr w:rsidR="000A2025" w:rsidRPr="00910117" w14:paraId="39DAF0D2" w14:textId="77777777" w:rsidTr="00910117">
        <w:trPr>
          <w:trHeight w:val="340"/>
        </w:trPr>
        <w:tc>
          <w:tcPr>
            <w:tcW w:w="3119" w:type="dxa"/>
            <w:tcBorders>
              <w:top w:val="single" w:sz="4" w:space="0" w:color="auto"/>
              <w:left w:val="single" w:sz="4" w:space="0" w:color="auto"/>
              <w:bottom w:val="single" w:sz="4" w:space="0" w:color="auto"/>
              <w:right w:val="single" w:sz="4" w:space="0" w:color="auto"/>
            </w:tcBorders>
          </w:tcPr>
          <w:p w14:paraId="1F2A9AC7" w14:textId="77777777" w:rsidR="000A2025" w:rsidRDefault="00953B1F" w:rsidP="0060672E">
            <w:pPr>
              <w:pStyle w:val="NoSpacing"/>
              <w:rPr>
                <w:szCs w:val="20"/>
              </w:rPr>
            </w:pPr>
            <w:r>
              <w:rPr>
                <w:szCs w:val="20"/>
              </w:rPr>
              <w:t xml:space="preserve">Vince </w:t>
            </w:r>
            <w:proofErr w:type="spellStart"/>
            <w:r>
              <w:rPr>
                <w:szCs w:val="20"/>
              </w:rPr>
              <w:t>Balatero</w:t>
            </w:r>
            <w:proofErr w:type="spellEnd"/>
          </w:p>
          <w:p w14:paraId="7D597F5E" w14:textId="7BEBC67D" w:rsidR="00D27CC1" w:rsidRPr="0060672E" w:rsidRDefault="00D27CC1" w:rsidP="0060672E">
            <w:pPr>
              <w:pStyle w:val="NoSpacing"/>
              <w:rPr>
                <w:szCs w:val="20"/>
              </w:rPr>
            </w:pPr>
          </w:p>
        </w:tc>
        <w:tc>
          <w:tcPr>
            <w:tcW w:w="7513" w:type="dxa"/>
            <w:tcBorders>
              <w:top w:val="single" w:sz="4" w:space="0" w:color="auto"/>
              <w:left w:val="single" w:sz="4" w:space="0" w:color="auto"/>
              <w:bottom w:val="single" w:sz="4" w:space="0" w:color="auto"/>
              <w:right w:val="single" w:sz="4" w:space="0" w:color="auto"/>
            </w:tcBorders>
          </w:tcPr>
          <w:p w14:paraId="6D784423" w14:textId="14AB8CE1" w:rsidR="000A2025" w:rsidRPr="00E96053" w:rsidRDefault="005E67B3" w:rsidP="0060672E">
            <w:pPr>
              <w:pStyle w:val="NoSpacing"/>
              <w:rPr>
                <w:sz w:val="28"/>
                <w:szCs w:val="28"/>
              </w:rPr>
            </w:pPr>
            <w:r>
              <w:rPr>
                <w:rFonts w:asciiTheme="minorHAnsi" w:hAnsiTheme="minorHAnsi"/>
                <w:szCs w:val="20"/>
                <w:lang w:val="en-NZ"/>
              </w:rPr>
              <w:t>Plantroom 119</w:t>
            </w:r>
            <w:r w:rsidR="00D27CC1">
              <w:rPr>
                <w:rFonts w:asciiTheme="minorHAnsi" w:hAnsiTheme="minorHAnsi"/>
                <w:szCs w:val="20"/>
                <w:lang w:val="en-NZ"/>
              </w:rPr>
              <w:t xml:space="preserve">, Set up </w:t>
            </w:r>
          </w:p>
        </w:tc>
      </w:tr>
      <w:tr w:rsidR="00792673" w:rsidRPr="00910117" w14:paraId="5A0D659E" w14:textId="77777777" w:rsidTr="00910117">
        <w:trPr>
          <w:trHeight w:val="340"/>
        </w:trPr>
        <w:tc>
          <w:tcPr>
            <w:tcW w:w="3119" w:type="dxa"/>
            <w:tcBorders>
              <w:top w:val="single" w:sz="4" w:space="0" w:color="auto"/>
              <w:left w:val="single" w:sz="4" w:space="0" w:color="auto"/>
              <w:bottom w:val="single" w:sz="4" w:space="0" w:color="auto"/>
              <w:right w:val="single" w:sz="4" w:space="0" w:color="auto"/>
            </w:tcBorders>
          </w:tcPr>
          <w:p w14:paraId="596CB004" w14:textId="77777777" w:rsidR="00792673" w:rsidRDefault="005E67B3" w:rsidP="0060672E">
            <w:pPr>
              <w:pStyle w:val="NoSpacing"/>
              <w:rPr>
                <w:szCs w:val="20"/>
              </w:rPr>
            </w:pPr>
            <w:r>
              <w:rPr>
                <w:szCs w:val="20"/>
              </w:rPr>
              <w:t xml:space="preserve">Bradley </w:t>
            </w:r>
            <w:proofErr w:type="spellStart"/>
            <w:r>
              <w:rPr>
                <w:szCs w:val="20"/>
              </w:rPr>
              <w:t>Nel</w:t>
            </w:r>
            <w:proofErr w:type="spellEnd"/>
          </w:p>
          <w:p w14:paraId="606ADB17" w14:textId="502C9569" w:rsidR="00D27CC1" w:rsidRDefault="00D27CC1" w:rsidP="0060672E">
            <w:pPr>
              <w:pStyle w:val="NoSpacing"/>
              <w:rPr>
                <w:szCs w:val="20"/>
              </w:rPr>
            </w:pPr>
          </w:p>
        </w:tc>
        <w:tc>
          <w:tcPr>
            <w:tcW w:w="7513" w:type="dxa"/>
            <w:tcBorders>
              <w:top w:val="single" w:sz="4" w:space="0" w:color="auto"/>
              <w:left w:val="single" w:sz="4" w:space="0" w:color="auto"/>
              <w:bottom w:val="single" w:sz="4" w:space="0" w:color="auto"/>
              <w:right w:val="single" w:sz="4" w:space="0" w:color="auto"/>
            </w:tcBorders>
          </w:tcPr>
          <w:p w14:paraId="7E63E9CD" w14:textId="1F5D5912" w:rsidR="00792673" w:rsidRDefault="00162F08" w:rsidP="0060672E">
            <w:pPr>
              <w:pStyle w:val="NoSpacing"/>
              <w:rPr>
                <w:rFonts w:asciiTheme="minorHAnsi" w:hAnsiTheme="minorHAnsi"/>
                <w:szCs w:val="20"/>
                <w:lang w:val="en-NZ"/>
              </w:rPr>
            </w:pPr>
            <w:r>
              <w:rPr>
                <w:rFonts w:asciiTheme="minorHAnsi" w:hAnsiTheme="minorHAnsi"/>
                <w:szCs w:val="20"/>
                <w:lang w:val="en-NZ"/>
              </w:rPr>
              <w:t>Level 3 North Sandblasting prep</w:t>
            </w:r>
          </w:p>
        </w:tc>
      </w:tr>
      <w:tr w:rsidR="00792673" w:rsidRPr="00910117" w14:paraId="2615459E" w14:textId="77777777" w:rsidTr="00910117">
        <w:trPr>
          <w:trHeight w:val="340"/>
        </w:trPr>
        <w:tc>
          <w:tcPr>
            <w:tcW w:w="3119" w:type="dxa"/>
            <w:tcBorders>
              <w:top w:val="single" w:sz="4" w:space="0" w:color="auto"/>
              <w:left w:val="single" w:sz="4" w:space="0" w:color="auto"/>
              <w:bottom w:val="single" w:sz="4" w:space="0" w:color="auto"/>
              <w:right w:val="single" w:sz="4" w:space="0" w:color="auto"/>
            </w:tcBorders>
          </w:tcPr>
          <w:p w14:paraId="31B7CCE7" w14:textId="77777777" w:rsidR="00792673" w:rsidRDefault="005E67B3" w:rsidP="0060672E">
            <w:pPr>
              <w:pStyle w:val="NoSpacing"/>
              <w:rPr>
                <w:szCs w:val="20"/>
              </w:rPr>
            </w:pPr>
            <w:r>
              <w:rPr>
                <w:szCs w:val="20"/>
              </w:rPr>
              <w:t>Cameron Parnell</w:t>
            </w:r>
          </w:p>
          <w:p w14:paraId="2715D75D" w14:textId="39A95F3F" w:rsidR="00D27CC1" w:rsidRDefault="00D27CC1" w:rsidP="0060672E">
            <w:pPr>
              <w:pStyle w:val="NoSpacing"/>
              <w:rPr>
                <w:szCs w:val="20"/>
              </w:rPr>
            </w:pPr>
          </w:p>
        </w:tc>
        <w:tc>
          <w:tcPr>
            <w:tcW w:w="7513" w:type="dxa"/>
            <w:tcBorders>
              <w:top w:val="single" w:sz="4" w:space="0" w:color="auto"/>
              <w:left w:val="single" w:sz="4" w:space="0" w:color="auto"/>
              <w:bottom w:val="single" w:sz="4" w:space="0" w:color="auto"/>
              <w:right w:val="single" w:sz="4" w:space="0" w:color="auto"/>
            </w:tcBorders>
          </w:tcPr>
          <w:p w14:paraId="0BF3E142" w14:textId="7E630C08" w:rsidR="00792673" w:rsidRDefault="00162F08" w:rsidP="0060672E">
            <w:pPr>
              <w:pStyle w:val="NoSpacing"/>
              <w:rPr>
                <w:rFonts w:asciiTheme="minorHAnsi" w:hAnsiTheme="minorHAnsi"/>
                <w:szCs w:val="20"/>
                <w:lang w:val="en-NZ"/>
              </w:rPr>
            </w:pPr>
            <w:r>
              <w:rPr>
                <w:rFonts w:asciiTheme="minorHAnsi" w:hAnsiTheme="minorHAnsi"/>
                <w:szCs w:val="20"/>
                <w:lang w:val="en-NZ"/>
              </w:rPr>
              <w:t>Level 3 North Sandblasting prep</w:t>
            </w:r>
          </w:p>
        </w:tc>
      </w:tr>
      <w:tr w:rsidR="005E67B3" w:rsidRPr="00910117" w14:paraId="3EDD2307" w14:textId="77777777" w:rsidTr="00910117">
        <w:trPr>
          <w:trHeight w:val="340"/>
        </w:trPr>
        <w:tc>
          <w:tcPr>
            <w:tcW w:w="3119" w:type="dxa"/>
            <w:tcBorders>
              <w:top w:val="single" w:sz="4" w:space="0" w:color="auto"/>
              <w:left w:val="single" w:sz="4" w:space="0" w:color="auto"/>
              <w:bottom w:val="single" w:sz="4" w:space="0" w:color="auto"/>
              <w:right w:val="single" w:sz="4" w:space="0" w:color="auto"/>
            </w:tcBorders>
          </w:tcPr>
          <w:p w14:paraId="109AAC27" w14:textId="2B868A92" w:rsidR="005E67B3" w:rsidRDefault="003E63A7" w:rsidP="0060672E">
            <w:pPr>
              <w:pStyle w:val="NoSpacing"/>
              <w:rPr>
                <w:szCs w:val="20"/>
              </w:rPr>
            </w:pPr>
            <w:r>
              <w:rPr>
                <w:szCs w:val="20"/>
              </w:rPr>
              <w:t xml:space="preserve">Nikola </w:t>
            </w:r>
            <w:proofErr w:type="spellStart"/>
            <w:r>
              <w:rPr>
                <w:szCs w:val="20"/>
              </w:rPr>
              <w:t>Karanas</w:t>
            </w:r>
            <w:proofErr w:type="spellEnd"/>
          </w:p>
        </w:tc>
        <w:tc>
          <w:tcPr>
            <w:tcW w:w="7513" w:type="dxa"/>
            <w:tcBorders>
              <w:top w:val="single" w:sz="4" w:space="0" w:color="auto"/>
              <w:left w:val="single" w:sz="4" w:space="0" w:color="auto"/>
              <w:bottom w:val="single" w:sz="4" w:space="0" w:color="auto"/>
              <w:right w:val="single" w:sz="4" w:space="0" w:color="auto"/>
            </w:tcBorders>
          </w:tcPr>
          <w:p w14:paraId="18CB0074" w14:textId="0EE52005" w:rsidR="005E67B3" w:rsidRDefault="00162F08" w:rsidP="0060672E">
            <w:pPr>
              <w:pStyle w:val="NoSpacing"/>
              <w:rPr>
                <w:rFonts w:asciiTheme="minorHAnsi" w:hAnsiTheme="minorHAnsi"/>
                <w:szCs w:val="20"/>
                <w:lang w:val="en-NZ"/>
              </w:rPr>
            </w:pPr>
            <w:r>
              <w:rPr>
                <w:rFonts w:asciiTheme="minorHAnsi" w:hAnsiTheme="minorHAnsi"/>
                <w:szCs w:val="20"/>
                <w:lang w:val="en-NZ"/>
              </w:rPr>
              <w:t>Level 2 strip out</w:t>
            </w:r>
          </w:p>
        </w:tc>
      </w:tr>
      <w:tr w:rsidR="005F3964" w:rsidRPr="00910117" w14:paraId="4C84566A" w14:textId="77777777" w:rsidTr="00910117">
        <w:trPr>
          <w:trHeight w:val="340"/>
        </w:trPr>
        <w:tc>
          <w:tcPr>
            <w:tcW w:w="3119" w:type="dxa"/>
            <w:tcBorders>
              <w:top w:val="single" w:sz="4" w:space="0" w:color="auto"/>
              <w:left w:val="single" w:sz="4" w:space="0" w:color="auto"/>
              <w:bottom w:val="single" w:sz="4" w:space="0" w:color="auto"/>
              <w:right w:val="single" w:sz="4" w:space="0" w:color="auto"/>
            </w:tcBorders>
          </w:tcPr>
          <w:p w14:paraId="67648AB6" w14:textId="4948EBF6" w:rsidR="005F3964" w:rsidRDefault="003E63A7" w:rsidP="0060672E">
            <w:pPr>
              <w:pStyle w:val="NoSpacing"/>
              <w:rPr>
                <w:szCs w:val="20"/>
              </w:rPr>
            </w:pPr>
            <w:proofErr w:type="spellStart"/>
            <w:r>
              <w:rPr>
                <w:szCs w:val="20"/>
              </w:rPr>
              <w:t>Semisi</w:t>
            </w:r>
            <w:proofErr w:type="spellEnd"/>
            <w:r w:rsidR="000461E8">
              <w:rPr>
                <w:szCs w:val="20"/>
              </w:rPr>
              <w:t xml:space="preserve"> </w:t>
            </w:r>
            <w:proofErr w:type="spellStart"/>
            <w:r w:rsidR="000461E8">
              <w:rPr>
                <w:szCs w:val="20"/>
              </w:rPr>
              <w:t>Niupalau</w:t>
            </w:r>
            <w:proofErr w:type="spellEnd"/>
          </w:p>
        </w:tc>
        <w:tc>
          <w:tcPr>
            <w:tcW w:w="7513" w:type="dxa"/>
            <w:tcBorders>
              <w:top w:val="single" w:sz="4" w:space="0" w:color="auto"/>
              <w:left w:val="single" w:sz="4" w:space="0" w:color="auto"/>
              <w:bottom w:val="single" w:sz="4" w:space="0" w:color="auto"/>
              <w:right w:val="single" w:sz="4" w:space="0" w:color="auto"/>
            </w:tcBorders>
          </w:tcPr>
          <w:p w14:paraId="172A4ACD" w14:textId="130C5C35" w:rsidR="005F3964" w:rsidRDefault="00162F08" w:rsidP="0060672E">
            <w:pPr>
              <w:pStyle w:val="NoSpacing"/>
              <w:rPr>
                <w:rFonts w:asciiTheme="minorHAnsi" w:hAnsiTheme="minorHAnsi"/>
                <w:szCs w:val="20"/>
                <w:lang w:val="en-NZ"/>
              </w:rPr>
            </w:pPr>
            <w:r>
              <w:rPr>
                <w:rFonts w:asciiTheme="minorHAnsi" w:hAnsiTheme="minorHAnsi"/>
                <w:szCs w:val="20"/>
                <w:lang w:val="en-NZ"/>
              </w:rPr>
              <w:t>Level 2 strip out</w:t>
            </w:r>
          </w:p>
        </w:tc>
      </w:tr>
      <w:tr w:rsidR="005E24A4" w:rsidRPr="00910117" w14:paraId="5B497B07" w14:textId="77777777" w:rsidTr="00910117">
        <w:trPr>
          <w:trHeight w:val="340"/>
        </w:trPr>
        <w:tc>
          <w:tcPr>
            <w:tcW w:w="3119" w:type="dxa"/>
            <w:tcBorders>
              <w:top w:val="single" w:sz="4" w:space="0" w:color="auto"/>
              <w:left w:val="single" w:sz="4" w:space="0" w:color="auto"/>
              <w:bottom w:val="single" w:sz="4" w:space="0" w:color="auto"/>
              <w:right w:val="single" w:sz="4" w:space="0" w:color="auto"/>
            </w:tcBorders>
          </w:tcPr>
          <w:p w14:paraId="76F0FB99" w14:textId="22B8A0C2" w:rsidR="005E24A4" w:rsidRDefault="000461E8" w:rsidP="0060672E">
            <w:pPr>
              <w:pStyle w:val="NoSpacing"/>
              <w:rPr>
                <w:szCs w:val="20"/>
              </w:rPr>
            </w:pPr>
            <w:proofErr w:type="spellStart"/>
            <w:r>
              <w:rPr>
                <w:szCs w:val="20"/>
              </w:rPr>
              <w:t>Tautahi</w:t>
            </w:r>
            <w:proofErr w:type="spellEnd"/>
            <w:r>
              <w:rPr>
                <w:szCs w:val="20"/>
              </w:rPr>
              <w:t xml:space="preserve"> (Tee) </w:t>
            </w:r>
            <w:proofErr w:type="spellStart"/>
            <w:r>
              <w:rPr>
                <w:szCs w:val="20"/>
              </w:rPr>
              <w:t>Kiveka</w:t>
            </w:r>
            <w:proofErr w:type="spellEnd"/>
          </w:p>
        </w:tc>
        <w:tc>
          <w:tcPr>
            <w:tcW w:w="7513" w:type="dxa"/>
            <w:tcBorders>
              <w:top w:val="single" w:sz="4" w:space="0" w:color="auto"/>
              <w:left w:val="single" w:sz="4" w:space="0" w:color="auto"/>
              <w:bottom w:val="single" w:sz="4" w:space="0" w:color="auto"/>
              <w:right w:val="single" w:sz="4" w:space="0" w:color="auto"/>
            </w:tcBorders>
          </w:tcPr>
          <w:p w14:paraId="15F10B41" w14:textId="72BA890F" w:rsidR="005E24A4" w:rsidRDefault="00162F08" w:rsidP="0060672E">
            <w:pPr>
              <w:pStyle w:val="NoSpacing"/>
              <w:rPr>
                <w:rFonts w:asciiTheme="minorHAnsi" w:hAnsiTheme="minorHAnsi"/>
                <w:szCs w:val="20"/>
                <w:lang w:val="en-NZ"/>
              </w:rPr>
            </w:pPr>
            <w:r>
              <w:rPr>
                <w:rFonts w:asciiTheme="minorHAnsi" w:hAnsiTheme="minorHAnsi"/>
                <w:szCs w:val="20"/>
                <w:lang w:val="en-NZ"/>
              </w:rPr>
              <w:t>Level 1 strip out</w:t>
            </w:r>
          </w:p>
        </w:tc>
      </w:tr>
      <w:tr w:rsidR="005E24A4" w:rsidRPr="00910117" w14:paraId="1F9DC6A4" w14:textId="77777777" w:rsidTr="00910117">
        <w:trPr>
          <w:trHeight w:val="340"/>
        </w:trPr>
        <w:tc>
          <w:tcPr>
            <w:tcW w:w="3119" w:type="dxa"/>
            <w:tcBorders>
              <w:top w:val="single" w:sz="4" w:space="0" w:color="auto"/>
              <w:left w:val="single" w:sz="4" w:space="0" w:color="auto"/>
              <w:bottom w:val="single" w:sz="4" w:space="0" w:color="auto"/>
              <w:right w:val="single" w:sz="4" w:space="0" w:color="auto"/>
            </w:tcBorders>
          </w:tcPr>
          <w:p w14:paraId="56A921A7" w14:textId="2D6AA319" w:rsidR="005E24A4" w:rsidRDefault="000461E8" w:rsidP="0060672E">
            <w:pPr>
              <w:pStyle w:val="NoSpacing"/>
              <w:rPr>
                <w:szCs w:val="20"/>
              </w:rPr>
            </w:pPr>
            <w:r>
              <w:rPr>
                <w:szCs w:val="20"/>
              </w:rPr>
              <w:t>Jacob Edmonds</w:t>
            </w:r>
          </w:p>
        </w:tc>
        <w:tc>
          <w:tcPr>
            <w:tcW w:w="7513" w:type="dxa"/>
            <w:tcBorders>
              <w:top w:val="single" w:sz="4" w:space="0" w:color="auto"/>
              <w:left w:val="single" w:sz="4" w:space="0" w:color="auto"/>
              <w:bottom w:val="single" w:sz="4" w:space="0" w:color="auto"/>
              <w:right w:val="single" w:sz="4" w:space="0" w:color="auto"/>
            </w:tcBorders>
          </w:tcPr>
          <w:p w14:paraId="317CE65A" w14:textId="29142BF0" w:rsidR="005E24A4" w:rsidRDefault="00162F08" w:rsidP="0060672E">
            <w:pPr>
              <w:pStyle w:val="NoSpacing"/>
              <w:rPr>
                <w:rFonts w:asciiTheme="minorHAnsi" w:hAnsiTheme="minorHAnsi"/>
                <w:szCs w:val="20"/>
                <w:lang w:val="en-NZ"/>
              </w:rPr>
            </w:pPr>
            <w:r>
              <w:rPr>
                <w:rFonts w:asciiTheme="minorHAnsi" w:hAnsiTheme="minorHAnsi"/>
                <w:szCs w:val="20"/>
                <w:lang w:val="en-NZ"/>
              </w:rPr>
              <w:t>Carrying waste to loading dock</w:t>
            </w:r>
          </w:p>
        </w:tc>
      </w:tr>
      <w:tr w:rsidR="005E24A4" w:rsidRPr="00910117" w14:paraId="608AF886" w14:textId="77777777" w:rsidTr="00910117">
        <w:trPr>
          <w:trHeight w:val="340"/>
        </w:trPr>
        <w:tc>
          <w:tcPr>
            <w:tcW w:w="3119" w:type="dxa"/>
            <w:tcBorders>
              <w:top w:val="single" w:sz="4" w:space="0" w:color="auto"/>
              <w:left w:val="single" w:sz="4" w:space="0" w:color="auto"/>
              <w:bottom w:val="single" w:sz="4" w:space="0" w:color="auto"/>
              <w:right w:val="single" w:sz="4" w:space="0" w:color="auto"/>
            </w:tcBorders>
          </w:tcPr>
          <w:p w14:paraId="73C7B95F" w14:textId="4ABA0D14" w:rsidR="005E24A4" w:rsidRDefault="000461E8" w:rsidP="0060672E">
            <w:pPr>
              <w:pStyle w:val="NoSpacing"/>
              <w:rPr>
                <w:szCs w:val="20"/>
              </w:rPr>
            </w:pPr>
            <w:r>
              <w:rPr>
                <w:szCs w:val="20"/>
              </w:rPr>
              <w:t xml:space="preserve">Tim </w:t>
            </w:r>
            <w:proofErr w:type="spellStart"/>
            <w:r>
              <w:rPr>
                <w:szCs w:val="20"/>
              </w:rPr>
              <w:t>Verplanke</w:t>
            </w:r>
            <w:proofErr w:type="spellEnd"/>
          </w:p>
        </w:tc>
        <w:tc>
          <w:tcPr>
            <w:tcW w:w="7513" w:type="dxa"/>
            <w:tcBorders>
              <w:top w:val="single" w:sz="4" w:space="0" w:color="auto"/>
              <w:left w:val="single" w:sz="4" w:space="0" w:color="auto"/>
              <w:bottom w:val="single" w:sz="4" w:space="0" w:color="auto"/>
              <w:right w:val="single" w:sz="4" w:space="0" w:color="auto"/>
            </w:tcBorders>
          </w:tcPr>
          <w:p w14:paraId="501F6C4F" w14:textId="7F1A6C55" w:rsidR="005E24A4" w:rsidRDefault="00162F08" w:rsidP="0060672E">
            <w:pPr>
              <w:pStyle w:val="NoSpacing"/>
              <w:rPr>
                <w:rFonts w:asciiTheme="minorHAnsi" w:hAnsiTheme="minorHAnsi"/>
                <w:szCs w:val="20"/>
                <w:lang w:val="en-NZ"/>
              </w:rPr>
            </w:pPr>
            <w:r>
              <w:rPr>
                <w:rFonts w:asciiTheme="minorHAnsi" w:hAnsiTheme="minorHAnsi"/>
                <w:szCs w:val="20"/>
                <w:lang w:val="en-NZ"/>
              </w:rPr>
              <w:t>Level 1 strip out</w:t>
            </w:r>
          </w:p>
        </w:tc>
      </w:tr>
      <w:tr w:rsidR="005E24A4" w:rsidRPr="00910117" w14:paraId="536419CB" w14:textId="77777777" w:rsidTr="00910117">
        <w:trPr>
          <w:trHeight w:val="340"/>
        </w:trPr>
        <w:tc>
          <w:tcPr>
            <w:tcW w:w="3119" w:type="dxa"/>
            <w:tcBorders>
              <w:top w:val="single" w:sz="4" w:space="0" w:color="auto"/>
              <w:left w:val="single" w:sz="4" w:space="0" w:color="auto"/>
              <w:bottom w:val="single" w:sz="4" w:space="0" w:color="auto"/>
              <w:right w:val="single" w:sz="4" w:space="0" w:color="auto"/>
            </w:tcBorders>
          </w:tcPr>
          <w:p w14:paraId="3F1FCABD" w14:textId="6BD70CD6" w:rsidR="005E24A4" w:rsidRDefault="000461E8" w:rsidP="0060672E">
            <w:pPr>
              <w:pStyle w:val="NoSpacing"/>
              <w:rPr>
                <w:szCs w:val="20"/>
              </w:rPr>
            </w:pPr>
            <w:r>
              <w:rPr>
                <w:szCs w:val="20"/>
              </w:rPr>
              <w:t xml:space="preserve">Juan </w:t>
            </w:r>
            <w:proofErr w:type="spellStart"/>
            <w:r>
              <w:rPr>
                <w:szCs w:val="20"/>
              </w:rPr>
              <w:t>Labarerra</w:t>
            </w:r>
            <w:proofErr w:type="spellEnd"/>
          </w:p>
        </w:tc>
        <w:tc>
          <w:tcPr>
            <w:tcW w:w="7513" w:type="dxa"/>
            <w:tcBorders>
              <w:top w:val="single" w:sz="4" w:space="0" w:color="auto"/>
              <w:left w:val="single" w:sz="4" w:space="0" w:color="auto"/>
              <w:bottom w:val="single" w:sz="4" w:space="0" w:color="auto"/>
              <w:right w:val="single" w:sz="4" w:space="0" w:color="auto"/>
            </w:tcBorders>
          </w:tcPr>
          <w:p w14:paraId="41B18C67" w14:textId="454754FD" w:rsidR="005E24A4" w:rsidRDefault="00162F08" w:rsidP="0060672E">
            <w:pPr>
              <w:pStyle w:val="NoSpacing"/>
              <w:rPr>
                <w:rFonts w:asciiTheme="minorHAnsi" w:hAnsiTheme="minorHAnsi"/>
                <w:szCs w:val="20"/>
                <w:lang w:val="en-NZ"/>
              </w:rPr>
            </w:pPr>
            <w:r>
              <w:rPr>
                <w:rFonts w:asciiTheme="minorHAnsi" w:hAnsiTheme="minorHAnsi"/>
                <w:szCs w:val="20"/>
                <w:lang w:val="en-NZ"/>
              </w:rPr>
              <w:t>Carrying waste to loading dock</w:t>
            </w:r>
          </w:p>
        </w:tc>
      </w:tr>
      <w:tr w:rsidR="005E24A4" w:rsidRPr="00910117" w14:paraId="6C2FCE4A" w14:textId="77777777" w:rsidTr="00910117">
        <w:trPr>
          <w:trHeight w:val="340"/>
        </w:trPr>
        <w:tc>
          <w:tcPr>
            <w:tcW w:w="3119" w:type="dxa"/>
            <w:tcBorders>
              <w:top w:val="single" w:sz="4" w:space="0" w:color="auto"/>
              <w:left w:val="single" w:sz="4" w:space="0" w:color="auto"/>
              <w:bottom w:val="single" w:sz="4" w:space="0" w:color="auto"/>
              <w:right w:val="single" w:sz="4" w:space="0" w:color="auto"/>
            </w:tcBorders>
          </w:tcPr>
          <w:p w14:paraId="090796DF" w14:textId="0D527FFC" w:rsidR="005E24A4" w:rsidRDefault="000461E8" w:rsidP="0060672E">
            <w:pPr>
              <w:pStyle w:val="NoSpacing"/>
              <w:rPr>
                <w:szCs w:val="20"/>
              </w:rPr>
            </w:pPr>
            <w:r>
              <w:rPr>
                <w:szCs w:val="20"/>
              </w:rPr>
              <w:t xml:space="preserve">Jordan </w:t>
            </w:r>
            <w:proofErr w:type="spellStart"/>
            <w:r>
              <w:rPr>
                <w:szCs w:val="20"/>
              </w:rPr>
              <w:t>Preece</w:t>
            </w:r>
            <w:proofErr w:type="spellEnd"/>
          </w:p>
        </w:tc>
        <w:tc>
          <w:tcPr>
            <w:tcW w:w="7513" w:type="dxa"/>
            <w:tcBorders>
              <w:top w:val="single" w:sz="4" w:space="0" w:color="auto"/>
              <w:left w:val="single" w:sz="4" w:space="0" w:color="auto"/>
              <w:bottom w:val="single" w:sz="4" w:space="0" w:color="auto"/>
              <w:right w:val="single" w:sz="4" w:space="0" w:color="auto"/>
            </w:tcBorders>
          </w:tcPr>
          <w:p w14:paraId="03339034" w14:textId="3A198DAF" w:rsidR="005E24A4" w:rsidRDefault="00162F08" w:rsidP="0060672E">
            <w:pPr>
              <w:pStyle w:val="NoSpacing"/>
              <w:rPr>
                <w:rFonts w:asciiTheme="minorHAnsi" w:hAnsiTheme="minorHAnsi"/>
                <w:szCs w:val="20"/>
                <w:lang w:val="en-NZ"/>
              </w:rPr>
            </w:pPr>
            <w:r>
              <w:rPr>
                <w:rFonts w:asciiTheme="minorHAnsi" w:hAnsiTheme="minorHAnsi"/>
                <w:szCs w:val="20"/>
                <w:lang w:val="en-NZ"/>
              </w:rPr>
              <w:t>Level 2 strip out</w:t>
            </w:r>
          </w:p>
        </w:tc>
      </w:tr>
      <w:tr w:rsidR="005E24A4" w:rsidRPr="00910117" w14:paraId="4BF5DB88" w14:textId="77777777" w:rsidTr="00910117">
        <w:trPr>
          <w:trHeight w:val="340"/>
        </w:trPr>
        <w:tc>
          <w:tcPr>
            <w:tcW w:w="3119" w:type="dxa"/>
            <w:tcBorders>
              <w:top w:val="single" w:sz="4" w:space="0" w:color="auto"/>
              <w:left w:val="single" w:sz="4" w:space="0" w:color="auto"/>
              <w:bottom w:val="single" w:sz="4" w:space="0" w:color="auto"/>
              <w:right w:val="single" w:sz="4" w:space="0" w:color="auto"/>
            </w:tcBorders>
          </w:tcPr>
          <w:p w14:paraId="0109DDF5" w14:textId="34C34E10" w:rsidR="005E24A4" w:rsidRDefault="000461E8" w:rsidP="0060672E">
            <w:pPr>
              <w:pStyle w:val="NoSpacing"/>
              <w:rPr>
                <w:szCs w:val="20"/>
              </w:rPr>
            </w:pPr>
            <w:r>
              <w:rPr>
                <w:szCs w:val="20"/>
              </w:rPr>
              <w:t>Dayne Robinson</w:t>
            </w:r>
          </w:p>
        </w:tc>
        <w:tc>
          <w:tcPr>
            <w:tcW w:w="7513" w:type="dxa"/>
            <w:tcBorders>
              <w:top w:val="single" w:sz="4" w:space="0" w:color="auto"/>
              <w:left w:val="single" w:sz="4" w:space="0" w:color="auto"/>
              <w:bottom w:val="single" w:sz="4" w:space="0" w:color="auto"/>
              <w:right w:val="single" w:sz="4" w:space="0" w:color="auto"/>
            </w:tcBorders>
          </w:tcPr>
          <w:p w14:paraId="7294A7CA" w14:textId="5C943803" w:rsidR="005E24A4" w:rsidRDefault="00162F08" w:rsidP="0060672E">
            <w:pPr>
              <w:pStyle w:val="NoSpacing"/>
              <w:rPr>
                <w:rFonts w:asciiTheme="minorHAnsi" w:hAnsiTheme="minorHAnsi"/>
                <w:szCs w:val="20"/>
                <w:lang w:val="en-NZ"/>
              </w:rPr>
            </w:pPr>
            <w:r>
              <w:rPr>
                <w:rFonts w:asciiTheme="minorHAnsi" w:hAnsiTheme="minorHAnsi"/>
                <w:szCs w:val="20"/>
                <w:lang w:val="en-NZ"/>
              </w:rPr>
              <w:t>Carrying waste to loading dock</w:t>
            </w:r>
          </w:p>
        </w:tc>
      </w:tr>
      <w:tr w:rsidR="000461E8" w:rsidRPr="00910117" w14:paraId="342B1225" w14:textId="77777777" w:rsidTr="00910117">
        <w:trPr>
          <w:trHeight w:val="340"/>
        </w:trPr>
        <w:tc>
          <w:tcPr>
            <w:tcW w:w="3119" w:type="dxa"/>
            <w:tcBorders>
              <w:top w:val="single" w:sz="4" w:space="0" w:color="auto"/>
              <w:left w:val="single" w:sz="4" w:space="0" w:color="auto"/>
              <w:bottom w:val="single" w:sz="4" w:space="0" w:color="auto"/>
              <w:right w:val="single" w:sz="4" w:space="0" w:color="auto"/>
            </w:tcBorders>
          </w:tcPr>
          <w:p w14:paraId="65FBF9DE" w14:textId="6694BC7E" w:rsidR="000461E8" w:rsidRDefault="000461E8" w:rsidP="0060672E">
            <w:pPr>
              <w:pStyle w:val="NoSpacing"/>
              <w:rPr>
                <w:szCs w:val="20"/>
              </w:rPr>
            </w:pPr>
            <w:r>
              <w:rPr>
                <w:szCs w:val="20"/>
              </w:rPr>
              <w:t>Rachel Fitzpatrick</w:t>
            </w:r>
          </w:p>
        </w:tc>
        <w:tc>
          <w:tcPr>
            <w:tcW w:w="7513" w:type="dxa"/>
            <w:tcBorders>
              <w:top w:val="single" w:sz="4" w:space="0" w:color="auto"/>
              <w:left w:val="single" w:sz="4" w:space="0" w:color="auto"/>
              <w:bottom w:val="single" w:sz="4" w:space="0" w:color="auto"/>
              <w:right w:val="single" w:sz="4" w:space="0" w:color="auto"/>
            </w:tcBorders>
          </w:tcPr>
          <w:p w14:paraId="0EAD949D" w14:textId="0316E656" w:rsidR="000461E8" w:rsidRDefault="000461E8" w:rsidP="0060672E">
            <w:pPr>
              <w:pStyle w:val="NoSpacing"/>
              <w:rPr>
                <w:rFonts w:asciiTheme="minorHAnsi" w:hAnsiTheme="minorHAnsi"/>
                <w:szCs w:val="20"/>
                <w:lang w:val="en-NZ"/>
              </w:rPr>
            </w:pPr>
            <w:r>
              <w:rPr>
                <w:rFonts w:asciiTheme="minorHAnsi" w:hAnsiTheme="minorHAnsi"/>
                <w:szCs w:val="20"/>
                <w:lang w:val="en-NZ"/>
              </w:rPr>
              <w:t>Plantroom 119</w:t>
            </w:r>
          </w:p>
        </w:tc>
      </w:tr>
      <w:tr w:rsidR="000461E8" w:rsidRPr="00910117" w14:paraId="460E41E5" w14:textId="77777777" w:rsidTr="00910117">
        <w:trPr>
          <w:trHeight w:val="340"/>
        </w:trPr>
        <w:tc>
          <w:tcPr>
            <w:tcW w:w="3119" w:type="dxa"/>
            <w:tcBorders>
              <w:top w:val="single" w:sz="4" w:space="0" w:color="auto"/>
              <w:left w:val="single" w:sz="4" w:space="0" w:color="auto"/>
              <w:bottom w:val="single" w:sz="4" w:space="0" w:color="auto"/>
              <w:right w:val="single" w:sz="4" w:space="0" w:color="auto"/>
            </w:tcBorders>
          </w:tcPr>
          <w:p w14:paraId="2FC28C69" w14:textId="70C8BC0C" w:rsidR="000461E8" w:rsidRDefault="000461E8" w:rsidP="0060672E">
            <w:pPr>
              <w:pStyle w:val="NoSpacing"/>
              <w:rPr>
                <w:szCs w:val="20"/>
              </w:rPr>
            </w:pPr>
            <w:r>
              <w:rPr>
                <w:szCs w:val="20"/>
              </w:rPr>
              <w:t>Gary Butterfield  (COC)</w:t>
            </w:r>
          </w:p>
        </w:tc>
        <w:tc>
          <w:tcPr>
            <w:tcW w:w="7513" w:type="dxa"/>
            <w:tcBorders>
              <w:top w:val="single" w:sz="4" w:space="0" w:color="auto"/>
              <w:left w:val="single" w:sz="4" w:space="0" w:color="auto"/>
              <w:bottom w:val="single" w:sz="4" w:space="0" w:color="auto"/>
              <w:right w:val="single" w:sz="4" w:space="0" w:color="auto"/>
            </w:tcBorders>
          </w:tcPr>
          <w:p w14:paraId="5591664B" w14:textId="0DE13166" w:rsidR="000461E8" w:rsidRDefault="00162F08" w:rsidP="0060672E">
            <w:pPr>
              <w:pStyle w:val="NoSpacing"/>
              <w:rPr>
                <w:rFonts w:asciiTheme="minorHAnsi" w:hAnsiTheme="minorHAnsi"/>
                <w:szCs w:val="20"/>
                <w:lang w:val="en-NZ"/>
              </w:rPr>
            </w:pPr>
            <w:r>
              <w:rPr>
                <w:rFonts w:asciiTheme="minorHAnsi" w:hAnsiTheme="minorHAnsi"/>
                <w:szCs w:val="20"/>
                <w:lang w:val="en-NZ"/>
              </w:rPr>
              <w:t>Level 2</w:t>
            </w:r>
          </w:p>
        </w:tc>
      </w:tr>
      <w:tr w:rsidR="000461E8" w:rsidRPr="00910117" w14:paraId="72F2BD88" w14:textId="77777777" w:rsidTr="00910117">
        <w:trPr>
          <w:trHeight w:val="340"/>
        </w:trPr>
        <w:tc>
          <w:tcPr>
            <w:tcW w:w="3119" w:type="dxa"/>
            <w:tcBorders>
              <w:top w:val="single" w:sz="4" w:space="0" w:color="auto"/>
              <w:left w:val="single" w:sz="4" w:space="0" w:color="auto"/>
              <w:bottom w:val="single" w:sz="4" w:space="0" w:color="auto"/>
              <w:right w:val="single" w:sz="4" w:space="0" w:color="auto"/>
            </w:tcBorders>
          </w:tcPr>
          <w:p w14:paraId="2C66D7C5" w14:textId="174CA55A" w:rsidR="000461E8" w:rsidRDefault="000461E8" w:rsidP="0060672E">
            <w:pPr>
              <w:pStyle w:val="NoSpacing"/>
              <w:rPr>
                <w:szCs w:val="20"/>
              </w:rPr>
            </w:pPr>
            <w:r>
              <w:rPr>
                <w:szCs w:val="20"/>
              </w:rPr>
              <w:lastRenderedPageBreak/>
              <w:t>Wayne Riley</w:t>
            </w:r>
          </w:p>
        </w:tc>
        <w:tc>
          <w:tcPr>
            <w:tcW w:w="7513" w:type="dxa"/>
            <w:tcBorders>
              <w:top w:val="single" w:sz="4" w:space="0" w:color="auto"/>
              <w:left w:val="single" w:sz="4" w:space="0" w:color="auto"/>
              <w:bottom w:val="single" w:sz="4" w:space="0" w:color="auto"/>
              <w:right w:val="single" w:sz="4" w:space="0" w:color="auto"/>
            </w:tcBorders>
          </w:tcPr>
          <w:p w14:paraId="00706581" w14:textId="1B6C2FE2" w:rsidR="000461E8" w:rsidRDefault="00162F08" w:rsidP="0060672E">
            <w:pPr>
              <w:pStyle w:val="NoSpacing"/>
              <w:rPr>
                <w:rFonts w:asciiTheme="minorHAnsi" w:hAnsiTheme="minorHAnsi"/>
                <w:szCs w:val="20"/>
                <w:lang w:val="en-NZ"/>
              </w:rPr>
            </w:pPr>
            <w:r>
              <w:rPr>
                <w:rFonts w:asciiTheme="minorHAnsi" w:hAnsiTheme="minorHAnsi"/>
                <w:szCs w:val="20"/>
                <w:lang w:val="en-NZ"/>
              </w:rPr>
              <w:t>Level 2</w:t>
            </w:r>
          </w:p>
        </w:tc>
      </w:tr>
      <w:tr w:rsidR="000461E8" w:rsidRPr="00910117" w14:paraId="6A965088" w14:textId="77777777" w:rsidTr="00910117">
        <w:trPr>
          <w:trHeight w:val="340"/>
        </w:trPr>
        <w:tc>
          <w:tcPr>
            <w:tcW w:w="3119" w:type="dxa"/>
            <w:tcBorders>
              <w:top w:val="single" w:sz="4" w:space="0" w:color="auto"/>
              <w:left w:val="single" w:sz="4" w:space="0" w:color="auto"/>
              <w:bottom w:val="single" w:sz="4" w:space="0" w:color="auto"/>
              <w:right w:val="single" w:sz="4" w:space="0" w:color="auto"/>
            </w:tcBorders>
          </w:tcPr>
          <w:p w14:paraId="46D809BD" w14:textId="317C95AE" w:rsidR="000461E8" w:rsidRDefault="000461E8" w:rsidP="0060672E">
            <w:pPr>
              <w:pStyle w:val="NoSpacing"/>
              <w:rPr>
                <w:szCs w:val="20"/>
              </w:rPr>
            </w:pPr>
          </w:p>
        </w:tc>
        <w:tc>
          <w:tcPr>
            <w:tcW w:w="7513" w:type="dxa"/>
            <w:tcBorders>
              <w:top w:val="single" w:sz="4" w:space="0" w:color="auto"/>
              <w:left w:val="single" w:sz="4" w:space="0" w:color="auto"/>
              <w:bottom w:val="single" w:sz="4" w:space="0" w:color="auto"/>
              <w:right w:val="single" w:sz="4" w:space="0" w:color="auto"/>
            </w:tcBorders>
          </w:tcPr>
          <w:p w14:paraId="68FA6F8D" w14:textId="7D3E55D8" w:rsidR="000461E8" w:rsidRDefault="000461E8" w:rsidP="0060672E">
            <w:pPr>
              <w:pStyle w:val="NoSpacing"/>
              <w:rPr>
                <w:rFonts w:asciiTheme="minorHAnsi" w:hAnsiTheme="minorHAnsi"/>
                <w:szCs w:val="20"/>
                <w:lang w:val="en-NZ"/>
              </w:rPr>
            </w:pPr>
          </w:p>
        </w:tc>
      </w:tr>
      <w:tr w:rsidR="000461E8" w:rsidRPr="00910117" w14:paraId="2E58F8D7" w14:textId="77777777" w:rsidTr="00910117">
        <w:trPr>
          <w:trHeight w:val="340"/>
        </w:trPr>
        <w:tc>
          <w:tcPr>
            <w:tcW w:w="3119" w:type="dxa"/>
            <w:tcBorders>
              <w:top w:val="single" w:sz="4" w:space="0" w:color="auto"/>
              <w:left w:val="single" w:sz="4" w:space="0" w:color="auto"/>
              <w:bottom w:val="single" w:sz="4" w:space="0" w:color="auto"/>
              <w:right w:val="single" w:sz="4" w:space="0" w:color="auto"/>
            </w:tcBorders>
          </w:tcPr>
          <w:p w14:paraId="075F2D63" w14:textId="77777777" w:rsidR="000461E8" w:rsidRDefault="000461E8" w:rsidP="0060672E">
            <w:pPr>
              <w:pStyle w:val="NoSpacing"/>
              <w:rPr>
                <w:szCs w:val="20"/>
              </w:rPr>
            </w:pPr>
          </w:p>
        </w:tc>
        <w:tc>
          <w:tcPr>
            <w:tcW w:w="7513" w:type="dxa"/>
            <w:tcBorders>
              <w:top w:val="single" w:sz="4" w:space="0" w:color="auto"/>
              <w:left w:val="single" w:sz="4" w:space="0" w:color="auto"/>
              <w:bottom w:val="single" w:sz="4" w:space="0" w:color="auto"/>
              <w:right w:val="single" w:sz="4" w:space="0" w:color="auto"/>
            </w:tcBorders>
          </w:tcPr>
          <w:p w14:paraId="695CF612" w14:textId="77777777" w:rsidR="000461E8" w:rsidRDefault="000461E8" w:rsidP="0060672E">
            <w:pPr>
              <w:pStyle w:val="NoSpacing"/>
              <w:rPr>
                <w:rFonts w:asciiTheme="minorHAnsi" w:hAnsiTheme="minorHAnsi"/>
                <w:szCs w:val="20"/>
                <w:lang w:val="en-NZ"/>
              </w:rPr>
            </w:pPr>
          </w:p>
        </w:tc>
      </w:tr>
      <w:tr w:rsidR="005E67B3" w:rsidRPr="00910117" w14:paraId="1CC0CBEE" w14:textId="77777777" w:rsidTr="00910117">
        <w:trPr>
          <w:trHeight w:val="340"/>
        </w:trPr>
        <w:tc>
          <w:tcPr>
            <w:tcW w:w="3119" w:type="dxa"/>
            <w:tcBorders>
              <w:top w:val="single" w:sz="4" w:space="0" w:color="auto"/>
              <w:left w:val="single" w:sz="4" w:space="0" w:color="auto"/>
              <w:bottom w:val="single" w:sz="4" w:space="0" w:color="auto"/>
              <w:right w:val="single" w:sz="4" w:space="0" w:color="auto"/>
            </w:tcBorders>
          </w:tcPr>
          <w:p w14:paraId="40F6A65A" w14:textId="52D4D49C" w:rsidR="00D27CC1" w:rsidRDefault="005E67B3" w:rsidP="0060672E">
            <w:pPr>
              <w:pStyle w:val="NoSpacing"/>
              <w:rPr>
                <w:szCs w:val="20"/>
              </w:rPr>
            </w:pPr>
            <w:r>
              <w:rPr>
                <w:szCs w:val="20"/>
              </w:rPr>
              <w:t>Richie Edwards (COC)</w:t>
            </w:r>
          </w:p>
          <w:p w14:paraId="2AB700E5" w14:textId="01DBA706" w:rsidR="00D27CC1" w:rsidRDefault="00D27CC1" w:rsidP="0060672E">
            <w:pPr>
              <w:pStyle w:val="NoSpacing"/>
              <w:rPr>
                <w:szCs w:val="20"/>
              </w:rPr>
            </w:pPr>
          </w:p>
        </w:tc>
        <w:tc>
          <w:tcPr>
            <w:tcW w:w="7513" w:type="dxa"/>
            <w:tcBorders>
              <w:top w:val="single" w:sz="4" w:space="0" w:color="auto"/>
              <w:left w:val="single" w:sz="4" w:space="0" w:color="auto"/>
              <w:bottom w:val="single" w:sz="4" w:space="0" w:color="auto"/>
              <w:right w:val="single" w:sz="4" w:space="0" w:color="auto"/>
            </w:tcBorders>
          </w:tcPr>
          <w:p w14:paraId="49AA13A7" w14:textId="3CBAA1BB" w:rsidR="005E67B3" w:rsidRDefault="005E67B3" w:rsidP="0060672E">
            <w:pPr>
              <w:pStyle w:val="NoSpacing"/>
              <w:rPr>
                <w:rFonts w:asciiTheme="minorHAnsi" w:hAnsiTheme="minorHAnsi"/>
                <w:szCs w:val="20"/>
                <w:lang w:val="en-NZ"/>
              </w:rPr>
            </w:pPr>
            <w:r>
              <w:rPr>
                <w:rFonts w:asciiTheme="minorHAnsi" w:hAnsiTheme="minorHAnsi"/>
                <w:szCs w:val="20"/>
                <w:lang w:val="en-NZ"/>
              </w:rPr>
              <w:t>Basement</w:t>
            </w:r>
          </w:p>
        </w:tc>
      </w:tr>
      <w:tr w:rsidR="005E67B3" w:rsidRPr="00910117" w14:paraId="3A137B65" w14:textId="77777777" w:rsidTr="00910117">
        <w:trPr>
          <w:trHeight w:val="340"/>
        </w:trPr>
        <w:tc>
          <w:tcPr>
            <w:tcW w:w="3119" w:type="dxa"/>
            <w:tcBorders>
              <w:top w:val="single" w:sz="4" w:space="0" w:color="auto"/>
              <w:left w:val="single" w:sz="4" w:space="0" w:color="auto"/>
              <w:bottom w:val="single" w:sz="4" w:space="0" w:color="auto"/>
              <w:right w:val="single" w:sz="4" w:space="0" w:color="auto"/>
            </w:tcBorders>
          </w:tcPr>
          <w:p w14:paraId="0A063B3F" w14:textId="6E942BEB" w:rsidR="005E67B3" w:rsidRPr="005E67B3" w:rsidRDefault="005E67B3" w:rsidP="005E67B3">
            <w:pPr>
              <w:rPr>
                <w:rFonts w:ascii="Calibri" w:eastAsiaTheme="minorHAnsi" w:hAnsi="Calibri"/>
                <w:lang w:val="en-NZ" w:eastAsia="en-NZ"/>
              </w:rPr>
            </w:pPr>
          </w:p>
        </w:tc>
        <w:tc>
          <w:tcPr>
            <w:tcW w:w="7513" w:type="dxa"/>
            <w:tcBorders>
              <w:top w:val="single" w:sz="4" w:space="0" w:color="auto"/>
              <w:left w:val="single" w:sz="4" w:space="0" w:color="auto"/>
              <w:bottom w:val="single" w:sz="4" w:space="0" w:color="auto"/>
              <w:right w:val="single" w:sz="4" w:space="0" w:color="auto"/>
            </w:tcBorders>
          </w:tcPr>
          <w:p w14:paraId="2C1B9AEF" w14:textId="0E364C4C" w:rsidR="005E67B3" w:rsidRDefault="00D27CC1" w:rsidP="0060672E">
            <w:pPr>
              <w:pStyle w:val="NoSpacing"/>
              <w:rPr>
                <w:rFonts w:asciiTheme="minorHAnsi" w:hAnsiTheme="minorHAnsi"/>
                <w:szCs w:val="20"/>
                <w:lang w:val="en-NZ"/>
              </w:rPr>
            </w:pPr>
            <w:r>
              <w:rPr>
                <w:rFonts w:asciiTheme="minorHAnsi" w:hAnsiTheme="minorHAnsi"/>
                <w:szCs w:val="20"/>
                <w:lang w:val="en-NZ"/>
              </w:rPr>
              <w:t>Basement</w:t>
            </w:r>
          </w:p>
        </w:tc>
      </w:tr>
      <w:tr w:rsidR="005E67B3" w:rsidRPr="00910117" w14:paraId="5A458BD6" w14:textId="77777777" w:rsidTr="00910117">
        <w:trPr>
          <w:trHeight w:val="340"/>
        </w:trPr>
        <w:tc>
          <w:tcPr>
            <w:tcW w:w="3119" w:type="dxa"/>
            <w:tcBorders>
              <w:top w:val="single" w:sz="4" w:space="0" w:color="auto"/>
              <w:left w:val="single" w:sz="4" w:space="0" w:color="auto"/>
              <w:bottom w:val="single" w:sz="4" w:space="0" w:color="auto"/>
              <w:right w:val="single" w:sz="4" w:space="0" w:color="auto"/>
            </w:tcBorders>
          </w:tcPr>
          <w:p w14:paraId="4C8B2D1A" w14:textId="2D6CC4B6" w:rsidR="005E67B3" w:rsidRPr="005E67B3" w:rsidRDefault="005E67B3" w:rsidP="005E67B3">
            <w:pPr>
              <w:rPr>
                <w:lang w:eastAsia="en-NZ"/>
              </w:rPr>
            </w:pPr>
          </w:p>
        </w:tc>
        <w:tc>
          <w:tcPr>
            <w:tcW w:w="7513" w:type="dxa"/>
            <w:tcBorders>
              <w:top w:val="single" w:sz="4" w:space="0" w:color="auto"/>
              <w:left w:val="single" w:sz="4" w:space="0" w:color="auto"/>
              <w:bottom w:val="single" w:sz="4" w:space="0" w:color="auto"/>
              <w:right w:val="single" w:sz="4" w:space="0" w:color="auto"/>
            </w:tcBorders>
          </w:tcPr>
          <w:p w14:paraId="124E209B" w14:textId="5419B136" w:rsidR="005E67B3" w:rsidRDefault="00D27CC1" w:rsidP="0060672E">
            <w:pPr>
              <w:pStyle w:val="NoSpacing"/>
              <w:rPr>
                <w:rFonts w:asciiTheme="minorHAnsi" w:hAnsiTheme="minorHAnsi"/>
                <w:szCs w:val="20"/>
                <w:lang w:val="en-NZ"/>
              </w:rPr>
            </w:pPr>
            <w:r>
              <w:rPr>
                <w:rFonts w:asciiTheme="minorHAnsi" w:hAnsiTheme="minorHAnsi"/>
                <w:szCs w:val="20"/>
                <w:lang w:val="en-NZ"/>
              </w:rPr>
              <w:t>Basement</w:t>
            </w:r>
          </w:p>
        </w:tc>
      </w:tr>
      <w:tr w:rsidR="005E67B3" w:rsidRPr="00910117" w14:paraId="4BE1331E" w14:textId="77777777" w:rsidTr="00910117">
        <w:trPr>
          <w:trHeight w:val="340"/>
        </w:trPr>
        <w:tc>
          <w:tcPr>
            <w:tcW w:w="3119" w:type="dxa"/>
            <w:tcBorders>
              <w:top w:val="single" w:sz="4" w:space="0" w:color="auto"/>
              <w:left w:val="single" w:sz="4" w:space="0" w:color="auto"/>
              <w:bottom w:val="single" w:sz="4" w:space="0" w:color="auto"/>
              <w:right w:val="single" w:sz="4" w:space="0" w:color="auto"/>
            </w:tcBorders>
          </w:tcPr>
          <w:p w14:paraId="0BDC3118" w14:textId="520B3438" w:rsidR="005E67B3" w:rsidRPr="005E67B3" w:rsidRDefault="005E67B3" w:rsidP="005E67B3">
            <w:pPr>
              <w:rPr>
                <w:lang w:eastAsia="en-NZ"/>
              </w:rPr>
            </w:pPr>
            <w:r>
              <w:rPr>
                <w:lang w:eastAsia="en-NZ"/>
              </w:rPr>
              <w:t>Quentin Murphy</w:t>
            </w:r>
          </w:p>
        </w:tc>
        <w:tc>
          <w:tcPr>
            <w:tcW w:w="7513" w:type="dxa"/>
            <w:tcBorders>
              <w:top w:val="single" w:sz="4" w:space="0" w:color="auto"/>
              <w:left w:val="single" w:sz="4" w:space="0" w:color="auto"/>
              <w:bottom w:val="single" w:sz="4" w:space="0" w:color="auto"/>
              <w:right w:val="single" w:sz="4" w:space="0" w:color="auto"/>
            </w:tcBorders>
          </w:tcPr>
          <w:p w14:paraId="19542376" w14:textId="78B047E5" w:rsidR="005E67B3" w:rsidRPr="00D27CC1" w:rsidRDefault="00D27CC1" w:rsidP="0060672E">
            <w:pPr>
              <w:pStyle w:val="NoSpacing"/>
              <w:rPr>
                <w:rFonts w:asciiTheme="minorHAnsi" w:hAnsiTheme="minorHAnsi"/>
                <w:b/>
                <w:szCs w:val="20"/>
                <w:lang w:val="en-NZ"/>
              </w:rPr>
            </w:pPr>
            <w:r>
              <w:rPr>
                <w:rFonts w:asciiTheme="minorHAnsi" w:hAnsiTheme="minorHAnsi"/>
                <w:szCs w:val="20"/>
                <w:lang w:val="en-NZ"/>
              </w:rPr>
              <w:t>Basement</w:t>
            </w:r>
          </w:p>
        </w:tc>
      </w:tr>
      <w:tr w:rsidR="005E67B3" w:rsidRPr="00910117" w14:paraId="4844D20B" w14:textId="77777777" w:rsidTr="00910117">
        <w:trPr>
          <w:trHeight w:val="340"/>
        </w:trPr>
        <w:tc>
          <w:tcPr>
            <w:tcW w:w="3119" w:type="dxa"/>
            <w:tcBorders>
              <w:top w:val="single" w:sz="4" w:space="0" w:color="auto"/>
              <w:left w:val="single" w:sz="4" w:space="0" w:color="auto"/>
              <w:bottom w:val="single" w:sz="4" w:space="0" w:color="auto"/>
              <w:right w:val="single" w:sz="4" w:space="0" w:color="auto"/>
            </w:tcBorders>
          </w:tcPr>
          <w:p w14:paraId="486ABF39" w14:textId="0366E665" w:rsidR="005E67B3" w:rsidRPr="005E67B3" w:rsidRDefault="005E67B3" w:rsidP="005E67B3">
            <w:pPr>
              <w:rPr>
                <w:lang w:eastAsia="en-NZ"/>
              </w:rPr>
            </w:pPr>
            <w:r>
              <w:rPr>
                <w:lang w:eastAsia="en-NZ"/>
              </w:rPr>
              <w:t xml:space="preserve">Logan </w:t>
            </w:r>
            <w:proofErr w:type="spellStart"/>
            <w:r>
              <w:rPr>
                <w:lang w:eastAsia="en-NZ"/>
              </w:rPr>
              <w:t>McMurtrie</w:t>
            </w:r>
            <w:proofErr w:type="spellEnd"/>
          </w:p>
        </w:tc>
        <w:tc>
          <w:tcPr>
            <w:tcW w:w="7513" w:type="dxa"/>
            <w:tcBorders>
              <w:top w:val="single" w:sz="4" w:space="0" w:color="auto"/>
              <w:left w:val="single" w:sz="4" w:space="0" w:color="auto"/>
              <w:bottom w:val="single" w:sz="4" w:space="0" w:color="auto"/>
              <w:right w:val="single" w:sz="4" w:space="0" w:color="auto"/>
            </w:tcBorders>
          </w:tcPr>
          <w:p w14:paraId="4236B830" w14:textId="1DC30FE2" w:rsidR="005E67B3" w:rsidRDefault="00D27CC1" w:rsidP="0060672E">
            <w:pPr>
              <w:pStyle w:val="NoSpacing"/>
              <w:rPr>
                <w:rFonts w:asciiTheme="minorHAnsi" w:hAnsiTheme="minorHAnsi"/>
                <w:szCs w:val="20"/>
                <w:lang w:val="en-NZ"/>
              </w:rPr>
            </w:pPr>
            <w:r>
              <w:rPr>
                <w:rFonts w:asciiTheme="minorHAnsi" w:hAnsiTheme="minorHAnsi"/>
                <w:szCs w:val="20"/>
                <w:lang w:val="en-NZ"/>
              </w:rPr>
              <w:t>Basement</w:t>
            </w:r>
          </w:p>
        </w:tc>
      </w:tr>
      <w:tr w:rsidR="005E67B3" w:rsidRPr="00910117" w14:paraId="4696F34A" w14:textId="77777777" w:rsidTr="00910117">
        <w:trPr>
          <w:trHeight w:val="340"/>
        </w:trPr>
        <w:tc>
          <w:tcPr>
            <w:tcW w:w="3119" w:type="dxa"/>
            <w:tcBorders>
              <w:top w:val="single" w:sz="4" w:space="0" w:color="auto"/>
              <w:left w:val="single" w:sz="4" w:space="0" w:color="auto"/>
              <w:bottom w:val="single" w:sz="4" w:space="0" w:color="auto"/>
              <w:right w:val="single" w:sz="4" w:space="0" w:color="auto"/>
            </w:tcBorders>
          </w:tcPr>
          <w:p w14:paraId="1F734013" w14:textId="35562F74" w:rsidR="005E67B3" w:rsidRPr="005E67B3" w:rsidRDefault="00524068" w:rsidP="005E67B3">
            <w:pPr>
              <w:rPr>
                <w:lang w:eastAsia="en-NZ"/>
              </w:rPr>
            </w:pPr>
            <w:r>
              <w:rPr>
                <w:lang w:eastAsia="en-NZ"/>
              </w:rPr>
              <w:t>Storm Campbell</w:t>
            </w:r>
          </w:p>
        </w:tc>
        <w:tc>
          <w:tcPr>
            <w:tcW w:w="7513" w:type="dxa"/>
            <w:tcBorders>
              <w:top w:val="single" w:sz="4" w:space="0" w:color="auto"/>
              <w:left w:val="single" w:sz="4" w:space="0" w:color="auto"/>
              <w:bottom w:val="single" w:sz="4" w:space="0" w:color="auto"/>
              <w:right w:val="single" w:sz="4" w:space="0" w:color="auto"/>
            </w:tcBorders>
          </w:tcPr>
          <w:p w14:paraId="236DCE7A" w14:textId="5F4515F6" w:rsidR="005E67B3" w:rsidRDefault="00D27CC1" w:rsidP="0060672E">
            <w:pPr>
              <w:pStyle w:val="NoSpacing"/>
              <w:rPr>
                <w:rFonts w:asciiTheme="minorHAnsi" w:hAnsiTheme="minorHAnsi"/>
                <w:szCs w:val="20"/>
                <w:lang w:val="en-NZ"/>
              </w:rPr>
            </w:pPr>
            <w:r>
              <w:rPr>
                <w:rFonts w:asciiTheme="minorHAnsi" w:hAnsiTheme="minorHAnsi"/>
                <w:szCs w:val="20"/>
                <w:lang w:val="en-NZ"/>
              </w:rPr>
              <w:t>Basement</w:t>
            </w:r>
          </w:p>
        </w:tc>
      </w:tr>
      <w:tr w:rsidR="005E67B3" w:rsidRPr="00910117" w14:paraId="111B0886" w14:textId="77777777" w:rsidTr="00910117">
        <w:trPr>
          <w:trHeight w:val="340"/>
        </w:trPr>
        <w:tc>
          <w:tcPr>
            <w:tcW w:w="3119" w:type="dxa"/>
            <w:tcBorders>
              <w:top w:val="single" w:sz="4" w:space="0" w:color="auto"/>
              <w:left w:val="single" w:sz="4" w:space="0" w:color="auto"/>
              <w:bottom w:val="single" w:sz="4" w:space="0" w:color="auto"/>
              <w:right w:val="single" w:sz="4" w:space="0" w:color="auto"/>
            </w:tcBorders>
          </w:tcPr>
          <w:p w14:paraId="6338E341" w14:textId="27B1D838" w:rsidR="005E67B3" w:rsidRPr="00D27CC1" w:rsidRDefault="00524068" w:rsidP="00D27CC1">
            <w:pPr>
              <w:rPr>
                <w:lang w:eastAsia="en-NZ"/>
              </w:rPr>
            </w:pPr>
            <w:r>
              <w:rPr>
                <w:lang w:eastAsia="en-NZ"/>
              </w:rPr>
              <w:t>Jake Murphy</w:t>
            </w:r>
          </w:p>
        </w:tc>
        <w:tc>
          <w:tcPr>
            <w:tcW w:w="7513" w:type="dxa"/>
            <w:tcBorders>
              <w:top w:val="single" w:sz="4" w:space="0" w:color="auto"/>
              <w:left w:val="single" w:sz="4" w:space="0" w:color="auto"/>
              <w:bottom w:val="single" w:sz="4" w:space="0" w:color="auto"/>
              <w:right w:val="single" w:sz="4" w:space="0" w:color="auto"/>
            </w:tcBorders>
          </w:tcPr>
          <w:p w14:paraId="18730F34" w14:textId="7868556E" w:rsidR="005E67B3" w:rsidRDefault="00D27CC1" w:rsidP="0060672E">
            <w:pPr>
              <w:pStyle w:val="NoSpacing"/>
              <w:rPr>
                <w:rFonts w:asciiTheme="minorHAnsi" w:hAnsiTheme="minorHAnsi"/>
                <w:szCs w:val="20"/>
                <w:lang w:val="en-NZ"/>
              </w:rPr>
            </w:pPr>
            <w:r>
              <w:rPr>
                <w:rFonts w:asciiTheme="minorHAnsi" w:hAnsiTheme="minorHAnsi"/>
                <w:szCs w:val="20"/>
                <w:lang w:val="en-NZ"/>
              </w:rPr>
              <w:t>Basement</w:t>
            </w:r>
          </w:p>
        </w:tc>
      </w:tr>
    </w:tbl>
    <w:p w14:paraId="640B2C32" w14:textId="17A7F208" w:rsidR="00E52FAC" w:rsidRDefault="00E52FAC" w:rsidP="00753587">
      <w:pPr>
        <w:pStyle w:val="NoSpacing"/>
        <w:rPr>
          <w:rFonts w:asciiTheme="majorHAnsi" w:hAnsiTheme="majorHAnsi"/>
          <w:b/>
          <w:szCs w:val="20"/>
          <w:lang w:val="en-NZ"/>
        </w:rPr>
      </w:pPr>
    </w:p>
    <w:p w14:paraId="20FCED15" w14:textId="221FFFBE" w:rsidR="00D27CC1" w:rsidRDefault="00D27CC1" w:rsidP="00753587">
      <w:pPr>
        <w:pStyle w:val="NoSpacing"/>
        <w:rPr>
          <w:rFonts w:asciiTheme="majorHAnsi" w:hAnsiTheme="majorHAnsi"/>
          <w:b/>
          <w:szCs w:val="20"/>
          <w:lang w:val="en-NZ"/>
        </w:rPr>
      </w:pPr>
    </w:p>
    <w:p w14:paraId="40A2EFF2" w14:textId="45DBDB2C" w:rsidR="00D27CC1" w:rsidRDefault="00D27CC1" w:rsidP="00753587">
      <w:pPr>
        <w:pStyle w:val="NoSpacing"/>
        <w:rPr>
          <w:rFonts w:asciiTheme="majorHAnsi" w:hAnsiTheme="majorHAnsi"/>
          <w:b/>
          <w:szCs w:val="20"/>
          <w:lang w:val="en-NZ"/>
        </w:rPr>
      </w:pPr>
    </w:p>
    <w:p w14:paraId="1E741309" w14:textId="3D35BD95" w:rsidR="00D27CC1" w:rsidRDefault="00D27CC1" w:rsidP="00753587">
      <w:pPr>
        <w:pStyle w:val="NoSpacing"/>
        <w:rPr>
          <w:rFonts w:asciiTheme="majorHAnsi" w:hAnsiTheme="majorHAnsi"/>
          <w:b/>
          <w:szCs w:val="20"/>
          <w:lang w:val="en-NZ"/>
        </w:rPr>
      </w:pPr>
    </w:p>
    <w:p w14:paraId="51B6C595" w14:textId="6BC6D7C4" w:rsidR="00162F08" w:rsidRDefault="00162F08" w:rsidP="00753587">
      <w:pPr>
        <w:pStyle w:val="NoSpacing"/>
        <w:rPr>
          <w:rFonts w:asciiTheme="majorHAnsi" w:hAnsiTheme="majorHAnsi"/>
          <w:b/>
          <w:szCs w:val="20"/>
          <w:lang w:val="en-NZ"/>
        </w:rPr>
      </w:pPr>
    </w:p>
    <w:p w14:paraId="465076F5" w14:textId="17F07F7B" w:rsidR="00162F08" w:rsidRDefault="00162F08" w:rsidP="00753587">
      <w:pPr>
        <w:pStyle w:val="NoSpacing"/>
        <w:rPr>
          <w:rFonts w:asciiTheme="majorHAnsi" w:hAnsiTheme="majorHAnsi"/>
          <w:b/>
          <w:szCs w:val="20"/>
          <w:lang w:val="en-NZ"/>
        </w:rPr>
      </w:pPr>
    </w:p>
    <w:p w14:paraId="0057496F" w14:textId="2FA8E032" w:rsidR="00162F08" w:rsidRDefault="00162F08" w:rsidP="00753587">
      <w:pPr>
        <w:pStyle w:val="NoSpacing"/>
        <w:rPr>
          <w:rFonts w:asciiTheme="majorHAnsi" w:hAnsiTheme="majorHAnsi"/>
          <w:b/>
          <w:szCs w:val="20"/>
          <w:lang w:val="en-NZ"/>
        </w:rPr>
      </w:pPr>
    </w:p>
    <w:p w14:paraId="7CADB2D5" w14:textId="2EB28759" w:rsidR="00162F08" w:rsidRDefault="00162F08" w:rsidP="00753587">
      <w:pPr>
        <w:pStyle w:val="NoSpacing"/>
        <w:rPr>
          <w:rFonts w:asciiTheme="majorHAnsi" w:hAnsiTheme="majorHAnsi"/>
          <w:b/>
          <w:szCs w:val="20"/>
          <w:lang w:val="en-NZ"/>
        </w:rPr>
      </w:pPr>
    </w:p>
    <w:p w14:paraId="11FF1F73" w14:textId="03664883" w:rsidR="00162F08" w:rsidRDefault="00162F08" w:rsidP="00753587">
      <w:pPr>
        <w:pStyle w:val="NoSpacing"/>
        <w:rPr>
          <w:rFonts w:asciiTheme="majorHAnsi" w:hAnsiTheme="majorHAnsi"/>
          <w:b/>
          <w:szCs w:val="20"/>
          <w:lang w:val="en-NZ"/>
        </w:rPr>
      </w:pPr>
    </w:p>
    <w:p w14:paraId="05F872E1" w14:textId="275BD870" w:rsidR="00162F08" w:rsidRDefault="00162F08" w:rsidP="00753587">
      <w:pPr>
        <w:pStyle w:val="NoSpacing"/>
        <w:rPr>
          <w:rFonts w:asciiTheme="majorHAnsi" w:hAnsiTheme="majorHAnsi"/>
          <w:b/>
          <w:szCs w:val="20"/>
          <w:lang w:val="en-NZ"/>
        </w:rPr>
      </w:pPr>
    </w:p>
    <w:p w14:paraId="098B0B18" w14:textId="3635595B" w:rsidR="00162F08" w:rsidRDefault="00162F08" w:rsidP="00753587">
      <w:pPr>
        <w:pStyle w:val="NoSpacing"/>
        <w:rPr>
          <w:rFonts w:asciiTheme="majorHAnsi" w:hAnsiTheme="majorHAnsi"/>
          <w:b/>
          <w:szCs w:val="20"/>
          <w:lang w:val="en-NZ"/>
        </w:rPr>
      </w:pPr>
    </w:p>
    <w:p w14:paraId="37B1D665" w14:textId="3C7AAE78" w:rsidR="00162F08" w:rsidRDefault="00162F08" w:rsidP="00753587">
      <w:pPr>
        <w:pStyle w:val="NoSpacing"/>
        <w:rPr>
          <w:rFonts w:asciiTheme="majorHAnsi" w:hAnsiTheme="majorHAnsi"/>
          <w:b/>
          <w:szCs w:val="20"/>
          <w:lang w:val="en-NZ"/>
        </w:rPr>
      </w:pPr>
    </w:p>
    <w:p w14:paraId="4983F9E6" w14:textId="6716D142" w:rsidR="00162F08" w:rsidRDefault="00162F08" w:rsidP="00753587">
      <w:pPr>
        <w:pStyle w:val="NoSpacing"/>
        <w:rPr>
          <w:rFonts w:asciiTheme="majorHAnsi" w:hAnsiTheme="majorHAnsi"/>
          <w:b/>
          <w:szCs w:val="20"/>
          <w:lang w:val="en-NZ"/>
        </w:rPr>
      </w:pPr>
    </w:p>
    <w:p w14:paraId="7166AF9C" w14:textId="0B6BDD53" w:rsidR="00162F08" w:rsidRDefault="00162F08" w:rsidP="00753587">
      <w:pPr>
        <w:pStyle w:val="NoSpacing"/>
        <w:rPr>
          <w:rFonts w:asciiTheme="majorHAnsi" w:hAnsiTheme="majorHAnsi"/>
          <w:b/>
          <w:szCs w:val="20"/>
          <w:lang w:val="en-NZ"/>
        </w:rPr>
      </w:pPr>
    </w:p>
    <w:p w14:paraId="44167120" w14:textId="2BFEA667" w:rsidR="00162F08" w:rsidRDefault="00162F08" w:rsidP="00753587">
      <w:pPr>
        <w:pStyle w:val="NoSpacing"/>
        <w:rPr>
          <w:rFonts w:asciiTheme="majorHAnsi" w:hAnsiTheme="majorHAnsi"/>
          <w:b/>
          <w:szCs w:val="20"/>
          <w:lang w:val="en-NZ"/>
        </w:rPr>
      </w:pPr>
    </w:p>
    <w:p w14:paraId="634285B9" w14:textId="0A10EEEA" w:rsidR="00162F08" w:rsidRDefault="00162F08" w:rsidP="00753587">
      <w:pPr>
        <w:pStyle w:val="NoSpacing"/>
        <w:rPr>
          <w:rFonts w:asciiTheme="majorHAnsi" w:hAnsiTheme="majorHAnsi"/>
          <w:b/>
          <w:szCs w:val="20"/>
          <w:lang w:val="en-NZ"/>
        </w:rPr>
      </w:pPr>
    </w:p>
    <w:p w14:paraId="46AA3F47" w14:textId="0C4A7072" w:rsidR="00162F08" w:rsidRDefault="00162F08" w:rsidP="00753587">
      <w:pPr>
        <w:pStyle w:val="NoSpacing"/>
        <w:rPr>
          <w:rFonts w:asciiTheme="majorHAnsi" w:hAnsiTheme="majorHAnsi"/>
          <w:b/>
          <w:szCs w:val="20"/>
          <w:lang w:val="en-NZ"/>
        </w:rPr>
      </w:pPr>
    </w:p>
    <w:p w14:paraId="1EC87D3D" w14:textId="0C794D01" w:rsidR="00162F08" w:rsidRDefault="00162F08" w:rsidP="00753587">
      <w:pPr>
        <w:pStyle w:val="NoSpacing"/>
        <w:rPr>
          <w:rFonts w:asciiTheme="majorHAnsi" w:hAnsiTheme="majorHAnsi"/>
          <w:b/>
          <w:szCs w:val="20"/>
          <w:lang w:val="en-NZ"/>
        </w:rPr>
      </w:pPr>
    </w:p>
    <w:p w14:paraId="248BC98D" w14:textId="21BFE3D1" w:rsidR="00162F08" w:rsidRDefault="00162F08" w:rsidP="00753587">
      <w:pPr>
        <w:pStyle w:val="NoSpacing"/>
        <w:rPr>
          <w:rFonts w:asciiTheme="majorHAnsi" w:hAnsiTheme="majorHAnsi"/>
          <w:b/>
          <w:szCs w:val="20"/>
          <w:lang w:val="en-NZ"/>
        </w:rPr>
      </w:pPr>
    </w:p>
    <w:p w14:paraId="5993883D" w14:textId="0BDE78A9" w:rsidR="00162F08" w:rsidRDefault="00162F08" w:rsidP="00753587">
      <w:pPr>
        <w:pStyle w:val="NoSpacing"/>
        <w:rPr>
          <w:rFonts w:asciiTheme="majorHAnsi" w:hAnsiTheme="majorHAnsi"/>
          <w:b/>
          <w:szCs w:val="20"/>
          <w:lang w:val="en-NZ"/>
        </w:rPr>
      </w:pPr>
    </w:p>
    <w:p w14:paraId="70C79F78" w14:textId="77777777" w:rsidR="00162F08" w:rsidRDefault="00162F08" w:rsidP="00753587">
      <w:pPr>
        <w:pStyle w:val="NoSpacing"/>
        <w:rPr>
          <w:rFonts w:asciiTheme="majorHAnsi" w:hAnsiTheme="majorHAnsi"/>
          <w:b/>
          <w:szCs w:val="20"/>
          <w:lang w:val="en-NZ"/>
        </w:rPr>
      </w:pPr>
    </w:p>
    <w:p w14:paraId="383188FF" w14:textId="43328530" w:rsidR="00247AE8" w:rsidRDefault="00247AE8" w:rsidP="00753587">
      <w:pPr>
        <w:pStyle w:val="NoSpacing"/>
        <w:rPr>
          <w:rFonts w:asciiTheme="majorHAnsi" w:hAnsiTheme="majorHAnsi"/>
          <w:b/>
          <w:szCs w:val="20"/>
          <w:lang w:val="en-NZ"/>
        </w:rPr>
      </w:pPr>
    </w:p>
    <w:p w14:paraId="042C4BDF" w14:textId="32675DCA" w:rsidR="00162F08" w:rsidRDefault="00162F08" w:rsidP="00753587">
      <w:pPr>
        <w:pStyle w:val="NoSpacing"/>
        <w:rPr>
          <w:rFonts w:asciiTheme="majorHAnsi" w:hAnsiTheme="majorHAnsi"/>
          <w:b/>
          <w:szCs w:val="20"/>
          <w:lang w:val="en-NZ"/>
        </w:rPr>
      </w:pPr>
    </w:p>
    <w:p w14:paraId="4285D591" w14:textId="235EE495" w:rsidR="00162F08" w:rsidRDefault="00162F08" w:rsidP="00753587">
      <w:pPr>
        <w:pStyle w:val="NoSpacing"/>
        <w:rPr>
          <w:rFonts w:asciiTheme="majorHAnsi" w:hAnsiTheme="majorHAnsi"/>
          <w:b/>
          <w:szCs w:val="20"/>
          <w:lang w:val="en-NZ"/>
        </w:rPr>
      </w:pPr>
    </w:p>
    <w:p w14:paraId="0A73F7DB" w14:textId="1DF84A3A" w:rsidR="00162F08" w:rsidRDefault="00162F08" w:rsidP="00753587">
      <w:pPr>
        <w:pStyle w:val="NoSpacing"/>
        <w:rPr>
          <w:rFonts w:asciiTheme="majorHAnsi" w:hAnsiTheme="majorHAnsi"/>
          <w:b/>
          <w:szCs w:val="20"/>
          <w:lang w:val="en-NZ"/>
        </w:rPr>
      </w:pPr>
    </w:p>
    <w:p w14:paraId="5944595A" w14:textId="2E24BA12" w:rsidR="00162F08" w:rsidRDefault="00162F08" w:rsidP="00753587">
      <w:pPr>
        <w:pStyle w:val="NoSpacing"/>
        <w:rPr>
          <w:rFonts w:asciiTheme="majorHAnsi" w:hAnsiTheme="majorHAnsi"/>
          <w:b/>
          <w:szCs w:val="20"/>
          <w:lang w:val="en-NZ"/>
        </w:rPr>
      </w:pPr>
    </w:p>
    <w:p w14:paraId="52031F5A" w14:textId="5CD69F3A" w:rsidR="00162F08" w:rsidRDefault="00162F08" w:rsidP="00753587">
      <w:pPr>
        <w:pStyle w:val="NoSpacing"/>
        <w:rPr>
          <w:rFonts w:asciiTheme="majorHAnsi" w:hAnsiTheme="majorHAnsi"/>
          <w:b/>
          <w:szCs w:val="20"/>
          <w:lang w:val="en-NZ"/>
        </w:rPr>
      </w:pPr>
    </w:p>
    <w:p w14:paraId="30A7649D" w14:textId="20CBAE22" w:rsidR="00162F08" w:rsidRDefault="00162F08" w:rsidP="00753587">
      <w:pPr>
        <w:pStyle w:val="NoSpacing"/>
        <w:rPr>
          <w:rFonts w:asciiTheme="majorHAnsi" w:hAnsiTheme="majorHAnsi"/>
          <w:b/>
          <w:szCs w:val="20"/>
          <w:lang w:val="en-NZ"/>
        </w:rPr>
      </w:pPr>
    </w:p>
    <w:p w14:paraId="40E412B0" w14:textId="08ADB698" w:rsidR="00162F08" w:rsidRDefault="00162F08" w:rsidP="00753587">
      <w:pPr>
        <w:pStyle w:val="NoSpacing"/>
        <w:rPr>
          <w:rFonts w:asciiTheme="majorHAnsi" w:hAnsiTheme="majorHAnsi"/>
          <w:b/>
          <w:szCs w:val="20"/>
          <w:lang w:val="en-NZ"/>
        </w:rPr>
      </w:pPr>
    </w:p>
    <w:p w14:paraId="0B4291BB" w14:textId="13DD625E" w:rsidR="00162F08" w:rsidRDefault="00162F08" w:rsidP="00753587">
      <w:pPr>
        <w:pStyle w:val="NoSpacing"/>
        <w:rPr>
          <w:rFonts w:asciiTheme="majorHAnsi" w:hAnsiTheme="majorHAnsi"/>
          <w:b/>
          <w:szCs w:val="20"/>
          <w:lang w:val="en-NZ"/>
        </w:rPr>
      </w:pPr>
    </w:p>
    <w:p w14:paraId="2F1362CD" w14:textId="15C22439" w:rsidR="00162F08" w:rsidRDefault="00162F08" w:rsidP="00753587">
      <w:pPr>
        <w:pStyle w:val="NoSpacing"/>
        <w:rPr>
          <w:rFonts w:asciiTheme="majorHAnsi" w:hAnsiTheme="majorHAnsi"/>
          <w:b/>
          <w:szCs w:val="20"/>
          <w:lang w:val="en-NZ"/>
        </w:rPr>
      </w:pPr>
    </w:p>
    <w:p w14:paraId="53F458B3" w14:textId="5FFBBB7E" w:rsidR="00162F08" w:rsidRDefault="00162F08" w:rsidP="00753587">
      <w:pPr>
        <w:pStyle w:val="NoSpacing"/>
        <w:rPr>
          <w:rFonts w:asciiTheme="majorHAnsi" w:hAnsiTheme="majorHAnsi"/>
          <w:b/>
          <w:szCs w:val="20"/>
          <w:lang w:val="en-NZ"/>
        </w:rPr>
      </w:pPr>
    </w:p>
    <w:p w14:paraId="5754C343" w14:textId="69D3D028" w:rsidR="00162F08" w:rsidRDefault="00162F08" w:rsidP="00753587">
      <w:pPr>
        <w:pStyle w:val="NoSpacing"/>
        <w:rPr>
          <w:rFonts w:asciiTheme="majorHAnsi" w:hAnsiTheme="majorHAnsi"/>
          <w:b/>
          <w:szCs w:val="20"/>
          <w:lang w:val="en-NZ"/>
        </w:rPr>
      </w:pPr>
    </w:p>
    <w:p w14:paraId="7DE5812B" w14:textId="68994B60" w:rsidR="00162F08" w:rsidRDefault="00162F08" w:rsidP="00753587">
      <w:pPr>
        <w:pStyle w:val="NoSpacing"/>
        <w:rPr>
          <w:rFonts w:asciiTheme="majorHAnsi" w:hAnsiTheme="majorHAnsi"/>
          <w:b/>
          <w:szCs w:val="20"/>
          <w:lang w:val="en-NZ"/>
        </w:rPr>
      </w:pPr>
    </w:p>
    <w:p w14:paraId="5BED8C59" w14:textId="432E1071" w:rsidR="00162F08" w:rsidRDefault="00162F08" w:rsidP="00753587">
      <w:pPr>
        <w:pStyle w:val="NoSpacing"/>
        <w:rPr>
          <w:rFonts w:asciiTheme="majorHAnsi" w:hAnsiTheme="majorHAnsi"/>
          <w:b/>
          <w:szCs w:val="20"/>
          <w:lang w:val="en-NZ"/>
        </w:rPr>
      </w:pPr>
    </w:p>
    <w:p w14:paraId="59399E49" w14:textId="127A2B31" w:rsidR="00162F08" w:rsidRDefault="00162F08" w:rsidP="00753587">
      <w:pPr>
        <w:pStyle w:val="NoSpacing"/>
        <w:rPr>
          <w:rFonts w:asciiTheme="majorHAnsi" w:hAnsiTheme="majorHAnsi"/>
          <w:b/>
          <w:szCs w:val="20"/>
          <w:lang w:val="en-NZ"/>
        </w:rPr>
      </w:pPr>
    </w:p>
    <w:p w14:paraId="73D7B404" w14:textId="3521E6A7" w:rsidR="00162F08" w:rsidRDefault="00162F08" w:rsidP="00753587">
      <w:pPr>
        <w:pStyle w:val="NoSpacing"/>
        <w:rPr>
          <w:rFonts w:asciiTheme="majorHAnsi" w:hAnsiTheme="majorHAnsi"/>
          <w:b/>
          <w:szCs w:val="20"/>
          <w:lang w:val="en-NZ"/>
        </w:rPr>
      </w:pPr>
    </w:p>
    <w:p w14:paraId="709A6F67" w14:textId="3A3EB577" w:rsidR="00162F08" w:rsidRDefault="00162F08" w:rsidP="00753587">
      <w:pPr>
        <w:pStyle w:val="NoSpacing"/>
        <w:rPr>
          <w:rFonts w:asciiTheme="majorHAnsi" w:hAnsiTheme="majorHAnsi"/>
          <w:b/>
          <w:szCs w:val="20"/>
          <w:lang w:val="en-NZ"/>
        </w:rPr>
      </w:pPr>
    </w:p>
    <w:p w14:paraId="6AF641C8" w14:textId="04467665" w:rsidR="00162F08" w:rsidRDefault="00162F08" w:rsidP="00753587">
      <w:pPr>
        <w:pStyle w:val="NoSpacing"/>
        <w:rPr>
          <w:rFonts w:asciiTheme="majorHAnsi" w:hAnsiTheme="majorHAnsi"/>
          <w:b/>
          <w:szCs w:val="20"/>
          <w:lang w:val="en-NZ"/>
        </w:rPr>
      </w:pPr>
    </w:p>
    <w:p w14:paraId="1E38A0FD" w14:textId="1A1BD48D" w:rsidR="00162F08" w:rsidRDefault="00162F08" w:rsidP="00753587">
      <w:pPr>
        <w:pStyle w:val="NoSpacing"/>
        <w:rPr>
          <w:rFonts w:asciiTheme="majorHAnsi" w:hAnsiTheme="majorHAnsi"/>
          <w:b/>
          <w:szCs w:val="20"/>
          <w:lang w:val="en-NZ"/>
        </w:rPr>
      </w:pPr>
    </w:p>
    <w:p w14:paraId="6A08DDA0" w14:textId="5ABE7588" w:rsidR="00162F08" w:rsidRDefault="000E776F" w:rsidP="00753587">
      <w:pPr>
        <w:pStyle w:val="NoSpacing"/>
        <w:rPr>
          <w:rFonts w:asciiTheme="majorHAnsi" w:hAnsiTheme="majorHAnsi"/>
          <w:b/>
          <w:szCs w:val="20"/>
          <w:lang w:val="en-NZ"/>
        </w:rPr>
      </w:pPr>
      <w:r>
        <w:rPr>
          <w:noProof/>
          <w:lang w:val="en-NZ" w:eastAsia="en-NZ"/>
        </w:rPr>
        <w:drawing>
          <wp:anchor distT="0" distB="0" distL="114300" distR="114300" simplePos="0" relativeHeight="251679744" behindDoc="1" locked="0" layoutInCell="1" allowOverlap="1" wp14:anchorId="07B87A47" wp14:editId="0BDB4E4E">
            <wp:simplePos x="0" y="0"/>
            <wp:positionH relativeFrom="column">
              <wp:posOffset>-953135</wp:posOffset>
            </wp:positionH>
            <wp:positionV relativeFrom="paragraph">
              <wp:posOffset>215900</wp:posOffset>
            </wp:positionV>
            <wp:extent cx="3869055" cy="3253740"/>
            <wp:effectExtent l="2858" t="0" r="952" b="953"/>
            <wp:wrapTight wrapText="bothSides">
              <wp:wrapPolygon edited="0">
                <wp:start x="16" y="21619"/>
                <wp:lineTo x="21499" y="21619"/>
                <wp:lineTo x="21499" y="120"/>
                <wp:lineTo x="16" y="120"/>
                <wp:lineTo x="16" y="21619"/>
              </wp:wrapPolygon>
            </wp:wrapTight>
            <wp:docPr id="2" name="Picture 2" descr="C:\Users\richard.lines\AppData\Local\Microsoft\Windows\INetCache\Content.Word\20170828_155342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rd.lines\AppData\Local\Microsoft\Windows\INetCache\Content.Word\20170828_155342 (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869055" cy="3253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26D431" w14:textId="02CC9D93" w:rsidR="00247AE8" w:rsidRDefault="00247AE8" w:rsidP="00753587">
      <w:pPr>
        <w:pStyle w:val="NoSpacing"/>
        <w:rPr>
          <w:rFonts w:asciiTheme="majorHAnsi" w:hAnsiTheme="majorHAnsi"/>
          <w:b/>
          <w:szCs w:val="20"/>
          <w:lang w:val="en-NZ"/>
        </w:rPr>
      </w:pPr>
    </w:p>
    <w:p w14:paraId="051DF709" w14:textId="2CECC7DB" w:rsidR="00543A67" w:rsidRDefault="000E776F" w:rsidP="00753587">
      <w:pPr>
        <w:pStyle w:val="NoSpacing"/>
        <w:rPr>
          <w:rFonts w:asciiTheme="majorHAnsi" w:hAnsiTheme="majorHAnsi"/>
          <w:b/>
          <w:szCs w:val="20"/>
          <w:lang w:val="en-NZ"/>
        </w:rPr>
      </w:pPr>
      <w:r>
        <w:rPr>
          <w:noProof/>
          <w:lang w:val="en-NZ" w:eastAsia="en-NZ"/>
        </w:rPr>
        <w:drawing>
          <wp:anchor distT="0" distB="0" distL="114300" distR="114300" simplePos="0" relativeHeight="251680768" behindDoc="1" locked="0" layoutInCell="1" allowOverlap="1" wp14:anchorId="1664716E" wp14:editId="4F392C1E">
            <wp:simplePos x="0" y="0"/>
            <wp:positionH relativeFrom="column">
              <wp:posOffset>2747010</wp:posOffset>
            </wp:positionH>
            <wp:positionV relativeFrom="paragraph">
              <wp:posOffset>8255</wp:posOffset>
            </wp:positionV>
            <wp:extent cx="3881120" cy="3041650"/>
            <wp:effectExtent l="635" t="0" r="5715" b="5715"/>
            <wp:wrapTight wrapText="bothSides">
              <wp:wrapPolygon edited="0">
                <wp:start x="4" y="21605"/>
                <wp:lineTo x="21526" y="21605"/>
                <wp:lineTo x="21526" y="95"/>
                <wp:lineTo x="4" y="95"/>
                <wp:lineTo x="4" y="21605"/>
              </wp:wrapPolygon>
            </wp:wrapTight>
            <wp:docPr id="3" name="Picture 3" descr="C:\Users\richard.lines\AppData\Local\Microsoft\Windows\INetCache\Content.Word\20170828_155619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chard.lines\AppData\Local\Microsoft\Windows\INetCache\Content.Word\20170828_155619 (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881120" cy="3041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F91007" w14:textId="17263E64" w:rsidR="00543A67" w:rsidRDefault="00543A67" w:rsidP="00753587">
      <w:pPr>
        <w:pStyle w:val="NoSpacing"/>
        <w:rPr>
          <w:rFonts w:asciiTheme="majorHAnsi" w:hAnsiTheme="majorHAnsi"/>
          <w:b/>
          <w:szCs w:val="20"/>
          <w:lang w:val="en-NZ"/>
        </w:rPr>
      </w:pPr>
    </w:p>
    <w:p w14:paraId="1B667D57" w14:textId="613CDBCE" w:rsidR="00543A67" w:rsidRDefault="00543A67" w:rsidP="00753587">
      <w:pPr>
        <w:pStyle w:val="NoSpacing"/>
        <w:rPr>
          <w:rFonts w:asciiTheme="majorHAnsi" w:hAnsiTheme="majorHAnsi"/>
          <w:b/>
          <w:szCs w:val="20"/>
          <w:lang w:val="en-NZ"/>
        </w:rPr>
      </w:pPr>
    </w:p>
    <w:p w14:paraId="38DC46E9" w14:textId="2E192933" w:rsidR="00543A67" w:rsidRDefault="00543A67" w:rsidP="00753587">
      <w:pPr>
        <w:pStyle w:val="NoSpacing"/>
        <w:rPr>
          <w:rFonts w:asciiTheme="majorHAnsi" w:hAnsiTheme="majorHAnsi"/>
          <w:b/>
          <w:szCs w:val="20"/>
          <w:lang w:val="en-NZ"/>
        </w:rPr>
      </w:pPr>
    </w:p>
    <w:p w14:paraId="0FBA01AA" w14:textId="25F3F079" w:rsidR="00543A67" w:rsidRDefault="00543A67" w:rsidP="00753587">
      <w:pPr>
        <w:pStyle w:val="NoSpacing"/>
        <w:rPr>
          <w:rFonts w:asciiTheme="majorHAnsi" w:hAnsiTheme="majorHAnsi"/>
          <w:b/>
          <w:szCs w:val="20"/>
          <w:lang w:val="en-NZ"/>
        </w:rPr>
      </w:pPr>
    </w:p>
    <w:p w14:paraId="0DC5ED55" w14:textId="0721D488" w:rsidR="00543A67" w:rsidRDefault="00543A67" w:rsidP="00753587">
      <w:pPr>
        <w:pStyle w:val="NoSpacing"/>
        <w:rPr>
          <w:rFonts w:asciiTheme="majorHAnsi" w:hAnsiTheme="majorHAnsi"/>
          <w:b/>
          <w:szCs w:val="20"/>
          <w:lang w:val="en-NZ"/>
        </w:rPr>
      </w:pPr>
    </w:p>
    <w:p w14:paraId="00889502" w14:textId="5EFC237A" w:rsidR="00543A67" w:rsidRDefault="00543A67" w:rsidP="00753587">
      <w:pPr>
        <w:pStyle w:val="NoSpacing"/>
        <w:rPr>
          <w:rFonts w:asciiTheme="majorHAnsi" w:hAnsiTheme="majorHAnsi"/>
          <w:b/>
          <w:szCs w:val="20"/>
          <w:lang w:val="en-NZ"/>
        </w:rPr>
      </w:pPr>
    </w:p>
    <w:p w14:paraId="4614BBB5" w14:textId="7BBA87E6" w:rsidR="00543A67" w:rsidRDefault="00543A67" w:rsidP="00753587">
      <w:pPr>
        <w:pStyle w:val="NoSpacing"/>
        <w:rPr>
          <w:rFonts w:asciiTheme="majorHAnsi" w:hAnsiTheme="majorHAnsi"/>
          <w:b/>
          <w:szCs w:val="20"/>
          <w:lang w:val="en-NZ"/>
        </w:rPr>
      </w:pPr>
    </w:p>
    <w:p w14:paraId="3EEE0846" w14:textId="37F1878F" w:rsidR="00543A67" w:rsidRDefault="00543A67" w:rsidP="00753587">
      <w:pPr>
        <w:pStyle w:val="NoSpacing"/>
        <w:rPr>
          <w:rFonts w:asciiTheme="majorHAnsi" w:hAnsiTheme="majorHAnsi"/>
          <w:b/>
          <w:szCs w:val="20"/>
          <w:lang w:val="en-NZ"/>
        </w:rPr>
      </w:pPr>
    </w:p>
    <w:p w14:paraId="033A2EEB" w14:textId="477ED49B" w:rsidR="00543A67" w:rsidRDefault="00543A67" w:rsidP="00753587">
      <w:pPr>
        <w:pStyle w:val="NoSpacing"/>
        <w:rPr>
          <w:rFonts w:asciiTheme="majorHAnsi" w:hAnsiTheme="majorHAnsi"/>
          <w:b/>
          <w:szCs w:val="20"/>
          <w:lang w:val="en-NZ"/>
        </w:rPr>
      </w:pPr>
    </w:p>
    <w:p w14:paraId="682628CC" w14:textId="5D645D5E" w:rsidR="00543A67" w:rsidRDefault="00543A67" w:rsidP="00753587">
      <w:pPr>
        <w:pStyle w:val="NoSpacing"/>
        <w:rPr>
          <w:rFonts w:asciiTheme="majorHAnsi" w:hAnsiTheme="majorHAnsi"/>
          <w:b/>
          <w:szCs w:val="20"/>
          <w:lang w:val="en-NZ"/>
        </w:rPr>
      </w:pPr>
    </w:p>
    <w:p w14:paraId="367E95A1" w14:textId="1CAB4EE0" w:rsidR="00543A67" w:rsidRDefault="00543A67" w:rsidP="00753587">
      <w:pPr>
        <w:pStyle w:val="NoSpacing"/>
        <w:rPr>
          <w:rFonts w:asciiTheme="majorHAnsi" w:hAnsiTheme="majorHAnsi"/>
          <w:b/>
          <w:szCs w:val="20"/>
          <w:lang w:val="en-NZ"/>
        </w:rPr>
      </w:pPr>
    </w:p>
    <w:p w14:paraId="5C981C3B" w14:textId="7272B5B6" w:rsidR="00543A67" w:rsidRDefault="00543A67" w:rsidP="00753587">
      <w:pPr>
        <w:pStyle w:val="NoSpacing"/>
        <w:rPr>
          <w:rFonts w:asciiTheme="majorHAnsi" w:hAnsiTheme="majorHAnsi"/>
          <w:b/>
          <w:szCs w:val="20"/>
          <w:lang w:val="en-NZ"/>
        </w:rPr>
      </w:pPr>
    </w:p>
    <w:p w14:paraId="0F5E2C56" w14:textId="566A4F24" w:rsidR="00543A67" w:rsidRDefault="00543A67" w:rsidP="00753587">
      <w:pPr>
        <w:pStyle w:val="NoSpacing"/>
        <w:rPr>
          <w:rFonts w:asciiTheme="majorHAnsi" w:hAnsiTheme="majorHAnsi"/>
          <w:b/>
          <w:szCs w:val="20"/>
          <w:lang w:val="en-NZ"/>
        </w:rPr>
      </w:pPr>
    </w:p>
    <w:p w14:paraId="2C5DC06C" w14:textId="3BDFF610" w:rsidR="00543A67" w:rsidRDefault="00543A67" w:rsidP="00753587">
      <w:pPr>
        <w:pStyle w:val="NoSpacing"/>
        <w:rPr>
          <w:rFonts w:asciiTheme="majorHAnsi" w:hAnsiTheme="majorHAnsi"/>
          <w:b/>
          <w:szCs w:val="20"/>
          <w:lang w:val="en-NZ"/>
        </w:rPr>
      </w:pPr>
    </w:p>
    <w:p w14:paraId="0C28FF4D" w14:textId="100AE1C7" w:rsidR="00543A67" w:rsidRDefault="00543A67" w:rsidP="00753587">
      <w:pPr>
        <w:pStyle w:val="NoSpacing"/>
        <w:rPr>
          <w:rFonts w:asciiTheme="majorHAnsi" w:hAnsiTheme="majorHAnsi"/>
          <w:b/>
          <w:szCs w:val="20"/>
          <w:lang w:val="en-NZ"/>
        </w:rPr>
      </w:pPr>
    </w:p>
    <w:p w14:paraId="1B486627" w14:textId="4B1BB0DD" w:rsidR="00543A67" w:rsidRDefault="00543A67" w:rsidP="00753587">
      <w:pPr>
        <w:pStyle w:val="NoSpacing"/>
        <w:rPr>
          <w:rFonts w:asciiTheme="majorHAnsi" w:hAnsiTheme="majorHAnsi"/>
          <w:b/>
          <w:szCs w:val="20"/>
          <w:lang w:val="en-NZ"/>
        </w:rPr>
      </w:pPr>
    </w:p>
    <w:p w14:paraId="2D929F1F" w14:textId="3BD2A05B" w:rsidR="00543A67" w:rsidRDefault="00543A67" w:rsidP="00753587">
      <w:pPr>
        <w:pStyle w:val="NoSpacing"/>
        <w:rPr>
          <w:rFonts w:asciiTheme="majorHAnsi" w:hAnsiTheme="majorHAnsi"/>
          <w:b/>
          <w:szCs w:val="20"/>
          <w:lang w:val="en-NZ"/>
        </w:rPr>
      </w:pPr>
    </w:p>
    <w:p w14:paraId="2CFC4857" w14:textId="503B2577" w:rsidR="00543A67" w:rsidRDefault="00543A67" w:rsidP="00753587">
      <w:pPr>
        <w:pStyle w:val="NoSpacing"/>
        <w:rPr>
          <w:rFonts w:asciiTheme="majorHAnsi" w:hAnsiTheme="majorHAnsi"/>
          <w:b/>
          <w:szCs w:val="20"/>
          <w:lang w:val="en-NZ"/>
        </w:rPr>
      </w:pPr>
    </w:p>
    <w:p w14:paraId="15A4EF66" w14:textId="27D7513A" w:rsidR="00543A67" w:rsidRDefault="00543A67" w:rsidP="00753587">
      <w:pPr>
        <w:pStyle w:val="NoSpacing"/>
        <w:rPr>
          <w:rFonts w:asciiTheme="majorHAnsi" w:hAnsiTheme="majorHAnsi"/>
          <w:b/>
          <w:szCs w:val="20"/>
          <w:lang w:val="en-NZ"/>
        </w:rPr>
      </w:pPr>
    </w:p>
    <w:p w14:paraId="33CDF63B" w14:textId="10FB0F5B" w:rsidR="00543A67" w:rsidRDefault="00543A67" w:rsidP="00753587">
      <w:pPr>
        <w:pStyle w:val="NoSpacing"/>
        <w:rPr>
          <w:rFonts w:asciiTheme="majorHAnsi" w:hAnsiTheme="majorHAnsi"/>
          <w:b/>
          <w:szCs w:val="20"/>
          <w:lang w:val="en-NZ"/>
        </w:rPr>
      </w:pPr>
    </w:p>
    <w:p w14:paraId="6B377447" w14:textId="46E9C237" w:rsidR="00543A67" w:rsidRDefault="00543A67" w:rsidP="00753587">
      <w:pPr>
        <w:pStyle w:val="NoSpacing"/>
        <w:rPr>
          <w:rFonts w:asciiTheme="majorHAnsi" w:hAnsiTheme="majorHAnsi"/>
          <w:b/>
          <w:szCs w:val="20"/>
          <w:lang w:val="en-NZ"/>
        </w:rPr>
      </w:pPr>
    </w:p>
    <w:p w14:paraId="1E46691D" w14:textId="12088CCE" w:rsidR="00543A67" w:rsidRDefault="00543A67" w:rsidP="00753587">
      <w:pPr>
        <w:pStyle w:val="NoSpacing"/>
        <w:rPr>
          <w:rFonts w:asciiTheme="majorHAnsi" w:hAnsiTheme="majorHAnsi"/>
          <w:b/>
          <w:szCs w:val="20"/>
          <w:lang w:val="en-NZ"/>
        </w:rPr>
      </w:pPr>
    </w:p>
    <w:p w14:paraId="11132369" w14:textId="18FE28F7" w:rsidR="00543A67" w:rsidRDefault="00543A67" w:rsidP="00753587">
      <w:pPr>
        <w:pStyle w:val="NoSpacing"/>
        <w:rPr>
          <w:rFonts w:asciiTheme="majorHAnsi" w:hAnsiTheme="majorHAnsi"/>
          <w:b/>
          <w:szCs w:val="20"/>
          <w:lang w:val="en-NZ"/>
        </w:rPr>
      </w:pPr>
    </w:p>
    <w:p w14:paraId="532F4F2A" w14:textId="70D4E97F" w:rsidR="00543A67" w:rsidRDefault="00543A67" w:rsidP="00753587">
      <w:pPr>
        <w:pStyle w:val="NoSpacing"/>
        <w:rPr>
          <w:rFonts w:asciiTheme="majorHAnsi" w:hAnsiTheme="majorHAnsi"/>
          <w:b/>
          <w:szCs w:val="20"/>
          <w:lang w:val="en-NZ"/>
        </w:rPr>
      </w:pPr>
    </w:p>
    <w:p w14:paraId="79878B65" w14:textId="314AB86F" w:rsidR="00543A67" w:rsidRDefault="00543A67" w:rsidP="00753587">
      <w:pPr>
        <w:pStyle w:val="NoSpacing"/>
        <w:rPr>
          <w:rFonts w:asciiTheme="majorHAnsi" w:hAnsiTheme="majorHAnsi"/>
          <w:b/>
          <w:szCs w:val="20"/>
          <w:lang w:val="en-NZ"/>
        </w:rPr>
      </w:pPr>
    </w:p>
    <w:p w14:paraId="51371A1E" w14:textId="7D607819" w:rsidR="00543A67" w:rsidRPr="000E776F" w:rsidRDefault="000E776F" w:rsidP="00753587">
      <w:pPr>
        <w:pStyle w:val="NoSpacing"/>
        <w:rPr>
          <w:rFonts w:cs="Arial"/>
          <w:b/>
          <w:szCs w:val="20"/>
          <w:lang w:val="en-NZ"/>
        </w:rPr>
      </w:pPr>
      <w:r>
        <w:rPr>
          <w:rFonts w:cs="Arial"/>
          <w:b/>
          <w:szCs w:val="20"/>
          <w:lang w:val="en-NZ"/>
        </w:rPr>
        <w:t>Level 1 and 2 strip out, before setting up enclosures, sealed areas with ACD contamination</w:t>
      </w:r>
    </w:p>
    <w:p w14:paraId="5ACDB3E9" w14:textId="58E0942C" w:rsidR="00543A67" w:rsidRDefault="00543A67" w:rsidP="00753587">
      <w:pPr>
        <w:pStyle w:val="NoSpacing"/>
        <w:rPr>
          <w:rFonts w:asciiTheme="majorHAnsi" w:hAnsiTheme="majorHAnsi"/>
          <w:b/>
          <w:szCs w:val="20"/>
          <w:lang w:val="en-NZ"/>
        </w:rPr>
      </w:pPr>
    </w:p>
    <w:p w14:paraId="49C3F400" w14:textId="5257BFF5" w:rsidR="00543A67" w:rsidRDefault="00C72A6B" w:rsidP="00753587">
      <w:pPr>
        <w:pStyle w:val="NoSpacing"/>
        <w:rPr>
          <w:rFonts w:asciiTheme="majorHAnsi" w:hAnsiTheme="majorHAnsi"/>
          <w:b/>
          <w:szCs w:val="20"/>
          <w:lang w:val="en-NZ"/>
        </w:rPr>
      </w:pPr>
      <w:r>
        <w:rPr>
          <w:noProof/>
          <w:lang w:val="en-NZ" w:eastAsia="en-NZ"/>
        </w:rPr>
        <w:drawing>
          <wp:anchor distT="0" distB="0" distL="114300" distR="114300" simplePos="0" relativeHeight="251682816" behindDoc="1" locked="0" layoutInCell="1" allowOverlap="1" wp14:anchorId="24BDCC8E" wp14:editId="278DFF4F">
            <wp:simplePos x="0" y="0"/>
            <wp:positionH relativeFrom="margin">
              <wp:posOffset>-748030</wp:posOffset>
            </wp:positionH>
            <wp:positionV relativeFrom="paragraph">
              <wp:posOffset>267970</wp:posOffset>
            </wp:positionV>
            <wp:extent cx="3504565" cy="3382010"/>
            <wp:effectExtent l="4128" t="0" r="4762" b="4763"/>
            <wp:wrapTight wrapText="bothSides">
              <wp:wrapPolygon edited="0">
                <wp:start x="25" y="21626"/>
                <wp:lineTo x="21512" y="21626"/>
                <wp:lineTo x="21512" y="91"/>
                <wp:lineTo x="25" y="91"/>
                <wp:lineTo x="25" y="21626"/>
              </wp:wrapPolygon>
            </wp:wrapTight>
            <wp:docPr id="8" name="Picture 8" descr="C:\Users\richard.lines\AppData\Local\Microsoft\Windows\INetCache\Content.Word\20170428_134534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ichard.lines\AppData\Local\Microsoft\Windows\INetCache\Content.Word\20170428_134534 (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504565" cy="3382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9C00CC" w14:textId="1B9F8902" w:rsidR="00543A67" w:rsidRDefault="00543A67" w:rsidP="00753587">
      <w:pPr>
        <w:pStyle w:val="NoSpacing"/>
        <w:rPr>
          <w:rFonts w:asciiTheme="majorHAnsi" w:hAnsiTheme="majorHAnsi"/>
          <w:b/>
          <w:szCs w:val="20"/>
          <w:lang w:val="en-NZ"/>
        </w:rPr>
      </w:pPr>
    </w:p>
    <w:p w14:paraId="626B14ED" w14:textId="7D2B6D0C" w:rsidR="00543A67" w:rsidRDefault="00C72A6B" w:rsidP="00753587">
      <w:pPr>
        <w:pStyle w:val="NoSpacing"/>
        <w:rPr>
          <w:rFonts w:asciiTheme="majorHAnsi" w:hAnsiTheme="majorHAnsi"/>
          <w:b/>
          <w:szCs w:val="20"/>
          <w:lang w:val="en-NZ"/>
        </w:rPr>
      </w:pPr>
      <w:r>
        <w:rPr>
          <w:noProof/>
          <w:lang w:val="en-NZ" w:eastAsia="en-NZ"/>
        </w:rPr>
        <w:drawing>
          <wp:anchor distT="0" distB="0" distL="114300" distR="114300" simplePos="0" relativeHeight="251681792" behindDoc="1" locked="0" layoutInCell="1" allowOverlap="1" wp14:anchorId="30166E53" wp14:editId="0F76968F">
            <wp:simplePos x="0" y="0"/>
            <wp:positionH relativeFrom="margin">
              <wp:posOffset>3025140</wp:posOffset>
            </wp:positionH>
            <wp:positionV relativeFrom="paragraph">
              <wp:posOffset>133350</wp:posOffset>
            </wp:positionV>
            <wp:extent cx="3509010" cy="3140075"/>
            <wp:effectExtent l="0" t="6033" r="9208" b="9207"/>
            <wp:wrapTight wrapText="bothSides">
              <wp:wrapPolygon edited="0">
                <wp:start x="-37" y="21559"/>
                <wp:lineTo x="21539" y="21559"/>
                <wp:lineTo x="21539" y="68"/>
                <wp:lineTo x="-37" y="68"/>
                <wp:lineTo x="-37" y="21559"/>
              </wp:wrapPolygon>
            </wp:wrapTight>
            <wp:docPr id="5" name="Picture 5" descr="C:\Users\richard.lines\AppData\Local\Microsoft\Windows\INetCache\Content.Word\20170828_155938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ichard.lines\AppData\Local\Microsoft\Windows\INetCache\Content.Word\20170828_155938 (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509010" cy="3140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D96722" w14:textId="3ED14406" w:rsidR="00543A67" w:rsidRDefault="00543A67" w:rsidP="00753587">
      <w:pPr>
        <w:pStyle w:val="NoSpacing"/>
        <w:rPr>
          <w:rFonts w:asciiTheme="majorHAnsi" w:hAnsiTheme="majorHAnsi"/>
          <w:b/>
          <w:szCs w:val="20"/>
          <w:lang w:val="en-NZ"/>
        </w:rPr>
      </w:pPr>
    </w:p>
    <w:p w14:paraId="025DD7C9" w14:textId="33DDC13E" w:rsidR="00543A67" w:rsidRDefault="00543A67" w:rsidP="00753587">
      <w:pPr>
        <w:pStyle w:val="NoSpacing"/>
        <w:rPr>
          <w:rFonts w:asciiTheme="majorHAnsi" w:hAnsiTheme="majorHAnsi"/>
          <w:b/>
          <w:szCs w:val="20"/>
          <w:lang w:val="en-NZ"/>
        </w:rPr>
      </w:pPr>
    </w:p>
    <w:p w14:paraId="5E3DB599" w14:textId="491A8690" w:rsidR="00543A67" w:rsidRDefault="00543A67" w:rsidP="00753587">
      <w:pPr>
        <w:pStyle w:val="NoSpacing"/>
        <w:rPr>
          <w:rFonts w:asciiTheme="majorHAnsi" w:hAnsiTheme="majorHAnsi"/>
          <w:b/>
          <w:szCs w:val="20"/>
          <w:lang w:val="en-NZ"/>
        </w:rPr>
      </w:pPr>
    </w:p>
    <w:p w14:paraId="618348D5" w14:textId="2072C9AB" w:rsidR="00543A67" w:rsidRDefault="00543A67" w:rsidP="00753587">
      <w:pPr>
        <w:pStyle w:val="NoSpacing"/>
        <w:rPr>
          <w:rFonts w:asciiTheme="majorHAnsi" w:hAnsiTheme="majorHAnsi"/>
          <w:b/>
          <w:szCs w:val="20"/>
          <w:lang w:val="en-NZ"/>
        </w:rPr>
      </w:pPr>
    </w:p>
    <w:p w14:paraId="55D20375" w14:textId="03E43903" w:rsidR="00543A67" w:rsidRDefault="00543A67" w:rsidP="00753587">
      <w:pPr>
        <w:pStyle w:val="NoSpacing"/>
        <w:rPr>
          <w:rFonts w:asciiTheme="majorHAnsi" w:hAnsiTheme="majorHAnsi"/>
          <w:b/>
          <w:szCs w:val="20"/>
          <w:lang w:val="en-NZ"/>
        </w:rPr>
      </w:pPr>
    </w:p>
    <w:p w14:paraId="2693AB0F" w14:textId="3DF702C8" w:rsidR="00543A67" w:rsidRDefault="00543A67" w:rsidP="00753587">
      <w:pPr>
        <w:pStyle w:val="NoSpacing"/>
        <w:rPr>
          <w:rFonts w:asciiTheme="majorHAnsi" w:hAnsiTheme="majorHAnsi"/>
          <w:b/>
          <w:szCs w:val="20"/>
          <w:lang w:val="en-NZ"/>
        </w:rPr>
      </w:pPr>
    </w:p>
    <w:p w14:paraId="1043CE86" w14:textId="27EA1099" w:rsidR="00543A67" w:rsidRDefault="00543A67" w:rsidP="00753587">
      <w:pPr>
        <w:pStyle w:val="NoSpacing"/>
        <w:rPr>
          <w:rFonts w:asciiTheme="majorHAnsi" w:hAnsiTheme="majorHAnsi"/>
          <w:b/>
          <w:szCs w:val="20"/>
          <w:lang w:val="en-NZ"/>
        </w:rPr>
      </w:pPr>
    </w:p>
    <w:p w14:paraId="5D624F25" w14:textId="479511A8" w:rsidR="00543A67" w:rsidRDefault="00543A67" w:rsidP="00753587">
      <w:pPr>
        <w:pStyle w:val="NoSpacing"/>
        <w:rPr>
          <w:rFonts w:asciiTheme="majorHAnsi" w:hAnsiTheme="majorHAnsi"/>
          <w:b/>
          <w:szCs w:val="20"/>
          <w:lang w:val="en-NZ"/>
        </w:rPr>
      </w:pPr>
    </w:p>
    <w:p w14:paraId="066C2F9F" w14:textId="6228DA24" w:rsidR="00543A67" w:rsidRDefault="00543A67" w:rsidP="00753587">
      <w:pPr>
        <w:pStyle w:val="NoSpacing"/>
        <w:rPr>
          <w:rFonts w:asciiTheme="majorHAnsi" w:hAnsiTheme="majorHAnsi"/>
          <w:b/>
          <w:szCs w:val="20"/>
          <w:lang w:val="en-NZ"/>
        </w:rPr>
      </w:pPr>
    </w:p>
    <w:p w14:paraId="5D84ADC8" w14:textId="4A1BA4AA" w:rsidR="00543A67" w:rsidRDefault="00543A67" w:rsidP="00753587">
      <w:pPr>
        <w:pStyle w:val="NoSpacing"/>
        <w:rPr>
          <w:rFonts w:asciiTheme="majorHAnsi" w:hAnsiTheme="majorHAnsi"/>
          <w:b/>
          <w:szCs w:val="20"/>
          <w:lang w:val="en-NZ"/>
        </w:rPr>
      </w:pPr>
    </w:p>
    <w:p w14:paraId="48577D77" w14:textId="42A2F113" w:rsidR="00543A67" w:rsidRDefault="00543A67" w:rsidP="00753587">
      <w:pPr>
        <w:pStyle w:val="NoSpacing"/>
        <w:rPr>
          <w:rFonts w:asciiTheme="majorHAnsi" w:hAnsiTheme="majorHAnsi"/>
          <w:b/>
          <w:szCs w:val="20"/>
          <w:lang w:val="en-NZ"/>
        </w:rPr>
      </w:pPr>
    </w:p>
    <w:p w14:paraId="295485C8" w14:textId="02F45B0D" w:rsidR="00543A67" w:rsidRDefault="00543A67" w:rsidP="00753587">
      <w:pPr>
        <w:pStyle w:val="NoSpacing"/>
        <w:rPr>
          <w:rFonts w:asciiTheme="majorHAnsi" w:hAnsiTheme="majorHAnsi"/>
          <w:b/>
          <w:szCs w:val="20"/>
          <w:lang w:val="en-NZ"/>
        </w:rPr>
      </w:pPr>
    </w:p>
    <w:p w14:paraId="690B94F2" w14:textId="7C5DF216" w:rsidR="00543A67" w:rsidRDefault="00543A67" w:rsidP="00753587">
      <w:pPr>
        <w:pStyle w:val="NoSpacing"/>
        <w:rPr>
          <w:rFonts w:asciiTheme="majorHAnsi" w:hAnsiTheme="majorHAnsi"/>
          <w:b/>
          <w:szCs w:val="20"/>
          <w:lang w:val="en-NZ"/>
        </w:rPr>
      </w:pPr>
    </w:p>
    <w:p w14:paraId="3B1D1E98" w14:textId="672B7692" w:rsidR="00543A67" w:rsidRDefault="00543A67" w:rsidP="00753587">
      <w:pPr>
        <w:pStyle w:val="NoSpacing"/>
        <w:rPr>
          <w:rFonts w:asciiTheme="majorHAnsi" w:hAnsiTheme="majorHAnsi"/>
          <w:b/>
          <w:szCs w:val="20"/>
          <w:lang w:val="en-NZ"/>
        </w:rPr>
      </w:pPr>
    </w:p>
    <w:p w14:paraId="0970B894" w14:textId="4465AAB5" w:rsidR="00543A67" w:rsidRDefault="00543A67" w:rsidP="00753587">
      <w:pPr>
        <w:pStyle w:val="NoSpacing"/>
        <w:rPr>
          <w:rFonts w:asciiTheme="majorHAnsi" w:hAnsiTheme="majorHAnsi"/>
          <w:b/>
          <w:szCs w:val="20"/>
          <w:lang w:val="en-NZ"/>
        </w:rPr>
      </w:pPr>
    </w:p>
    <w:p w14:paraId="0B52AA4A" w14:textId="7D5B85C3" w:rsidR="00543A67" w:rsidRDefault="00543A67" w:rsidP="00753587">
      <w:pPr>
        <w:pStyle w:val="NoSpacing"/>
        <w:rPr>
          <w:rFonts w:asciiTheme="majorHAnsi" w:hAnsiTheme="majorHAnsi"/>
          <w:b/>
          <w:szCs w:val="20"/>
          <w:lang w:val="en-NZ"/>
        </w:rPr>
      </w:pPr>
    </w:p>
    <w:p w14:paraId="3B27827A" w14:textId="75C546E0" w:rsidR="00543A67" w:rsidRDefault="00543A67" w:rsidP="00753587">
      <w:pPr>
        <w:pStyle w:val="NoSpacing"/>
        <w:rPr>
          <w:rFonts w:asciiTheme="majorHAnsi" w:hAnsiTheme="majorHAnsi"/>
          <w:b/>
          <w:szCs w:val="20"/>
          <w:lang w:val="en-NZ"/>
        </w:rPr>
      </w:pPr>
    </w:p>
    <w:p w14:paraId="2C3D074C" w14:textId="3C4DB544" w:rsidR="00543A67" w:rsidRDefault="00543A67" w:rsidP="00753587">
      <w:pPr>
        <w:pStyle w:val="NoSpacing"/>
        <w:rPr>
          <w:rFonts w:asciiTheme="majorHAnsi" w:hAnsiTheme="majorHAnsi"/>
          <w:b/>
          <w:szCs w:val="20"/>
          <w:lang w:val="en-NZ"/>
        </w:rPr>
      </w:pPr>
    </w:p>
    <w:p w14:paraId="0C2FD68F" w14:textId="2246F229" w:rsidR="00543A67" w:rsidRDefault="00543A67" w:rsidP="00753587">
      <w:pPr>
        <w:pStyle w:val="NoSpacing"/>
        <w:rPr>
          <w:rFonts w:asciiTheme="majorHAnsi" w:hAnsiTheme="majorHAnsi"/>
          <w:b/>
          <w:szCs w:val="20"/>
          <w:lang w:val="en-NZ"/>
        </w:rPr>
      </w:pPr>
    </w:p>
    <w:p w14:paraId="16C4C9F1" w14:textId="1683DB20" w:rsidR="00543A67" w:rsidRDefault="00543A67" w:rsidP="00753587">
      <w:pPr>
        <w:pStyle w:val="NoSpacing"/>
        <w:rPr>
          <w:rFonts w:asciiTheme="majorHAnsi" w:hAnsiTheme="majorHAnsi"/>
          <w:b/>
          <w:szCs w:val="20"/>
          <w:lang w:val="en-NZ"/>
        </w:rPr>
      </w:pPr>
    </w:p>
    <w:p w14:paraId="5B7A136B" w14:textId="7547E3EF" w:rsidR="00543A67" w:rsidRDefault="00543A67" w:rsidP="00753587">
      <w:pPr>
        <w:pStyle w:val="NoSpacing"/>
        <w:rPr>
          <w:rFonts w:asciiTheme="majorHAnsi" w:hAnsiTheme="majorHAnsi"/>
          <w:b/>
          <w:szCs w:val="20"/>
          <w:lang w:val="en-NZ"/>
        </w:rPr>
      </w:pPr>
    </w:p>
    <w:p w14:paraId="62002F86" w14:textId="3C2C1081" w:rsidR="00543A67" w:rsidRDefault="00543A67" w:rsidP="00753587">
      <w:pPr>
        <w:pStyle w:val="NoSpacing"/>
        <w:rPr>
          <w:rFonts w:asciiTheme="majorHAnsi" w:hAnsiTheme="majorHAnsi"/>
          <w:b/>
          <w:szCs w:val="20"/>
          <w:lang w:val="en-NZ"/>
        </w:rPr>
      </w:pPr>
    </w:p>
    <w:p w14:paraId="01820321" w14:textId="77777777" w:rsidR="00543A67" w:rsidRDefault="00543A67" w:rsidP="00753587">
      <w:pPr>
        <w:pStyle w:val="NoSpacing"/>
        <w:rPr>
          <w:rFonts w:asciiTheme="majorHAnsi" w:hAnsiTheme="majorHAnsi"/>
          <w:b/>
          <w:szCs w:val="20"/>
          <w:lang w:val="en-NZ"/>
        </w:rPr>
      </w:pPr>
    </w:p>
    <w:p w14:paraId="2415B47E" w14:textId="651A73AE" w:rsidR="00E52FAC" w:rsidRPr="00753587" w:rsidRDefault="00E52FAC" w:rsidP="00753587">
      <w:pPr>
        <w:pStyle w:val="NoSpacing"/>
        <w:rPr>
          <w:rFonts w:asciiTheme="majorHAnsi" w:hAnsiTheme="majorHAnsi"/>
          <w:b/>
          <w:szCs w:val="20"/>
          <w:lang w:val="en-NZ"/>
        </w:rPr>
      </w:pPr>
    </w:p>
    <w:tbl>
      <w:tblPr>
        <w:tblStyle w:val="TableGrid"/>
        <w:tblW w:w="10632" w:type="dxa"/>
        <w:tblInd w:w="-856"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10632"/>
      </w:tblGrid>
      <w:tr w:rsidR="00080157" w:rsidRPr="00753587" w14:paraId="7B718244" w14:textId="77777777" w:rsidTr="00910117">
        <w:trPr>
          <w:trHeight w:val="283"/>
        </w:trPr>
        <w:tc>
          <w:tcPr>
            <w:tcW w:w="10632"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69805609" w14:textId="77777777" w:rsidR="009C235C" w:rsidRPr="00910117" w:rsidRDefault="009C235C" w:rsidP="00C115AA">
            <w:pPr>
              <w:pStyle w:val="NoSpacing"/>
              <w:jc w:val="center"/>
              <w:rPr>
                <w:rFonts w:ascii="Calibri" w:hAnsi="Calibri"/>
                <w:b/>
                <w:color w:val="FFFFFF" w:themeColor="background1"/>
                <w:szCs w:val="20"/>
                <w:lang w:val="en-NZ"/>
              </w:rPr>
            </w:pPr>
            <w:r w:rsidRPr="00910117">
              <w:rPr>
                <w:rFonts w:ascii="Calibri" w:hAnsi="Calibri"/>
                <w:b/>
                <w:color w:val="FFFFFF" w:themeColor="background1"/>
                <w:szCs w:val="20"/>
                <w:lang w:val="en-NZ"/>
              </w:rPr>
              <w:t>Photos:</w:t>
            </w:r>
          </w:p>
        </w:tc>
      </w:tr>
      <w:tr w:rsidR="00080157" w:rsidRPr="00753587" w14:paraId="4A3CFAC0" w14:textId="77777777" w:rsidTr="009017DC">
        <w:trPr>
          <w:trHeight w:val="319"/>
        </w:trPr>
        <w:tc>
          <w:tcPr>
            <w:tcW w:w="10632" w:type="dxa"/>
            <w:tcBorders>
              <w:top w:val="single" w:sz="4" w:space="0" w:color="auto"/>
              <w:left w:val="single" w:sz="4" w:space="0" w:color="auto"/>
              <w:bottom w:val="single" w:sz="4" w:space="0" w:color="auto"/>
              <w:right w:val="single" w:sz="4" w:space="0" w:color="auto"/>
            </w:tcBorders>
            <w:shd w:val="clear" w:color="auto" w:fill="FFFFFF" w:themeFill="background1"/>
          </w:tcPr>
          <w:p w14:paraId="4C9F533A" w14:textId="23F63B36" w:rsidR="0030045D" w:rsidRDefault="00480A02" w:rsidP="00753587">
            <w:pPr>
              <w:pStyle w:val="NoSpacing"/>
              <w:rPr>
                <w:rFonts w:ascii="Calibri" w:hAnsi="Calibri"/>
                <w:szCs w:val="20"/>
                <w:lang w:val="en-NZ"/>
              </w:rPr>
            </w:pPr>
            <w:r>
              <w:rPr>
                <w:rFonts w:eastAsia="Times New Roman"/>
                <w:noProof/>
                <w:lang w:val="en-NZ" w:eastAsia="en-NZ"/>
              </w:rPr>
              <w:drawing>
                <wp:anchor distT="0" distB="0" distL="114300" distR="114300" simplePos="0" relativeHeight="251658240" behindDoc="1" locked="0" layoutInCell="1" allowOverlap="1" wp14:anchorId="2C012541" wp14:editId="16667112">
                  <wp:simplePos x="0" y="0"/>
                  <wp:positionH relativeFrom="column">
                    <wp:posOffset>90805</wp:posOffset>
                  </wp:positionH>
                  <wp:positionV relativeFrom="paragraph">
                    <wp:posOffset>161925</wp:posOffset>
                  </wp:positionV>
                  <wp:extent cx="3038475" cy="2905125"/>
                  <wp:effectExtent l="0" t="0" r="9525" b="9525"/>
                  <wp:wrapTight wrapText="bothSides">
                    <wp:wrapPolygon edited="0">
                      <wp:start x="0" y="0"/>
                      <wp:lineTo x="0" y="21529"/>
                      <wp:lineTo x="21532" y="21529"/>
                      <wp:lineTo x="21532" y="0"/>
                      <wp:lineTo x="0" y="0"/>
                    </wp:wrapPolygon>
                  </wp:wrapTight>
                  <wp:docPr id="7"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EF76CF-CD20-467E-9380-1EDA81C5F528" descr="Image"/>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3038475" cy="2905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noProof/>
                <w:lang w:val="en-NZ" w:eastAsia="en-NZ"/>
              </w:rPr>
              <w:drawing>
                <wp:anchor distT="0" distB="0" distL="114300" distR="114300" simplePos="0" relativeHeight="251659264" behindDoc="1" locked="0" layoutInCell="1" allowOverlap="1" wp14:anchorId="20286172" wp14:editId="06B7DD46">
                  <wp:simplePos x="0" y="0"/>
                  <wp:positionH relativeFrom="column">
                    <wp:posOffset>3567430</wp:posOffset>
                  </wp:positionH>
                  <wp:positionV relativeFrom="paragraph">
                    <wp:posOffset>133350</wp:posOffset>
                  </wp:positionV>
                  <wp:extent cx="2921000" cy="2905125"/>
                  <wp:effectExtent l="0" t="0" r="0" b="9525"/>
                  <wp:wrapTight wrapText="bothSides">
                    <wp:wrapPolygon edited="0">
                      <wp:start x="0" y="0"/>
                      <wp:lineTo x="0" y="21529"/>
                      <wp:lineTo x="21412" y="21529"/>
                      <wp:lineTo x="21412" y="0"/>
                      <wp:lineTo x="0" y="0"/>
                    </wp:wrapPolygon>
                  </wp:wrapTight>
                  <wp:docPr id="13" name="Picture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02127B-7476-46FE-8517-5F25F253B8FF" descr="Image"/>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921000" cy="2905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CC4483" w14:textId="3FA19DAD" w:rsidR="00365F53" w:rsidRPr="00480A02" w:rsidRDefault="00480A02" w:rsidP="0030045D">
            <w:pPr>
              <w:rPr>
                <w:b/>
                <w:noProof/>
                <w:lang w:val="en-NZ" w:eastAsia="en-NZ"/>
              </w:rPr>
            </w:pPr>
            <w:r>
              <w:rPr>
                <w:b/>
                <w:noProof/>
                <w:lang w:val="en-NZ" w:eastAsia="en-NZ"/>
              </w:rPr>
              <w:t xml:space="preserve">           </w:t>
            </w:r>
          </w:p>
          <w:p w14:paraId="73920AFF" w14:textId="4A74B94D" w:rsidR="0030045D" w:rsidRDefault="00486E4F" w:rsidP="0030045D">
            <w:pPr>
              <w:rPr>
                <w:b/>
                <w:lang w:val="en-NZ"/>
              </w:rPr>
            </w:pPr>
            <w:r w:rsidRPr="00D06D06">
              <w:rPr>
                <w:b/>
                <w:lang w:val="en-NZ"/>
              </w:rPr>
              <w:t xml:space="preserve"> </w:t>
            </w:r>
            <w:r w:rsidR="00480A02">
              <w:rPr>
                <w:b/>
                <w:lang w:val="en-NZ"/>
              </w:rPr>
              <w:t xml:space="preserve">                                                                    Plantroom 119  NPU set up</w:t>
            </w:r>
          </w:p>
          <w:p w14:paraId="640DD01C" w14:textId="5E4D6995" w:rsidR="00480A02" w:rsidRPr="00480A02" w:rsidRDefault="004B6297" w:rsidP="0030045D">
            <w:pPr>
              <w:rPr>
                <w:b/>
                <w:lang w:val="en-NZ"/>
              </w:rPr>
            </w:pPr>
            <w:bookmarkStart w:id="0" w:name="_GoBack"/>
            <w:r>
              <w:rPr>
                <w:rFonts w:eastAsia="Times New Roman"/>
                <w:noProof/>
                <w:lang w:val="en-NZ" w:eastAsia="en-NZ"/>
              </w:rPr>
              <w:drawing>
                <wp:anchor distT="0" distB="0" distL="114300" distR="114300" simplePos="0" relativeHeight="251660288" behindDoc="1" locked="0" layoutInCell="1" allowOverlap="1" wp14:anchorId="0F45A502" wp14:editId="1F1BAC17">
                  <wp:simplePos x="0" y="0"/>
                  <wp:positionH relativeFrom="column">
                    <wp:posOffset>3529330</wp:posOffset>
                  </wp:positionH>
                  <wp:positionV relativeFrom="paragraph">
                    <wp:posOffset>391795</wp:posOffset>
                  </wp:positionV>
                  <wp:extent cx="2994660" cy="3705225"/>
                  <wp:effectExtent l="0" t="0" r="0" b="9525"/>
                  <wp:wrapTight wrapText="bothSides">
                    <wp:wrapPolygon edited="0">
                      <wp:start x="0" y="0"/>
                      <wp:lineTo x="0" y="21544"/>
                      <wp:lineTo x="21435" y="21544"/>
                      <wp:lineTo x="21435" y="0"/>
                      <wp:lineTo x="0" y="0"/>
                    </wp:wrapPolygon>
                  </wp:wrapTight>
                  <wp:docPr id="14" name="Picture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9C6C98-51F0-446D-95C9-DE5D081B02DE" descr="Image"/>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994660" cy="370522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Pr>
                <w:rFonts w:eastAsia="Times New Roman"/>
                <w:noProof/>
                <w:lang w:val="en-NZ" w:eastAsia="en-NZ"/>
              </w:rPr>
              <w:drawing>
                <wp:anchor distT="0" distB="0" distL="114300" distR="114300" simplePos="0" relativeHeight="251661312" behindDoc="1" locked="0" layoutInCell="1" allowOverlap="1" wp14:anchorId="7021872E" wp14:editId="5B8AEF1F">
                  <wp:simplePos x="0" y="0"/>
                  <wp:positionH relativeFrom="column">
                    <wp:posOffset>109855</wp:posOffset>
                  </wp:positionH>
                  <wp:positionV relativeFrom="paragraph">
                    <wp:posOffset>391795</wp:posOffset>
                  </wp:positionV>
                  <wp:extent cx="2981960" cy="3705225"/>
                  <wp:effectExtent l="0" t="0" r="8890" b="9525"/>
                  <wp:wrapTight wrapText="bothSides">
                    <wp:wrapPolygon edited="0">
                      <wp:start x="0" y="0"/>
                      <wp:lineTo x="0" y="21544"/>
                      <wp:lineTo x="21526" y="21544"/>
                      <wp:lineTo x="21526" y="0"/>
                      <wp:lineTo x="0" y="0"/>
                    </wp:wrapPolygon>
                  </wp:wrapTight>
                  <wp:docPr id="16" name="Picture 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F7EC0A8-B00E-4E4E-B43E-B40B952685F8" descr="Image"/>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2981960" cy="3705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BCD6E4" w14:textId="62E39EEE" w:rsidR="0030045D" w:rsidRDefault="0030045D" w:rsidP="0030045D">
            <w:pPr>
              <w:rPr>
                <w:lang w:val="en-NZ"/>
              </w:rPr>
            </w:pPr>
          </w:p>
          <w:p w14:paraId="5615BEB7" w14:textId="72187495" w:rsidR="00563CE1" w:rsidRDefault="00563CE1" w:rsidP="0030045D">
            <w:pPr>
              <w:rPr>
                <w:lang w:val="en-NZ"/>
              </w:rPr>
            </w:pPr>
          </w:p>
          <w:p w14:paraId="58826274" w14:textId="674B02DF" w:rsidR="00563CE1" w:rsidRDefault="00563CE1" w:rsidP="0030045D">
            <w:pPr>
              <w:rPr>
                <w:lang w:val="en-NZ"/>
              </w:rPr>
            </w:pPr>
          </w:p>
          <w:p w14:paraId="515827F7" w14:textId="77649071" w:rsidR="00563CE1" w:rsidRDefault="00563CE1" w:rsidP="0030045D">
            <w:pPr>
              <w:rPr>
                <w:lang w:val="en-NZ"/>
              </w:rPr>
            </w:pPr>
          </w:p>
          <w:p w14:paraId="50CA1ABD" w14:textId="26499812" w:rsidR="00563CE1" w:rsidRDefault="00563CE1" w:rsidP="0030045D">
            <w:pPr>
              <w:rPr>
                <w:lang w:val="en-NZ"/>
              </w:rPr>
            </w:pPr>
          </w:p>
          <w:p w14:paraId="4F16DC7A" w14:textId="3B151940" w:rsidR="00AB1B31" w:rsidRDefault="00AB1B31" w:rsidP="0030045D">
            <w:pPr>
              <w:rPr>
                <w:lang w:val="en-NZ"/>
              </w:rPr>
            </w:pPr>
          </w:p>
          <w:p w14:paraId="3376796D" w14:textId="631D27E2" w:rsidR="00AB1B31" w:rsidRDefault="00AB1B31" w:rsidP="0030045D">
            <w:pPr>
              <w:rPr>
                <w:lang w:val="en-NZ"/>
              </w:rPr>
            </w:pPr>
          </w:p>
          <w:p w14:paraId="708FE868" w14:textId="5BD3DFC8" w:rsidR="00AB1B31" w:rsidRDefault="00AB1B31" w:rsidP="0030045D">
            <w:pPr>
              <w:rPr>
                <w:lang w:val="en-NZ"/>
              </w:rPr>
            </w:pPr>
          </w:p>
          <w:p w14:paraId="6A3CDB30" w14:textId="3624759B" w:rsidR="00AB1B31" w:rsidRDefault="00AB1B31" w:rsidP="0030045D">
            <w:pPr>
              <w:rPr>
                <w:lang w:val="en-NZ"/>
              </w:rPr>
            </w:pPr>
          </w:p>
          <w:p w14:paraId="2ADF6048" w14:textId="4E6B1409" w:rsidR="00AB1B31" w:rsidRDefault="00AB1B31" w:rsidP="0030045D">
            <w:pPr>
              <w:rPr>
                <w:lang w:val="en-NZ"/>
              </w:rPr>
            </w:pPr>
          </w:p>
          <w:p w14:paraId="2504A46D" w14:textId="7D670507" w:rsidR="00AB1B31" w:rsidRDefault="00AB1B31" w:rsidP="0030045D">
            <w:pPr>
              <w:rPr>
                <w:lang w:val="en-NZ"/>
              </w:rPr>
            </w:pPr>
          </w:p>
          <w:p w14:paraId="225F1D64" w14:textId="26CA2271" w:rsidR="00AB1B31" w:rsidRDefault="00AB1B31" w:rsidP="0030045D">
            <w:pPr>
              <w:rPr>
                <w:lang w:val="en-NZ"/>
              </w:rPr>
            </w:pPr>
          </w:p>
          <w:p w14:paraId="682B69EE" w14:textId="39D0CA35" w:rsidR="00AB1B31" w:rsidRDefault="00AB1B31" w:rsidP="0030045D">
            <w:pPr>
              <w:rPr>
                <w:lang w:val="en-NZ"/>
              </w:rPr>
            </w:pPr>
          </w:p>
          <w:p w14:paraId="5DE4D564" w14:textId="5035FA7E" w:rsidR="00AB1B31" w:rsidRDefault="00AB1B31" w:rsidP="0030045D">
            <w:pPr>
              <w:rPr>
                <w:lang w:val="en-NZ"/>
              </w:rPr>
            </w:pPr>
          </w:p>
          <w:p w14:paraId="3472F86B" w14:textId="41DB0502" w:rsidR="00AB1B31" w:rsidRPr="00AB1B31" w:rsidRDefault="00AB1B31" w:rsidP="0030045D">
            <w:pPr>
              <w:rPr>
                <w:b/>
                <w:szCs w:val="20"/>
                <w:lang w:val="en-NZ"/>
              </w:rPr>
            </w:pPr>
          </w:p>
          <w:p w14:paraId="3D12FA27" w14:textId="30A27056" w:rsidR="00AB1B31" w:rsidRPr="00AB1B31" w:rsidRDefault="00AB1B31" w:rsidP="0030045D">
            <w:pPr>
              <w:rPr>
                <w:b/>
                <w:szCs w:val="20"/>
                <w:lang w:val="en-NZ"/>
              </w:rPr>
            </w:pPr>
            <w:r w:rsidRPr="00AB1B31">
              <w:rPr>
                <w:b/>
                <w:szCs w:val="20"/>
                <w:lang w:val="en-NZ"/>
              </w:rPr>
              <w:t xml:space="preserve">      Level 3 North during the asbestos removal, bagging of ceiling tiles and protection of clean ceiling areas</w:t>
            </w:r>
          </w:p>
          <w:p w14:paraId="30779809" w14:textId="7E901E97" w:rsidR="00AB1B31" w:rsidRDefault="00AB1B31" w:rsidP="0030045D">
            <w:pPr>
              <w:rPr>
                <w:lang w:val="en-NZ"/>
              </w:rPr>
            </w:pPr>
          </w:p>
          <w:p w14:paraId="479734A2" w14:textId="0E445F57" w:rsidR="00AB1B31" w:rsidRDefault="00154289" w:rsidP="0030045D">
            <w:pPr>
              <w:rPr>
                <w:lang w:val="en-NZ"/>
              </w:rPr>
            </w:pPr>
            <w:r>
              <w:rPr>
                <w:rFonts w:eastAsia="Times New Roman"/>
                <w:noProof/>
                <w:lang w:val="en-NZ" w:eastAsia="en-NZ"/>
              </w:rPr>
              <w:drawing>
                <wp:anchor distT="0" distB="0" distL="114300" distR="114300" simplePos="0" relativeHeight="251664384" behindDoc="1" locked="0" layoutInCell="1" allowOverlap="1" wp14:anchorId="6C04EDC3" wp14:editId="53E49BD4">
                  <wp:simplePos x="0" y="0"/>
                  <wp:positionH relativeFrom="column">
                    <wp:posOffset>100330</wp:posOffset>
                  </wp:positionH>
                  <wp:positionV relativeFrom="paragraph">
                    <wp:posOffset>128905</wp:posOffset>
                  </wp:positionV>
                  <wp:extent cx="2820035" cy="3619500"/>
                  <wp:effectExtent l="0" t="0" r="0" b="0"/>
                  <wp:wrapTight wrapText="bothSides">
                    <wp:wrapPolygon edited="0">
                      <wp:start x="0" y="0"/>
                      <wp:lineTo x="0" y="21486"/>
                      <wp:lineTo x="21449" y="21486"/>
                      <wp:lineTo x="21449" y="0"/>
                      <wp:lineTo x="0" y="0"/>
                    </wp:wrapPolygon>
                  </wp:wrapTight>
                  <wp:docPr id="19" name="Picture 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27E0E3-2C3F-4E7E-BF23-0EE31C6D9641" descr="Image"/>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2820035" cy="3619500"/>
                          </a:xfrm>
                          <a:prstGeom prst="rect">
                            <a:avLst/>
                          </a:prstGeom>
                          <a:noFill/>
                          <a:ln>
                            <a:noFill/>
                          </a:ln>
                        </pic:spPr>
                      </pic:pic>
                    </a:graphicData>
                  </a:graphic>
                  <wp14:sizeRelV relativeFrom="margin">
                    <wp14:pctHeight>0</wp14:pctHeight>
                  </wp14:sizeRelV>
                </wp:anchor>
              </w:drawing>
            </w:r>
            <w:r>
              <w:rPr>
                <w:rFonts w:eastAsia="Times New Roman"/>
                <w:noProof/>
                <w:lang w:val="en-NZ" w:eastAsia="en-NZ"/>
              </w:rPr>
              <w:drawing>
                <wp:anchor distT="0" distB="0" distL="114300" distR="114300" simplePos="0" relativeHeight="251663360" behindDoc="1" locked="0" layoutInCell="1" allowOverlap="1" wp14:anchorId="4AB7112B" wp14:editId="7FE6A1C7">
                  <wp:simplePos x="0" y="0"/>
                  <wp:positionH relativeFrom="column">
                    <wp:posOffset>3367405</wp:posOffset>
                  </wp:positionH>
                  <wp:positionV relativeFrom="paragraph">
                    <wp:posOffset>109855</wp:posOffset>
                  </wp:positionV>
                  <wp:extent cx="3101975" cy="3505200"/>
                  <wp:effectExtent l="0" t="0" r="3175" b="0"/>
                  <wp:wrapTight wrapText="bothSides">
                    <wp:wrapPolygon edited="0">
                      <wp:start x="0" y="0"/>
                      <wp:lineTo x="0" y="21483"/>
                      <wp:lineTo x="21489" y="21483"/>
                      <wp:lineTo x="21489" y="0"/>
                      <wp:lineTo x="0" y="0"/>
                    </wp:wrapPolygon>
                  </wp:wrapTight>
                  <wp:docPr id="20" name="Picture 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B244A-BFB4-492C-9F92-FBF10ADDB20B" descr="Image"/>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3101975" cy="3505200"/>
                          </a:xfrm>
                          <a:prstGeom prst="rect">
                            <a:avLst/>
                          </a:prstGeom>
                          <a:noFill/>
                          <a:ln>
                            <a:noFill/>
                          </a:ln>
                        </pic:spPr>
                      </pic:pic>
                    </a:graphicData>
                  </a:graphic>
                  <wp14:sizeRelV relativeFrom="margin">
                    <wp14:pctHeight>0</wp14:pctHeight>
                  </wp14:sizeRelV>
                </wp:anchor>
              </w:drawing>
            </w:r>
          </w:p>
          <w:p w14:paraId="1F7F74F4" w14:textId="5AD5CF36" w:rsidR="00AB1B31" w:rsidRDefault="00AB1B31" w:rsidP="0030045D">
            <w:pPr>
              <w:rPr>
                <w:lang w:val="en-NZ"/>
              </w:rPr>
            </w:pPr>
          </w:p>
          <w:p w14:paraId="30C15F27" w14:textId="16A61352" w:rsidR="00AB1B31" w:rsidRDefault="00AB1B31" w:rsidP="0030045D">
            <w:pPr>
              <w:rPr>
                <w:lang w:val="en-NZ"/>
              </w:rPr>
            </w:pPr>
          </w:p>
          <w:p w14:paraId="1F2F8DF5" w14:textId="282663FF" w:rsidR="00AB1B31" w:rsidRDefault="00AB1B31" w:rsidP="0030045D">
            <w:pPr>
              <w:rPr>
                <w:lang w:val="en-NZ"/>
              </w:rPr>
            </w:pPr>
          </w:p>
          <w:p w14:paraId="20090BA5" w14:textId="7F9A25DD" w:rsidR="00AB1B31" w:rsidRDefault="00AB1B31" w:rsidP="0030045D">
            <w:pPr>
              <w:rPr>
                <w:lang w:val="en-NZ"/>
              </w:rPr>
            </w:pPr>
          </w:p>
          <w:p w14:paraId="1304698A" w14:textId="2B519DD7" w:rsidR="00AB1B31" w:rsidRDefault="00AB1B31" w:rsidP="0030045D">
            <w:pPr>
              <w:rPr>
                <w:lang w:val="en-NZ"/>
              </w:rPr>
            </w:pPr>
          </w:p>
          <w:p w14:paraId="7520F840" w14:textId="0A25857F" w:rsidR="00AB1B31" w:rsidRDefault="00AB1B31" w:rsidP="0030045D">
            <w:pPr>
              <w:rPr>
                <w:lang w:val="en-NZ"/>
              </w:rPr>
            </w:pPr>
          </w:p>
          <w:p w14:paraId="69237E11" w14:textId="5CBE357B" w:rsidR="00080157" w:rsidRDefault="00080157" w:rsidP="0030045D">
            <w:pPr>
              <w:rPr>
                <w:lang w:val="en-NZ"/>
              </w:rPr>
            </w:pPr>
          </w:p>
          <w:p w14:paraId="7E314A27" w14:textId="2696FC9A" w:rsidR="00080157" w:rsidRDefault="00080157" w:rsidP="0030045D">
            <w:pPr>
              <w:rPr>
                <w:lang w:val="en-NZ"/>
              </w:rPr>
            </w:pPr>
          </w:p>
          <w:p w14:paraId="6AEB652C" w14:textId="63952C7D" w:rsidR="00080157" w:rsidRDefault="00080157" w:rsidP="0030045D">
            <w:pPr>
              <w:rPr>
                <w:lang w:val="en-NZ"/>
              </w:rPr>
            </w:pPr>
          </w:p>
          <w:p w14:paraId="6CD899A4" w14:textId="2061F4AC" w:rsidR="00080157" w:rsidRDefault="00080157" w:rsidP="0030045D">
            <w:pPr>
              <w:rPr>
                <w:lang w:val="en-NZ"/>
              </w:rPr>
            </w:pPr>
          </w:p>
          <w:p w14:paraId="0CA92C08" w14:textId="0CC471C0" w:rsidR="00080157" w:rsidRDefault="00080157" w:rsidP="0030045D">
            <w:pPr>
              <w:rPr>
                <w:lang w:val="en-NZ"/>
              </w:rPr>
            </w:pPr>
          </w:p>
          <w:p w14:paraId="2A7EB10F" w14:textId="08868F85" w:rsidR="00080157" w:rsidRDefault="00080157" w:rsidP="0030045D">
            <w:pPr>
              <w:rPr>
                <w:lang w:val="en-NZ"/>
              </w:rPr>
            </w:pPr>
          </w:p>
          <w:p w14:paraId="6AE5651F" w14:textId="3F15B58D" w:rsidR="00080157" w:rsidRDefault="00080157" w:rsidP="0030045D">
            <w:pPr>
              <w:rPr>
                <w:lang w:val="en-NZ"/>
              </w:rPr>
            </w:pPr>
          </w:p>
          <w:p w14:paraId="326573FB" w14:textId="3EE2AFC6" w:rsidR="00080157" w:rsidRDefault="005F3964" w:rsidP="0030045D">
            <w:pPr>
              <w:rPr>
                <w:lang w:val="en-NZ"/>
              </w:rPr>
            </w:pPr>
            <w:r>
              <w:rPr>
                <w:noProof/>
                <w:lang w:val="en-NZ" w:eastAsia="en-NZ"/>
              </w:rPr>
              <w:drawing>
                <wp:anchor distT="0" distB="0" distL="114300" distR="114300" simplePos="0" relativeHeight="251674624" behindDoc="1" locked="0" layoutInCell="1" allowOverlap="1" wp14:anchorId="5737E0D4" wp14:editId="4E9B180A">
                  <wp:simplePos x="0" y="0"/>
                  <wp:positionH relativeFrom="column">
                    <wp:posOffset>-243840</wp:posOffset>
                  </wp:positionH>
                  <wp:positionV relativeFrom="paragraph">
                    <wp:posOffset>205740</wp:posOffset>
                  </wp:positionV>
                  <wp:extent cx="3554095" cy="2902585"/>
                  <wp:effectExtent l="1905" t="0" r="0" b="0"/>
                  <wp:wrapTight wrapText="bothSides">
                    <wp:wrapPolygon edited="0">
                      <wp:start x="12" y="21614"/>
                      <wp:lineTo x="21430" y="21614"/>
                      <wp:lineTo x="21430" y="208"/>
                      <wp:lineTo x="12" y="208"/>
                      <wp:lineTo x="12" y="21614"/>
                    </wp:wrapPolygon>
                  </wp:wrapTight>
                  <wp:docPr id="15" name="Picture 15" descr="C:\Users\richard.lines\AppData\Local\Microsoft\Windows\INetCache\Content.Word\20170825_133539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rd.lines\AppData\Local\Microsoft\Windows\INetCache\Content.Word\20170825_133539 (00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554095" cy="2902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39AB">
              <w:rPr>
                <w:noProof/>
                <w:lang w:val="en-NZ" w:eastAsia="en-NZ"/>
              </w:rPr>
              <w:drawing>
                <wp:anchor distT="0" distB="0" distL="114300" distR="114300" simplePos="0" relativeHeight="251673600" behindDoc="1" locked="0" layoutInCell="1" allowOverlap="1" wp14:anchorId="27EAF669" wp14:editId="5CAA23C0">
                  <wp:simplePos x="0" y="0"/>
                  <wp:positionH relativeFrom="column">
                    <wp:posOffset>3225800</wp:posOffset>
                  </wp:positionH>
                  <wp:positionV relativeFrom="paragraph">
                    <wp:posOffset>98425</wp:posOffset>
                  </wp:positionV>
                  <wp:extent cx="3582670" cy="3068955"/>
                  <wp:effectExtent l="9207" t="0" r="7938" b="7937"/>
                  <wp:wrapTight wrapText="bothSides">
                    <wp:wrapPolygon edited="0">
                      <wp:start x="56" y="21665"/>
                      <wp:lineTo x="21533" y="21665"/>
                      <wp:lineTo x="21533" y="78"/>
                      <wp:lineTo x="56" y="78"/>
                      <wp:lineTo x="56" y="21665"/>
                    </wp:wrapPolygon>
                  </wp:wrapTight>
                  <wp:docPr id="21" name="Picture 21" descr="C:\Users\richard.lines\AppData\Local\Microsoft\Windows\INetCache\Content.Word\20170825_133805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chard.lines\AppData\Local\Microsoft\Windows\INetCache\Content.Word\20170825_133805 (00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582670" cy="30689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7ED62A" w14:textId="1298EE97" w:rsidR="00080157" w:rsidRDefault="00F974F7" w:rsidP="00F974F7">
            <w:pPr>
              <w:tabs>
                <w:tab w:val="center" w:pos="5208"/>
              </w:tabs>
              <w:rPr>
                <w:lang w:val="en-NZ"/>
              </w:rPr>
            </w:pPr>
            <w:r>
              <w:rPr>
                <w:lang w:val="en-NZ"/>
              </w:rPr>
              <w:tab/>
            </w:r>
          </w:p>
          <w:p w14:paraId="5C8D1E60" w14:textId="53CEB367" w:rsidR="00305769" w:rsidRPr="00080157" w:rsidRDefault="00305769" w:rsidP="0030045D">
            <w:pPr>
              <w:rPr>
                <w:b/>
                <w:lang w:val="en-NZ"/>
              </w:rPr>
            </w:pPr>
          </w:p>
          <w:p w14:paraId="3C8B4545" w14:textId="4F925EC0" w:rsidR="00305769" w:rsidRPr="0030045D" w:rsidRDefault="00305769" w:rsidP="002158FB">
            <w:pPr>
              <w:tabs>
                <w:tab w:val="left" w:pos="5925"/>
              </w:tabs>
              <w:rPr>
                <w:lang w:val="en-NZ"/>
              </w:rPr>
            </w:pPr>
            <w:r>
              <w:rPr>
                <w:lang w:val="en-NZ"/>
              </w:rPr>
              <w:t xml:space="preserve">              </w:t>
            </w:r>
            <w:r w:rsidR="002158FB">
              <w:rPr>
                <w:lang w:val="en-NZ"/>
              </w:rPr>
              <w:tab/>
            </w:r>
          </w:p>
          <w:p w14:paraId="43BA67D9" w14:textId="03392B93" w:rsidR="00563CE1" w:rsidRDefault="00305769" w:rsidP="0030045D">
            <w:pPr>
              <w:rPr>
                <w:b/>
                <w:lang w:val="en-NZ"/>
              </w:rPr>
            </w:pPr>
            <w:r w:rsidRPr="00305769">
              <w:rPr>
                <w:b/>
                <w:lang w:val="en-NZ"/>
              </w:rPr>
              <w:t xml:space="preserve">                                                    </w:t>
            </w:r>
            <w:r w:rsidR="00427402">
              <w:rPr>
                <w:b/>
                <w:lang w:val="en-NZ"/>
              </w:rPr>
              <w:t xml:space="preserve">        </w:t>
            </w:r>
          </w:p>
          <w:p w14:paraId="595DAFC7" w14:textId="47D45DE8" w:rsidR="00563CE1" w:rsidRDefault="00563CE1" w:rsidP="0030045D">
            <w:pPr>
              <w:rPr>
                <w:b/>
                <w:lang w:val="en-NZ"/>
              </w:rPr>
            </w:pPr>
          </w:p>
          <w:p w14:paraId="377C6EC3" w14:textId="2036186F" w:rsidR="00563CE1" w:rsidRDefault="00563CE1" w:rsidP="0030045D">
            <w:pPr>
              <w:rPr>
                <w:b/>
                <w:lang w:val="en-NZ"/>
              </w:rPr>
            </w:pPr>
          </w:p>
          <w:p w14:paraId="372956B6" w14:textId="37D2F7B8" w:rsidR="00563CE1" w:rsidRDefault="00563CE1" w:rsidP="0030045D">
            <w:pPr>
              <w:rPr>
                <w:b/>
                <w:lang w:val="en-NZ"/>
              </w:rPr>
            </w:pPr>
          </w:p>
          <w:p w14:paraId="6C318796" w14:textId="4A8DE0D3" w:rsidR="00563CE1" w:rsidRDefault="00563CE1" w:rsidP="0030045D">
            <w:pPr>
              <w:rPr>
                <w:b/>
                <w:lang w:val="en-NZ"/>
              </w:rPr>
            </w:pPr>
          </w:p>
          <w:p w14:paraId="32F0A8AF" w14:textId="32CEC7FD" w:rsidR="000030B7" w:rsidRDefault="00563CE1" w:rsidP="0030045D">
            <w:pPr>
              <w:rPr>
                <w:b/>
                <w:lang w:val="en-NZ"/>
              </w:rPr>
            </w:pPr>
            <w:r>
              <w:rPr>
                <w:b/>
                <w:lang w:val="en-NZ"/>
              </w:rPr>
              <w:t xml:space="preserve">                                               </w:t>
            </w:r>
          </w:p>
          <w:p w14:paraId="7217B070" w14:textId="73E9C806" w:rsidR="000030B7" w:rsidRPr="00154289" w:rsidRDefault="00154289" w:rsidP="0030045D">
            <w:pPr>
              <w:rPr>
                <w:b/>
                <w:szCs w:val="20"/>
                <w:lang w:val="en-NZ"/>
              </w:rPr>
            </w:pPr>
            <w:r>
              <w:rPr>
                <w:b/>
                <w:lang w:val="en-NZ"/>
              </w:rPr>
              <w:t xml:space="preserve">                                         </w:t>
            </w:r>
            <w:r w:rsidR="00677906">
              <w:rPr>
                <w:b/>
                <w:lang w:val="en-NZ"/>
              </w:rPr>
              <w:t xml:space="preserve">                             </w:t>
            </w:r>
            <w:r>
              <w:rPr>
                <w:b/>
                <w:lang w:val="en-NZ"/>
              </w:rPr>
              <w:t xml:space="preserve"> </w:t>
            </w:r>
            <w:r w:rsidRPr="00154289">
              <w:rPr>
                <w:b/>
                <w:szCs w:val="20"/>
                <w:lang w:val="en-NZ"/>
              </w:rPr>
              <w:t xml:space="preserve"> Basement  Photos</w:t>
            </w:r>
          </w:p>
          <w:p w14:paraId="4011ED68" w14:textId="395079E5" w:rsidR="000030B7" w:rsidRDefault="00677906" w:rsidP="0030045D">
            <w:pPr>
              <w:rPr>
                <w:b/>
                <w:lang w:val="en-NZ"/>
              </w:rPr>
            </w:pPr>
            <w:r>
              <w:rPr>
                <w:noProof/>
                <w:lang w:val="en-NZ" w:eastAsia="en-NZ"/>
              </w:rPr>
              <w:drawing>
                <wp:anchor distT="0" distB="0" distL="114300" distR="114300" simplePos="0" relativeHeight="251675648" behindDoc="1" locked="0" layoutInCell="1" allowOverlap="1" wp14:anchorId="272959C7" wp14:editId="113DE9FF">
                  <wp:simplePos x="0" y="0"/>
                  <wp:positionH relativeFrom="column">
                    <wp:posOffset>81280</wp:posOffset>
                  </wp:positionH>
                  <wp:positionV relativeFrom="paragraph">
                    <wp:posOffset>252730</wp:posOffset>
                  </wp:positionV>
                  <wp:extent cx="2914650" cy="3914775"/>
                  <wp:effectExtent l="0" t="0" r="0" b="9525"/>
                  <wp:wrapTight wrapText="bothSides">
                    <wp:wrapPolygon edited="0">
                      <wp:start x="0" y="0"/>
                      <wp:lineTo x="0" y="21547"/>
                      <wp:lineTo x="21459" y="21547"/>
                      <wp:lineTo x="21459" y="0"/>
                      <wp:lineTo x="0" y="0"/>
                    </wp:wrapPolygon>
                  </wp:wrapTight>
                  <wp:docPr id="34" name="Picture 34" descr="C:\Users\richard.lines\AppData\Local\Microsoft\Windows\INetCache\Content.Word\20170825_134736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ichard.lines\AppData\Local\Microsoft\Windows\INetCache\Content.Word\20170825_134736 (00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14650" cy="3914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NZ" w:eastAsia="en-NZ"/>
              </w:rPr>
              <w:drawing>
                <wp:anchor distT="0" distB="0" distL="114300" distR="114300" simplePos="0" relativeHeight="251668480" behindDoc="1" locked="0" layoutInCell="1" allowOverlap="1" wp14:anchorId="411D8F5C" wp14:editId="3469D706">
                  <wp:simplePos x="0" y="0"/>
                  <wp:positionH relativeFrom="column">
                    <wp:posOffset>3491230</wp:posOffset>
                  </wp:positionH>
                  <wp:positionV relativeFrom="paragraph">
                    <wp:posOffset>243205</wp:posOffset>
                  </wp:positionV>
                  <wp:extent cx="3038475" cy="3933825"/>
                  <wp:effectExtent l="0" t="0" r="9525" b="9525"/>
                  <wp:wrapTight wrapText="bothSides">
                    <wp:wrapPolygon edited="0">
                      <wp:start x="0" y="0"/>
                      <wp:lineTo x="0" y="21548"/>
                      <wp:lineTo x="21532" y="21548"/>
                      <wp:lineTo x="21532" y="0"/>
                      <wp:lineTo x="0" y="0"/>
                    </wp:wrapPolygon>
                  </wp:wrapTight>
                  <wp:docPr id="6" name="Picture 6" descr="C:\Users\richard.lines\AppData\Local\Microsoft\Windows\INetCache\Content.Word\20170818_114945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ichard.lines\AppData\Local\Microsoft\Windows\INetCache\Content.Word\20170818_114945 (00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38475" cy="3933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D13B04" w14:textId="3F1FF2F3" w:rsidR="000030B7" w:rsidRDefault="000030B7" w:rsidP="0030045D">
            <w:pPr>
              <w:rPr>
                <w:b/>
                <w:lang w:val="en-NZ"/>
              </w:rPr>
            </w:pPr>
          </w:p>
          <w:p w14:paraId="53AD396A" w14:textId="5435C4D2" w:rsidR="000030B7" w:rsidRDefault="000030B7" w:rsidP="0030045D">
            <w:pPr>
              <w:rPr>
                <w:b/>
                <w:lang w:val="en-NZ"/>
              </w:rPr>
            </w:pPr>
          </w:p>
          <w:p w14:paraId="5718C307" w14:textId="713CC0BC" w:rsidR="000030B7" w:rsidRDefault="000030B7" w:rsidP="000030B7">
            <w:pPr>
              <w:tabs>
                <w:tab w:val="left" w:pos="6795"/>
              </w:tabs>
              <w:rPr>
                <w:b/>
                <w:lang w:val="en-NZ"/>
              </w:rPr>
            </w:pPr>
            <w:r>
              <w:rPr>
                <w:b/>
                <w:lang w:val="en-NZ"/>
              </w:rPr>
              <w:tab/>
            </w:r>
          </w:p>
          <w:p w14:paraId="27078686" w14:textId="680740F0" w:rsidR="000030B7" w:rsidRDefault="000030B7" w:rsidP="0030045D">
            <w:pPr>
              <w:rPr>
                <w:b/>
                <w:lang w:val="en-NZ"/>
              </w:rPr>
            </w:pPr>
          </w:p>
          <w:p w14:paraId="05897445" w14:textId="3F0AC10D" w:rsidR="000030B7" w:rsidRDefault="000030B7" w:rsidP="0030045D">
            <w:pPr>
              <w:rPr>
                <w:b/>
                <w:lang w:val="en-NZ"/>
              </w:rPr>
            </w:pPr>
          </w:p>
          <w:p w14:paraId="3CC32539" w14:textId="47226A17" w:rsidR="000030B7" w:rsidRDefault="000030B7" w:rsidP="0030045D">
            <w:pPr>
              <w:rPr>
                <w:b/>
                <w:lang w:val="en-NZ"/>
              </w:rPr>
            </w:pPr>
          </w:p>
          <w:p w14:paraId="7E73CE1E" w14:textId="47A364C0" w:rsidR="000030B7" w:rsidRDefault="000030B7" w:rsidP="0030045D">
            <w:pPr>
              <w:rPr>
                <w:b/>
                <w:lang w:val="en-NZ"/>
              </w:rPr>
            </w:pPr>
          </w:p>
          <w:p w14:paraId="039ED451" w14:textId="29FB710A" w:rsidR="000030B7" w:rsidRDefault="000030B7" w:rsidP="0030045D">
            <w:pPr>
              <w:rPr>
                <w:b/>
                <w:lang w:val="en-NZ"/>
              </w:rPr>
            </w:pPr>
          </w:p>
          <w:p w14:paraId="68E40514" w14:textId="0EA3CC46" w:rsidR="000030B7" w:rsidRDefault="000030B7" w:rsidP="0030045D">
            <w:pPr>
              <w:rPr>
                <w:b/>
                <w:lang w:val="en-NZ"/>
              </w:rPr>
            </w:pPr>
          </w:p>
          <w:p w14:paraId="3CE06482" w14:textId="077CA938" w:rsidR="000030B7" w:rsidRDefault="000030B7" w:rsidP="0030045D">
            <w:pPr>
              <w:rPr>
                <w:b/>
                <w:lang w:val="en-NZ"/>
              </w:rPr>
            </w:pPr>
          </w:p>
          <w:p w14:paraId="54748297" w14:textId="14C2AC01" w:rsidR="000030B7" w:rsidRDefault="000030B7" w:rsidP="0030045D">
            <w:pPr>
              <w:rPr>
                <w:b/>
                <w:lang w:val="en-NZ"/>
              </w:rPr>
            </w:pPr>
          </w:p>
          <w:p w14:paraId="0B4D7157" w14:textId="3501DB51" w:rsidR="000030B7" w:rsidRDefault="000030B7" w:rsidP="0030045D">
            <w:pPr>
              <w:rPr>
                <w:b/>
                <w:lang w:val="en-NZ"/>
              </w:rPr>
            </w:pPr>
          </w:p>
          <w:p w14:paraId="23477B8F" w14:textId="085BDB38" w:rsidR="000030B7" w:rsidRDefault="000030B7" w:rsidP="0030045D">
            <w:pPr>
              <w:rPr>
                <w:b/>
                <w:lang w:val="en-NZ"/>
              </w:rPr>
            </w:pPr>
          </w:p>
          <w:p w14:paraId="18079885" w14:textId="2B66BF84" w:rsidR="000030B7" w:rsidRDefault="000030B7" w:rsidP="0030045D">
            <w:pPr>
              <w:rPr>
                <w:b/>
                <w:lang w:val="en-NZ"/>
              </w:rPr>
            </w:pPr>
          </w:p>
          <w:p w14:paraId="55FC1767" w14:textId="77777777" w:rsidR="005939AB" w:rsidRDefault="00154289" w:rsidP="008E547C">
            <w:pPr>
              <w:tabs>
                <w:tab w:val="center" w:pos="5208"/>
              </w:tabs>
              <w:rPr>
                <w:b/>
                <w:lang w:val="en-NZ"/>
              </w:rPr>
            </w:pPr>
            <w:r>
              <w:rPr>
                <w:b/>
                <w:lang w:val="en-NZ"/>
              </w:rPr>
              <w:lastRenderedPageBreak/>
              <w:t xml:space="preserve">                                                                                 Basement waste </w:t>
            </w:r>
          </w:p>
          <w:p w14:paraId="6F55F292" w14:textId="71013613" w:rsidR="005939AB" w:rsidRDefault="005939AB" w:rsidP="008E547C">
            <w:pPr>
              <w:tabs>
                <w:tab w:val="center" w:pos="5208"/>
              </w:tabs>
              <w:rPr>
                <w:b/>
                <w:lang w:val="en-NZ"/>
              </w:rPr>
            </w:pPr>
            <w:r>
              <w:rPr>
                <w:noProof/>
                <w:lang w:val="en-NZ" w:eastAsia="en-NZ"/>
              </w:rPr>
              <w:drawing>
                <wp:anchor distT="0" distB="0" distL="114300" distR="114300" simplePos="0" relativeHeight="251676672" behindDoc="1" locked="0" layoutInCell="1" allowOverlap="1" wp14:anchorId="061FDD8E" wp14:editId="20C1A218">
                  <wp:simplePos x="0" y="0"/>
                  <wp:positionH relativeFrom="column">
                    <wp:posOffset>62230</wp:posOffset>
                  </wp:positionH>
                  <wp:positionV relativeFrom="paragraph">
                    <wp:posOffset>173990</wp:posOffset>
                  </wp:positionV>
                  <wp:extent cx="6467475" cy="3771900"/>
                  <wp:effectExtent l="0" t="0" r="9525" b="0"/>
                  <wp:wrapTight wrapText="bothSides">
                    <wp:wrapPolygon edited="0">
                      <wp:start x="0" y="0"/>
                      <wp:lineTo x="0" y="21491"/>
                      <wp:lineTo x="21568" y="21491"/>
                      <wp:lineTo x="21568" y="0"/>
                      <wp:lineTo x="0" y="0"/>
                    </wp:wrapPolygon>
                  </wp:wrapTight>
                  <wp:docPr id="35" name="Picture 35" descr="C:\Users\richard.lines\AppData\Local\Microsoft\Windows\INetCache\Content.Word\20170825_134736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ichard.lines\AppData\Local\Microsoft\Windows\INetCache\Content.Word\20170825_134736 (00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67475" cy="3771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DA62E7" w14:textId="79EE96A5" w:rsidR="005939AB" w:rsidRDefault="005939AB" w:rsidP="008E547C">
            <w:pPr>
              <w:tabs>
                <w:tab w:val="center" w:pos="5208"/>
              </w:tabs>
              <w:rPr>
                <w:b/>
                <w:lang w:val="en-NZ"/>
              </w:rPr>
            </w:pPr>
          </w:p>
          <w:p w14:paraId="70F2758F" w14:textId="350E79E8" w:rsidR="005939AB" w:rsidRDefault="005F3964" w:rsidP="008E547C">
            <w:pPr>
              <w:tabs>
                <w:tab w:val="center" w:pos="5208"/>
              </w:tabs>
              <w:rPr>
                <w:b/>
                <w:lang w:val="en-NZ"/>
              </w:rPr>
            </w:pPr>
            <w:r>
              <w:rPr>
                <w:b/>
                <w:lang w:val="en-NZ"/>
              </w:rPr>
              <w:t xml:space="preserve">                                                             Wrapped waste in 250 micron PVC</w:t>
            </w:r>
          </w:p>
          <w:p w14:paraId="0B966921" w14:textId="2256A727" w:rsidR="005939AB" w:rsidRDefault="005F3964" w:rsidP="008E547C">
            <w:pPr>
              <w:tabs>
                <w:tab w:val="center" w:pos="5208"/>
              </w:tabs>
              <w:rPr>
                <w:b/>
                <w:lang w:val="en-NZ"/>
              </w:rPr>
            </w:pPr>
            <w:r>
              <w:rPr>
                <w:noProof/>
                <w:lang w:val="en-NZ" w:eastAsia="en-NZ"/>
              </w:rPr>
              <w:drawing>
                <wp:anchor distT="0" distB="0" distL="114300" distR="114300" simplePos="0" relativeHeight="251677696" behindDoc="1" locked="0" layoutInCell="1" allowOverlap="1" wp14:anchorId="4D73A890" wp14:editId="47485FB9">
                  <wp:simplePos x="0" y="0"/>
                  <wp:positionH relativeFrom="column">
                    <wp:posOffset>90805</wp:posOffset>
                  </wp:positionH>
                  <wp:positionV relativeFrom="paragraph">
                    <wp:posOffset>293370</wp:posOffset>
                  </wp:positionV>
                  <wp:extent cx="6391275" cy="3267075"/>
                  <wp:effectExtent l="0" t="0" r="9525" b="9525"/>
                  <wp:wrapTight wrapText="bothSides">
                    <wp:wrapPolygon edited="0">
                      <wp:start x="0" y="0"/>
                      <wp:lineTo x="0" y="21537"/>
                      <wp:lineTo x="21568" y="21537"/>
                      <wp:lineTo x="21568" y="0"/>
                      <wp:lineTo x="0" y="0"/>
                    </wp:wrapPolygon>
                  </wp:wrapTight>
                  <wp:docPr id="36" name="Picture 36" descr="C:\Users\richard.lines\AppData\Local\Microsoft\Windows\INetCache\Content.Word\20170825_134724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ichard.lines\AppData\Local\Microsoft\Windows\INetCache\Content.Word\20170825_134724 (00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91275" cy="3267075"/>
                          </a:xfrm>
                          <a:prstGeom prst="rect">
                            <a:avLst/>
                          </a:prstGeom>
                          <a:noFill/>
                          <a:ln>
                            <a:noFill/>
                          </a:ln>
                        </pic:spPr>
                      </pic:pic>
                    </a:graphicData>
                  </a:graphic>
                  <wp14:sizeRelH relativeFrom="margin">
                    <wp14:pctWidth>0</wp14:pctWidth>
                  </wp14:sizeRelH>
                </wp:anchor>
              </w:drawing>
            </w:r>
          </w:p>
          <w:p w14:paraId="0BBF9C1A" w14:textId="4CB4EED0" w:rsidR="005939AB" w:rsidRDefault="005F3964" w:rsidP="008E547C">
            <w:pPr>
              <w:tabs>
                <w:tab w:val="center" w:pos="5208"/>
              </w:tabs>
              <w:rPr>
                <w:b/>
                <w:lang w:val="en-NZ"/>
              </w:rPr>
            </w:pPr>
            <w:r>
              <w:rPr>
                <w:noProof/>
                <w:lang w:val="en-NZ" w:eastAsia="en-NZ"/>
              </w:rPr>
              <w:lastRenderedPageBreak/>
              <w:drawing>
                <wp:anchor distT="0" distB="0" distL="114300" distR="114300" simplePos="0" relativeHeight="251678720" behindDoc="1" locked="0" layoutInCell="1" allowOverlap="1" wp14:anchorId="116082CA" wp14:editId="1BA6E4E6">
                  <wp:simplePos x="0" y="0"/>
                  <wp:positionH relativeFrom="column">
                    <wp:posOffset>1170305</wp:posOffset>
                  </wp:positionH>
                  <wp:positionV relativeFrom="paragraph">
                    <wp:posOffset>-151130</wp:posOffset>
                  </wp:positionV>
                  <wp:extent cx="4331335" cy="5067300"/>
                  <wp:effectExtent l="0" t="6032" r="6032" b="6033"/>
                  <wp:wrapTight wrapText="bothSides">
                    <wp:wrapPolygon edited="0">
                      <wp:start x="-30" y="21574"/>
                      <wp:lineTo x="21535" y="21574"/>
                      <wp:lineTo x="21535" y="55"/>
                      <wp:lineTo x="-30" y="55"/>
                      <wp:lineTo x="-30" y="21574"/>
                    </wp:wrapPolygon>
                  </wp:wrapTight>
                  <wp:docPr id="37" name="Picture 37" descr="C:\Users\richard.lines\AppData\Local\Microsoft\Windows\INetCache\Content.Word\20170825_133523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ichard.lines\AppData\Local\Microsoft\Windows\INetCache\Content.Word\20170825_133523 (00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4331335" cy="5067300"/>
                          </a:xfrm>
                          <a:prstGeom prst="rect">
                            <a:avLst/>
                          </a:prstGeom>
                          <a:noFill/>
                          <a:ln>
                            <a:noFill/>
                          </a:ln>
                        </pic:spPr>
                      </pic:pic>
                    </a:graphicData>
                  </a:graphic>
                  <wp14:sizeRelH relativeFrom="margin">
                    <wp14:pctWidth>0</wp14:pctWidth>
                  </wp14:sizeRelH>
                </wp:anchor>
              </w:drawing>
            </w:r>
          </w:p>
          <w:p w14:paraId="7C6D2BFF" w14:textId="5FCCB687" w:rsidR="005939AB" w:rsidRDefault="005939AB" w:rsidP="008E547C">
            <w:pPr>
              <w:tabs>
                <w:tab w:val="center" w:pos="5208"/>
              </w:tabs>
              <w:rPr>
                <w:b/>
                <w:lang w:val="en-NZ"/>
              </w:rPr>
            </w:pPr>
          </w:p>
          <w:p w14:paraId="73A3A90F" w14:textId="20F406C8" w:rsidR="005939AB" w:rsidRDefault="005939AB" w:rsidP="008E547C">
            <w:pPr>
              <w:tabs>
                <w:tab w:val="center" w:pos="5208"/>
              </w:tabs>
              <w:rPr>
                <w:b/>
                <w:lang w:val="en-NZ"/>
              </w:rPr>
            </w:pPr>
          </w:p>
          <w:p w14:paraId="65BF4C69" w14:textId="77777777" w:rsidR="005939AB" w:rsidRDefault="005939AB" w:rsidP="008E547C">
            <w:pPr>
              <w:tabs>
                <w:tab w:val="center" w:pos="5208"/>
              </w:tabs>
              <w:rPr>
                <w:b/>
                <w:lang w:val="en-NZ"/>
              </w:rPr>
            </w:pPr>
          </w:p>
          <w:p w14:paraId="0AAD00EA" w14:textId="77777777" w:rsidR="005939AB" w:rsidRDefault="005939AB" w:rsidP="008E547C">
            <w:pPr>
              <w:tabs>
                <w:tab w:val="center" w:pos="5208"/>
              </w:tabs>
              <w:rPr>
                <w:b/>
                <w:lang w:val="en-NZ"/>
              </w:rPr>
            </w:pPr>
          </w:p>
          <w:p w14:paraId="2BEB2BCB" w14:textId="2AD18F5B" w:rsidR="005939AB" w:rsidRDefault="005939AB" w:rsidP="008E547C">
            <w:pPr>
              <w:tabs>
                <w:tab w:val="center" w:pos="5208"/>
              </w:tabs>
              <w:rPr>
                <w:b/>
                <w:lang w:val="en-NZ"/>
              </w:rPr>
            </w:pPr>
          </w:p>
          <w:p w14:paraId="10B49743" w14:textId="129E0802" w:rsidR="005939AB" w:rsidRDefault="005939AB" w:rsidP="008E547C">
            <w:pPr>
              <w:tabs>
                <w:tab w:val="center" w:pos="5208"/>
              </w:tabs>
              <w:rPr>
                <w:b/>
                <w:lang w:val="en-NZ"/>
              </w:rPr>
            </w:pPr>
          </w:p>
          <w:p w14:paraId="6B526C26" w14:textId="0CCBFACC" w:rsidR="005939AB" w:rsidRDefault="005939AB" w:rsidP="008E547C">
            <w:pPr>
              <w:tabs>
                <w:tab w:val="center" w:pos="5208"/>
              </w:tabs>
              <w:rPr>
                <w:b/>
                <w:lang w:val="en-NZ"/>
              </w:rPr>
            </w:pPr>
          </w:p>
          <w:p w14:paraId="673B258B" w14:textId="13759EB8" w:rsidR="005939AB" w:rsidRDefault="005939AB" w:rsidP="008E547C">
            <w:pPr>
              <w:tabs>
                <w:tab w:val="center" w:pos="5208"/>
              </w:tabs>
              <w:rPr>
                <w:b/>
                <w:lang w:val="en-NZ"/>
              </w:rPr>
            </w:pPr>
          </w:p>
          <w:p w14:paraId="4AED80C4" w14:textId="3BE911E6" w:rsidR="005939AB" w:rsidRDefault="005939AB" w:rsidP="008E547C">
            <w:pPr>
              <w:tabs>
                <w:tab w:val="center" w:pos="5208"/>
              </w:tabs>
              <w:rPr>
                <w:b/>
                <w:lang w:val="en-NZ"/>
              </w:rPr>
            </w:pPr>
          </w:p>
          <w:p w14:paraId="4E183C9D" w14:textId="35B119DC" w:rsidR="00DA0211" w:rsidRDefault="008E547C" w:rsidP="008E547C">
            <w:pPr>
              <w:tabs>
                <w:tab w:val="center" w:pos="5208"/>
              </w:tabs>
              <w:rPr>
                <w:b/>
                <w:lang w:val="en-NZ"/>
              </w:rPr>
            </w:pPr>
            <w:r>
              <w:rPr>
                <w:b/>
                <w:lang w:val="en-NZ"/>
              </w:rPr>
              <w:tab/>
            </w:r>
          </w:p>
          <w:p w14:paraId="28FE8176" w14:textId="610D2B10" w:rsidR="008E547C" w:rsidRDefault="008E547C" w:rsidP="0030045D">
            <w:pPr>
              <w:rPr>
                <w:b/>
                <w:lang w:val="en-NZ"/>
              </w:rPr>
            </w:pPr>
          </w:p>
          <w:p w14:paraId="7123352A" w14:textId="3D8632C8" w:rsidR="008E547C" w:rsidRDefault="008E547C" w:rsidP="0030045D">
            <w:pPr>
              <w:rPr>
                <w:b/>
                <w:lang w:val="en-NZ"/>
              </w:rPr>
            </w:pPr>
          </w:p>
          <w:p w14:paraId="6056FC58" w14:textId="041BA612" w:rsidR="00154289" w:rsidRDefault="00154289" w:rsidP="0030045D">
            <w:pPr>
              <w:rPr>
                <w:b/>
                <w:lang w:val="en-NZ"/>
              </w:rPr>
            </w:pPr>
          </w:p>
          <w:p w14:paraId="33BEBBCF" w14:textId="686964C9" w:rsidR="00154289" w:rsidRDefault="00154289" w:rsidP="0030045D">
            <w:pPr>
              <w:rPr>
                <w:b/>
                <w:lang w:val="en-NZ"/>
              </w:rPr>
            </w:pPr>
          </w:p>
          <w:p w14:paraId="2E4C69DB" w14:textId="4E31261C" w:rsidR="004B6297" w:rsidRDefault="004B6297" w:rsidP="0030045D">
            <w:pPr>
              <w:rPr>
                <w:b/>
                <w:lang w:val="en-NZ"/>
              </w:rPr>
            </w:pPr>
          </w:p>
          <w:p w14:paraId="4E8FD19E" w14:textId="77777777" w:rsidR="004B6297" w:rsidRDefault="004B6297" w:rsidP="0030045D">
            <w:pPr>
              <w:rPr>
                <w:b/>
                <w:lang w:val="en-NZ"/>
              </w:rPr>
            </w:pPr>
          </w:p>
          <w:p w14:paraId="0276A766" w14:textId="3F2B09C9" w:rsidR="0030045D" w:rsidRPr="00F34964" w:rsidRDefault="00D06D06" w:rsidP="0030045D">
            <w:pPr>
              <w:rPr>
                <w:b/>
                <w:lang w:val="en-NZ"/>
              </w:rPr>
            </w:pPr>
            <w:r w:rsidRPr="00D06D06">
              <w:rPr>
                <w:b/>
                <w:sz w:val="28"/>
                <w:szCs w:val="28"/>
                <w:lang w:val="en-NZ"/>
              </w:rPr>
              <w:t>COMING WEEK….</w:t>
            </w:r>
          </w:p>
          <w:p w14:paraId="1D00B46C" w14:textId="570C6E46" w:rsidR="00D37AAC" w:rsidRDefault="0030045D" w:rsidP="0030045D">
            <w:pPr>
              <w:tabs>
                <w:tab w:val="left" w:pos="5865"/>
              </w:tabs>
              <w:rPr>
                <w:lang w:val="en-NZ"/>
              </w:rPr>
            </w:pPr>
            <w:r>
              <w:rPr>
                <w:lang w:val="en-NZ"/>
              </w:rPr>
              <w:tab/>
            </w:r>
          </w:p>
          <w:p w14:paraId="3F1647D6" w14:textId="6FEE17F4" w:rsidR="0030045D" w:rsidRDefault="005F3964" w:rsidP="00A67C81">
            <w:pPr>
              <w:pStyle w:val="ListParagraph"/>
              <w:numPr>
                <w:ilvl w:val="0"/>
                <w:numId w:val="3"/>
              </w:numPr>
              <w:tabs>
                <w:tab w:val="left" w:pos="5865"/>
              </w:tabs>
              <w:rPr>
                <w:rFonts w:asciiTheme="minorHAnsi" w:hAnsiTheme="minorHAnsi"/>
                <w:szCs w:val="20"/>
                <w:lang w:val="en-NZ"/>
              </w:rPr>
            </w:pPr>
            <w:r>
              <w:rPr>
                <w:rFonts w:asciiTheme="minorHAnsi" w:hAnsiTheme="minorHAnsi"/>
                <w:szCs w:val="20"/>
                <w:lang w:val="en-NZ"/>
              </w:rPr>
              <w:t>Removal of all Pipes</w:t>
            </w:r>
            <w:r w:rsidR="00C61FFD" w:rsidRPr="00A67C81">
              <w:rPr>
                <w:rFonts w:asciiTheme="minorHAnsi" w:hAnsiTheme="minorHAnsi"/>
                <w:szCs w:val="20"/>
                <w:lang w:val="en-NZ"/>
              </w:rPr>
              <w:t xml:space="preserve"> </w:t>
            </w:r>
            <w:r w:rsidR="00A67C81" w:rsidRPr="00A67C81">
              <w:rPr>
                <w:rFonts w:asciiTheme="minorHAnsi" w:hAnsiTheme="minorHAnsi"/>
                <w:szCs w:val="20"/>
                <w:lang w:val="en-NZ"/>
              </w:rPr>
              <w:t>in L</w:t>
            </w:r>
            <w:r w:rsidR="009340CA">
              <w:rPr>
                <w:rFonts w:asciiTheme="minorHAnsi" w:hAnsiTheme="minorHAnsi"/>
                <w:szCs w:val="20"/>
                <w:lang w:val="en-NZ"/>
              </w:rPr>
              <w:t>3 North</w:t>
            </w:r>
            <w:r w:rsidR="0042574B" w:rsidRPr="00A67C81">
              <w:rPr>
                <w:rFonts w:asciiTheme="minorHAnsi" w:hAnsiTheme="minorHAnsi"/>
                <w:szCs w:val="20"/>
                <w:lang w:val="en-NZ"/>
              </w:rPr>
              <w:t xml:space="preserve"> 3 &amp;4</w:t>
            </w:r>
            <w:r w:rsidR="00636839" w:rsidRPr="00A67C81">
              <w:rPr>
                <w:rFonts w:asciiTheme="minorHAnsi" w:hAnsiTheme="minorHAnsi"/>
                <w:szCs w:val="20"/>
                <w:lang w:val="en-NZ"/>
              </w:rPr>
              <w:t xml:space="preserve"> </w:t>
            </w:r>
            <w:r w:rsidR="00C61FFD" w:rsidRPr="00A67C81">
              <w:rPr>
                <w:rFonts w:asciiTheme="minorHAnsi" w:hAnsiTheme="minorHAnsi"/>
                <w:szCs w:val="20"/>
                <w:lang w:val="en-NZ"/>
              </w:rPr>
              <w:t>enclosures,</w:t>
            </w:r>
            <w:r>
              <w:rPr>
                <w:rFonts w:asciiTheme="minorHAnsi" w:hAnsiTheme="minorHAnsi"/>
                <w:szCs w:val="20"/>
                <w:lang w:val="en-NZ"/>
              </w:rPr>
              <w:t xml:space="preserve"> and South 1 &amp; 2</w:t>
            </w:r>
          </w:p>
          <w:p w14:paraId="714095C5" w14:textId="5C9D8FAE" w:rsidR="00A67C81" w:rsidRPr="009340CA" w:rsidRDefault="009340CA" w:rsidP="00C016B8">
            <w:pPr>
              <w:pStyle w:val="ListParagraph"/>
              <w:numPr>
                <w:ilvl w:val="0"/>
                <w:numId w:val="3"/>
              </w:numPr>
              <w:tabs>
                <w:tab w:val="left" w:pos="5865"/>
              </w:tabs>
              <w:rPr>
                <w:rFonts w:asciiTheme="minorHAnsi" w:hAnsiTheme="minorHAnsi"/>
                <w:szCs w:val="20"/>
                <w:lang w:val="en-NZ"/>
              </w:rPr>
            </w:pPr>
            <w:r w:rsidRPr="009340CA">
              <w:rPr>
                <w:rFonts w:asciiTheme="minorHAnsi" w:hAnsiTheme="minorHAnsi"/>
                <w:szCs w:val="20"/>
                <w:lang w:val="en-NZ"/>
              </w:rPr>
              <w:t>Continue</w:t>
            </w:r>
            <w:r w:rsidR="00A67C81" w:rsidRPr="009340CA">
              <w:rPr>
                <w:rFonts w:asciiTheme="minorHAnsi" w:hAnsiTheme="minorHAnsi"/>
                <w:szCs w:val="20"/>
                <w:lang w:val="en-NZ"/>
              </w:rPr>
              <w:t xml:space="preserve"> with the removal of ACD from the Basement</w:t>
            </w:r>
          </w:p>
          <w:p w14:paraId="503423A6" w14:textId="1C19D597" w:rsidR="00A67C81" w:rsidRDefault="00A67C81" w:rsidP="00A67C81">
            <w:pPr>
              <w:pStyle w:val="ListParagraph"/>
              <w:numPr>
                <w:ilvl w:val="0"/>
                <w:numId w:val="3"/>
              </w:numPr>
              <w:tabs>
                <w:tab w:val="left" w:pos="5865"/>
              </w:tabs>
              <w:rPr>
                <w:rFonts w:asciiTheme="minorHAnsi" w:hAnsiTheme="minorHAnsi"/>
                <w:szCs w:val="20"/>
                <w:lang w:val="en-NZ"/>
              </w:rPr>
            </w:pPr>
            <w:r>
              <w:rPr>
                <w:rFonts w:asciiTheme="minorHAnsi" w:hAnsiTheme="minorHAnsi"/>
                <w:szCs w:val="20"/>
                <w:lang w:val="en-NZ"/>
              </w:rPr>
              <w:t>Confirm Isolation of Services in basement and L1,2 and 3</w:t>
            </w:r>
          </w:p>
          <w:p w14:paraId="2623D5B4" w14:textId="2378B2A0" w:rsidR="005F3964" w:rsidRDefault="005F3964" w:rsidP="00A67C81">
            <w:pPr>
              <w:pStyle w:val="ListParagraph"/>
              <w:numPr>
                <w:ilvl w:val="0"/>
                <w:numId w:val="3"/>
              </w:numPr>
              <w:tabs>
                <w:tab w:val="left" w:pos="5865"/>
              </w:tabs>
              <w:rPr>
                <w:rFonts w:asciiTheme="minorHAnsi" w:hAnsiTheme="minorHAnsi"/>
                <w:szCs w:val="20"/>
                <w:lang w:val="en-NZ"/>
              </w:rPr>
            </w:pPr>
            <w:r>
              <w:rPr>
                <w:rFonts w:asciiTheme="minorHAnsi" w:hAnsiTheme="minorHAnsi"/>
                <w:szCs w:val="20"/>
                <w:lang w:val="en-NZ"/>
              </w:rPr>
              <w:t>Work with The Gas Guys to remove gas pipes</w:t>
            </w:r>
            <w:r w:rsidR="004B6297">
              <w:rPr>
                <w:rFonts w:asciiTheme="minorHAnsi" w:hAnsiTheme="minorHAnsi"/>
                <w:szCs w:val="20"/>
                <w:lang w:val="en-NZ"/>
              </w:rPr>
              <w:t xml:space="preserve"> L3 first</w:t>
            </w:r>
          </w:p>
          <w:p w14:paraId="0AD4FE67" w14:textId="6338F739" w:rsidR="00A67C81" w:rsidRPr="005F3964" w:rsidRDefault="00A67C81" w:rsidP="005F3964">
            <w:pPr>
              <w:pStyle w:val="ListParagraph"/>
              <w:numPr>
                <w:ilvl w:val="0"/>
                <w:numId w:val="3"/>
              </w:numPr>
              <w:tabs>
                <w:tab w:val="left" w:pos="5865"/>
              </w:tabs>
              <w:rPr>
                <w:rFonts w:asciiTheme="minorHAnsi" w:hAnsiTheme="minorHAnsi"/>
                <w:szCs w:val="20"/>
                <w:lang w:val="en-NZ"/>
              </w:rPr>
            </w:pPr>
            <w:r>
              <w:rPr>
                <w:rFonts w:asciiTheme="minorHAnsi" w:hAnsiTheme="minorHAnsi"/>
                <w:szCs w:val="20"/>
                <w:lang w:val="en-NZ"/>
              </w:rPr>
              <w:t xml:space="preserve">Load out of </w:t>
            </w:r>
            <w:r w:rsidR="009340CA">
              <w:rPr>
                <w:rFonts w:asciiTheme="minorHAnsi" w:hAnsiTheme="minorHAnsi"/>
                <w:szCs w:val="20"/>
                <w:lang w:val="en-NZ"/>
              </w:rPr>
              <w:t xml:space="preserve">clean </w:t>
            </w:r>
            <w:r w:rsidR="00104F71">
              <w:rPr>
                <w:rFonts w:asciiTheme="minorHAnsi" w:hAnsiTheme="minorHAnsi"/>
                <w:szCs w:val="20"/>
                <w:lang w:val="en-NZ"/>
              </w:rPr>
              <w:t>waste from Level 1 &amp; 2</w:t>
            </w:r>
            <w:r w:rsidR="005F3964">
              <w:rPr>
                <w:rFonts w:asciiTheme="minorHAnsi" w:hAnsiTheme="minorHAnsi"/>
                <w:szCs w:val="20"/>
                <w:lang w:val="en-NZ"/>
              </w:rPr>
              <w:t xml:space="preserve"> into Waste Management skips</w:t>
            </w:r>
          </w:p>
          <w:p w14:paraId="3B8E2937" w14:textId="0667DB07" w:rsidR="00636839" w:rsidRDefault="00104F71" w:rsidP="00A67C81">
            <w:pPr>
              <w:pStyle w:val="ListParagraph"/>
              <w:numPr>
                <w:ilvl w:val="0"/>
                <w:numId w:val="3"/>
              </w:numPr>
              <w:tabs>
                <w:tab w:val="left" w:pos="5865"/>
              </w:tabs>
              <w:rPr>
                <w:rFonts w:asciiTheme="minorHAnsi" w:hAnsiTheme="minorHAnsi"/>
                <w:szCs w:val="20"/>
                <w:lang w:val="en-NZ"/>
              </w:rPr>
            </w:pPr>
            <w:r>
              <w:rPr>
                <w:rFonts w:asciiTheme="minorHAnsi" w:hAnsiTheme="minorHAnsi"/>
                <w:szCs w:val="20"/>
                <w:lang w:val="en-NZ"/>
              </w:rPr>
              <w:t xml:space="preserve"> Precise</w:t>
            </w:r>
            <w:r w:rsidR="005F3964">
              <w:rPr>
                <w:rFonts w:asciiTheme="minorHAnsi" w:hAnsiTheme="minorHAnsi"/>
                <w:szCs w:val="20"/>
                <w:lang w:val="en-NZ"/>
              </w:rPr>
              <w:t xml:space="preserve"> final visual and Air test (Monday)</w:t>
            </w:r>
            <w:r>
              <w:rPr>
                <w:rFonts w:asciiTheme="minorHAnsi" w:hAnsiTheme="minorHAnsi"/>
                <w:szCs w:val="20"/>
                <w:lang w:val="en-NZ"/>
              </w:rPr>
              <w:t xml:space="preserve"> for the </w:t>
            </w:r>
            <w:r w:rsidR="0055666E">
              <w:rPr>
                <w:rFonts w:asciiTheme="minorHAnsi" w:hAnsiTheme="minorHAnsi"/>
                <w:szCs w:val="20"/>
                <w:lang w:val="en-NZ"/>
              </w:rPr>
              <w:t xml:space="preserve">Plantroom 119 </w:t>
            </w:r>
          </w:p>
          <w:p w14:paraId="594A614D" w14:textId="3336673D" w:rsidR="005F3964" w:rsidRPr="00A67C81" w:rsidRDefault="005F3964" w:rsidP="00A67C81">
            <w:pPr>
              <w:pStyle w:val="ListParagraph"/>
              <w:numPr>
                <w:ilvl w:val="0"/>
                <w:numId w:val="3"/>
              </w:numPr>
              <w:tabs>
                <w:tab w:val="left" w:pos="5865"/>
              </w:tabs>
              <w:rPr>
                <w:rFonts w:asciiTheme="minorHAnsi" w:hAnsiTheme="minorHAnsi"/>
                <w:szCs w:val="20"/>
                <w:lang w:val="en-NZ"/>
              </w:rPr>
            </w:pPr>
            <w:r>
              <w:rPr>
                <w:rFonts w:asciiTheme="minorHAnsi" w:hAnsiTheme="minorHAnsi"/>
                <w:szCs w:val="20"/>
                <w:lang w:val="en-NZ"/>
              </w:rPr>
              <w:t>Continue with enclosure set up in L1 North &amp; South and L2 North &amp; South</w:t>
            </w:r>
          </w:p>
          <w:p w14:paraId="54CEBADA" w14:textId="1528F32F" w:rsidR="0030045D" w:rsidRDefault="0030045D" w:rsidP="0030045D">
            <w:pPr>
              <w:tabs>
                <w:tab w:val="left" w:pos="5865"/>
              </w:tabs>
              <w:rPr>
                <w:lang w:val="en-NZ"/>
              </w:rPr>
            </w:pPr>
          </w:p>
          <w:p w14:paraId="19E31C6F" w14:textId="1887A0AA" w:rsidR="0030045D" w:rsidRDefault="00100066" w:rsidP="0030045D">
            <w:pPr>
              <w:tabs>
                <w:tab w:val="left" w:pos="6225"/>
              </w:tabs>
              <w:rPr>
                <w:lang w:val="en-NZ"/>
              </w:rPr>
            </w:pPr>
            <w:r>
              <w:rPr>
                <w:lang w:val="en-NZ"/>
              </w:rPr>
              <w:t xml:space="preserve">       </w:t>
            </w:r>
          </w:p>
          <w:p w14:paraId="38C67CA1" w14:textId="4A379A15" w:rsidR="0030045D" w:rsidRDefault="0030045D" w:rsidP="0030045D">
            <w:pPr>
              <w:tabs>
                <w:tab w:val="left" w:pos="5865"/>
              </w:tabs>
              <w:rPr>
                <w:lang w:val="en-NZ"/>
              </w:rPr>
            </w:pPr>
          </w:p>
          <w:p w14:paraId="4D96E9DC" w14:textId="77777777" w:rsidR="009017DC" w:rsidRDefault="009017DC" w:rsidP="009017DC">
            <w:pPr>
              <w:tabs>
                <w:tab w:val="left" w:pos="5865"/>
              </w:tabs>
              <w:rPr>
                <w:lang w:val="en-NZ"/>
              </w:rPr>
            </w:pPr>
          </w:p>
          <w:p w14:paraId="0169931A" w14:textId="5793B794" w:rsidR="00305769" w:rsidRPr="009017DC" w:rsidRDefault="00305769" w:rsidP="009017DC">
            <w:pPr>
              <w:tabs>
                <w:tab w:val="left" w:pos="5865"/>
              </w:tabs>
              <w:rPr>
                <w:lang w:val="en-NZ"/>
              </w:rPr>
            </w:pPr>
          </w:p>
        </w:tc>
      </w:tr>
    </w:tbl>
    <w:p w14:paraId="0EF8C96F" w14:textId="084897FF" w:rsidR="009C235C" w:rsidRPr="00753587" w:rsidRDefault="009C235C" w:rsidP="00753587">
      <w:pPr>
        <w:pStyle w:val="NoSpacing"/>
        <w:rPr>
          <w:rFonts w:asciiTheme="majorHAnsi" w:hAnsiTheme="majorHAnsi"/>
          <w:b/>
          <w:szCs w:val="20"/>
          <w:lang w:val="en-NZ"/>
        </w:rPr>
      </w:pPr>
    </w:p>
    <w:sectPr w:rsidR="009C235C" w:rsidRPr="00753587" w:rsidSect="007739D5">
      <w:headerReference w:type="default" r:id="rId31"/>
      <w:footerReference w:type="default" r:id="rId32"/>
      <w:pgSz w:w="11906" w:h="16838"/>
      <w:pgMar w:top="1440" w:right="1440" w:bottom="1440" w:left="1440" w:header="568" w:footer="2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1123BD" w14:textId="77777777" w:rsidR="00DE343A" w:rsidRDefault="00DE343A" w:rsidP="00876B68">
      <w:pPr>
        <w:spacing w:before="0" w:after="0" w:line="240" w:lineRule="auto"/>
      </w:pPr>
      <w:r>
        <w:separator/>
      </w:r>
    </w:p>
  </w:endnote>
  <w:endnote w:type="continuationSeparator" w:id="0">
    <w:p w14:paraId="37EBAE10" w14:textId="77777777" w:rsidR="00DE343A" w:rsidRDefault="00DE343A" w:rsidP="00876B6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461CF6" w14:textId="77777777" w:rsidR="000A6827" w:rsidRPr="00D3655D" w:rsidRDefault="000A6827" w:rsidP="000A6827">
    <w:pPr>
      <w:pStyle w:val="Footer"/>
      <w:tabs>
        <w:tab w:val="clear" w:pos="4513"/>
        <w:tab w:val="clear" w:pos="9026"/>
        <w:tab w:val="left" w:pos="2552"/>
        <w:tab w:val="left" w:pos="3686"/>
        <w:tab w:val="left" w:pos="3969"/>
      </w:tabs>
      <w:ind w:left="-567"/>
      <w:rPr>
        <w:rFonts w:ascii="Arial Narrow" w:hAnsi="Arial Narrow"/>
        <w:color w:val="808080"/>
        <w:sz w:val="16"/>
        <w:szCs w:val="16"/>
      </w:rPr>
    </w:pPr>
    <w:r>
      <w:rPr>
        <w:rFonts w:ascii="Arial Narrow" w:hAnsi="Arial Narrow"/>
        <w:noProof/>
        <w:color w:val="808080"/>
        <w:sz w:val="16"/>
        <w:szCs w:val="16"/>
        <w:lang w:val="en-NZ" w:eastAsia="en-NZ"/>
      </w:rPr>
      <w:drawing>
        <wp:anchor distT="0" distB="0" distL="114300" distR="114300" simplePos="0" relativeHeight="251672576" behindDoc="0" locked="0" layoutInCell="1" allowOverlap="1" wp14:anchorId="4E437E34" wp14:editId="0E4D63EA">
          <wp:simplePos x="0" y="0"/>
          <wp:positionH relativeFrom="column">
            <wp:posOffset>5815868</wp:posOffset>
          </wp:positionH>
          <wp:positionV relativeFrom="paragraph">
            <wp:posOffset>11430</wp:posOffset>
          </wp:positionV>
          <wp:extent cx="617952" cy="261938"/>
          <wp:effectExtent l="0" t="0" r="0" b="508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 SAFE LOGO for We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7952" cy="261938"/>
                  </a:xfrm>
                  <a:prstGeom prst="rect">
                    <a:avLst/>
                  </a:prstGeom>
                </pic:spPr>
              </pic:pic>
            </a:graphicData>
          </a:graphic>
          <wp14:sizeRelH relativeFrom="page">
            <wp14:pctWidth>0</wp14:pctWidth>
          </wp14:sizeRelH>
          <wp14:sizeRelV relativeFrom="page">
            <wp14:pctHeight>0</wp14:pctHeight>
          </wp14:sizeRelV>
        </wp:anchor>
      </w:drawing>
    </w:r>
    <w:r>
      <w:rPr>
        <w:rFonts w:ascii="Arial Narrow" w:hAnsi="Arial Narrow"/>
        <w:noProof/>
        <w:color w:val="808080"/>
        <w:sz w:val="16"/>
        <w:szCs w:val="16"/>
        <w:lang w:val="en-NZ" w:eastAsia="en-NZ"/>
      </w:rPr>
      <w:drawing>
        <wp:anchor distT="0" distB="0" distL="114300" distR="114300" simplePos="0" relativeHeight="251674624" behindDoc="0" locked="0" layoutInCell="1" allowOverlap="1" wp14:anchorId="49FEC560" wp14:editId="4DE6C4A6">
          <wp:simplePos x="0" y="0"/>
          <wp:positionH relativeFrom="column">
            <wp:posOffset>5405120</wp:posOffset>
          </wp:positionH>
          <wp:positionV relativeFrom="paragraph">
            <wp:posOffset>-2296</wp:posOffset>
          </wp:positionV>
          <wp:extent cx="271463" cy="275664"/>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ranty-ECO for Web.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75236" cy="279495"/>
                  </a:xfrm>
                  <a:prstGeom prst="rect">
                    <a:avLst/>
                  </a:prstGeom>
                </pic:spPr>
              </pic:pic>
            </a:graphicData>
          </a:graphic>
          <wp14:sizeRelH relativeFrom="page">
            <wp14:pctWidth>0</wp14:pctWidth>
          </wp14:sizeRelH>
          <wp14:sizeRelV relativeFrom="page">
            <wp14:pctHeight>0</wp14:pctHeight>
          </wp14:sizeRelV>
        </wp:anchor>
      </w:drawing>
    </w:r>
    <w:r>
      <w:rPr>
        <w:rFonts w:ascii="Arial Narrow" w:hAnsi="Arial Narrow"/>
        <w:noProof/>
        <w:color w:val="808080"/>
        <w:sz w:val="16"/>
        <w:szCs w:val="16"/>
        <w:lang w:val="en-NZ" w:eastAsia="en-NZ"/>
      </w:rPr>
      <w:drawing>
        <wp:anchor distT="0" distB="0" distL="114300" distR="114300" simplePos="0" relativeHeight="251673600" behindDoc="0" locked="0" layoutInCell="1" allowOverlap="1" wp14:anchorId="2912E6CD" wp14:editId="552D1FC9">
          <wp:simplePos x="0" y="0"/>
          <wp:positionH relativeFrom="column">
            <wp:posOffset>4866958</wp:posOffset>
          </wp:positionH>
          <wp:positionV relativeFrom="paragraph">
            <wp:posOffset>34149</wp:posOffset>
          </wp:positionV>
          <wp:extent cx="442912" cy="239219"/>
          <wp:effectExtent l="0" t="0" r="0" b="889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Logo-14001 for Web.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447133" cy="241499"/>
                  </a:xfrm>
                  <a:prstGeom prst="rect">
                    <a:avLst/>
                  </a:prstGeom>
                </pic:spPr>
              </pic:pic>
            </a:graphicData>
          </a:graphic>
          <wp14:sizeRelH relativeFrom="page">
            <wp14:pctWidth>0</wp14:pctWidth>
          </wp14:sizeRelH>
          <wp14:sizeRelV relativeFrom="page">
            <wp14:pctHeight>0</wp14:pctHeight>
          </wp14:sizeRelV>
        </wp:anchor>
      </w:drawing>
    </w:r>
    <w:r>
      <w:rPr>
        <w:rFonts w:ascii="Arial Narrow" w:hAnsi="Arial Narrow"/>
        <w:noProof/>
        <w:color w:val="808080"/>
        <w:sz w:val="16"/>
        <w:szCs w:val="16"/>
        <w:lang w:val="en-NZ" w:eastAsia="en-NZ"/>
      </w:rPr>
      <w:drawing>
        <wp:anchor distT="0" distB="0" distL="114300" distR="114300" simplePos="0" relativeHeight="251671552" behindDoc="0" locked="0" layoutInCell="1" allowOverlap="1" wp14:anchorId="3F294FA4" wp14:editId="2EE11674">
          <wp:simplePos x="0" y="0"/>
          <wp:positionH relativeFrom="column">
            <wp:posOffset>4357370</wp:posOffset>
          </wp:positionH>
          <wp:positionV relativeFrom="paragraph">
            <wp:posOffset>30163</wp:posOffset>
          </wp:positionV>
          <wp:extent cx="444725" cy="243951"/>
          <wp:effectExtent l="0" t="0" r="0" b="381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Logo-4801 for Web.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44725" cy="243951"/>
                  </a:xfrm>
                  <a:prstGeom prst="rect">
                    <a:avLst/>
                  </a:prstGeom>
                </pic:spPr>
              </pic:pic>
            </a:graphicData>
          </a:graphic>
          <wp14:sizeRelH relativeFrom="page">
            <wp14:pctWidth>0</wp14:pctWidth>
          </wp14:sizeRelH>
          <wp14:sizeRelV relativeFrom="page">
            <wp14:pctHeight>0</wp14:pctHeight>
          </wp14:sizeRelV>
        </wp:anchor>
      </w:drawing>
    </w:r>
    <w:r>
      <w:rPr>
        <w:rFonts w:ascii="Arial Narrow" w:hAnsi="Arial Narrow"/>
        <w:noProof/>
        <w:color w:val="808080"/>
        <w:sz w:val="16"/>
        <w:szCs w:val="16"/>
        <w:lang w:val="en-NZ" w:eastAsia="en-NZ"/>
      </w:rPr>
      <w:drawing>
        <wp:anchor distT="0" distB="0" distL="114300" distR="114300" simplePos="0" relativeHeight="251670528" behindDoc="0" locked="0" layoutInCell="1" allowOverlap="1" wp14:anchorId="0C272BBF" wp14:editId="55C5FC6D">
          <wp:simplePos x="0" y="0"/>
          <wp:positionH relativeFrom="column">
            <wp:posOffset>3823971</wp:posOffset>
          </wp:positionH>
          <wp:positionV relativeFrom="paragraph">
            <wp:posOffset>35243</wp:posOffset>
          </wp:positionV>
          <wp:extent cx="464806" cy="250983"/>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Logo-9001 for Web.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64244" cy="250679"/>
                  </a:xfrm>
                  <a:prstGeom prst="rect">
                    <a:avLst/>
                  </a:prstGeom>
                </pic:spPr>
              </pic:pic>
            </a:graphicData>
          </a:graphic>
          <wp14:sizeRelH relativeFrom="page">
            <wp14:pctWidth>0</wp14:pctWidth>
          </wp14:sizeRelH>
          <wp14:sizeRelV relativeFrom="page">
            <wp14:pctHeight>0</wp14:pctHeight>
          </wp14:sizeRelV>
        </wp:anchor>
      </w:drawing>
    </w:r>
    <w:r>
      <w:rPr>
        <w:rFonts w:ascii="Arial Narrow" w:hAnsi="Arial Narrow"/>
        <w:noProof/>
        <w:color w:val="808080"/>
        <w:sz w:val="16"/>
        <w:szCs w:val="16"/>
        <w:lang w:val="en-NZ" w:eastAsia="en-NZ"/>
      </w:rPr>
      <mc:AlternateContent>
        <mc:Choice Requires="wps">
          <w:drawing>
            <wp:anchor distT="0" distB="0" distL="114300" distR="114300" simplePos="0" relativeHeight="251667456" behindDoc="0" locked="0" layoutInCell="1" allowOverlap="1" wp14:anchorId="2771CAB9" wp14:editId="537AEEFA">
              <wp:simplePos x="0" y="0"/>
              <wp:positionH relativeFrom="column">
                <wp:posOffset>-727075</wp:posOffset>
              </wp:positionH>
              <wp:positionV relativeFrom="paragraph">
                <wp:posOffset>-39370</wp:posOffset>
              </wp:positionV>
              <wp:extent cx="7162800" cy="0"/>
              <wp:effectExtent l="6350" t="8255" r="12700" b="10795"/>
              <wp:wrapNone/>
              <wp:docPr id="1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2800"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1622EB9F" id="_x0000_t32" coordsize="21600,21600" o:spt="32" o:oned="t" path="m,l21600,21600e" filled="f">
              <v:path arrowok="t" fillok="f" o:connecttype="none"/>
              <o:lock v:ext="edit" shapetype="t"/>
            </v:shapetype>
            <v:shape id="AutoShape 8" o:spid="_x0000_s1026" type="#_x0000_t32" style="position:absolute;margin-left:-57.25pt;margin-top:-3.1pt;width:564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" strokecolor="#7f7f7f"/>
          </w:pict>
        </mc:Fallback>
      </mc:AlternateContent>
    </w:r>
    <w:r>
      <w:rPr>
        <w:rFonts w:ascii="Arial Narrow" w:hAnsi="Arial Narrow"/>
        <w:noProof/>
        <w:color w:val="808080"/>
        <w:sz w:val="16"/>
        <w:szCs w:val="16"/>
        <w:lang w:val="en-NZ" w:eastAsia="en-NZ"/>
      </w:rPr>
      <w:drawing>
        <wp:anchor distT="0" distB="0" distL="114300" distR="114300" simplePos="0" relativeHeight="251666432" behindDoc="1" locked="0" layoutInCell="1" allowOverlap="1" wp14:anchorId="2E2EC982" wp14:editId="53F54E27">
          <wp:simplePos x="0" y="0"/>
          <wp:positionH relativeFrom="column">
            <wp:posOffset>295275</wp:posOffset>
          </wp:positionH>
          <wp:positionV relativeFrom="paragraph">
            <wp:posOffset>9600565</wp:posOffset>
          </wp:positionV>
          <wp:extent cx="7200900" cy="447675"/>
          <wp:effectExtent l="0" t="0" r="0" b="9525"/>
          <wp:wrapNone/>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t="95549"/>
                  <a:stretch>
                    <a:fillRect/>
                  </a:stretch>
                </pic:blipFill>
                <pic:spPr bwMode="auto">
                  <a:xfrm>
                    <a:off x="0" y="0"/>
                    <a:ext cx="720090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noProof/>
        <w:color w:val="808080"/>
        <w:sz w:val="16"/>
        <w:szCs w:val="16"/>
        <w:lang w:val="en-NZ" w:eastAsia="en-NZ"/>
      </w:rPr>
      <w:drawing>
        <wp:anchor distT="0" distB="0" distL="114300" distR="114300" simplePos="0" relativeHeight="251665408" behindDoc="1" locked="0" layoutInCell="1" allowOverlap="1" wp14:anchorId="04C4046A" wp14:editId="6EEA0C9A">
          <wp:simplePos x="0" y="0"/>
          <wp:positionH relativeFrom="column">
            <wp:posOffset>295275</wp:posOffset>
          </wp:positionH>
          <wp:positionV relativeFrom="paragraph">
            <wp:posOffset>9600565</wp:posOffset>
          </wp:positionV>
          <wp:extent cx="7200900" cy="447675"/>
          <wp:effectExtent l="0" t="0" r="0" b="9525"/>
          <wp:wrapNone/>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t="95549"/>
                  <a:stretch>
                    <a:fillRect/>
                  </a:stretch>
                </pic:blipFill>
                <pic:spPr bwMode="auto">
                  <a:xfrm>
                    <a:off x="0" y="0"/>
                    <a:ext cx="720090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noProof/>
        <w:color w:val="808080"/>
        <w:sz w:val="16"/>
        <w:szCs w:val="16"/>
        <w:lang w:val="en-NZ" w:eastAsia="en-NZ"/>
      </w:rPr>
      <w:drawing>
        <wp:anchor distT="0" distB="0" distL="114300" distR="114300" simplePos="0" relativeHeight="251664384" behindDoc="1" locked="0" layoutInCell="1" allowOverlap="1" wp14:anchorId="23F275B2" wp14:editId="2799E9FC">
          <wp:simplePos x="0" y="0"/>
          <wp:positionH relativeFrom="column">
            <wp:posOffset>295275</wp:posOffset>
          </wp:positionH>
          <wp:positionV relativeFrom="paragraph">
            <wp:posOffset>9600565</wp:posOffset>
          </wp:positionV>
          <wp:extent cx="7200900" cy="447675"/>
          <wp:effectExtent l="0" t="0" r="0" b="9525"/>
          <wp:wrapNone/>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t="95549"/>
                  <a:stretch>
                    <a:fillRect/>
                  </a:stretch>
                </pic:blipFill>
                <pic:spPr bwMode="auto">
                  <a:xfrm>
                    <a:off x="0" y="0"/>
                    <a:ext cx="720090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noProof/>
        <w:color w:val="808080"/>
        <w:sz w:val="16"/>
        <w:szCs w:val="16"/>
        <w:lang w:val="en-NZ" w:eastAsia="en-NZ"/>
      </w:rPr>
      <w:drawing>
        <wp:anchor distT="0" distB="0" distL="114300" distR="114300" simplePos="0" relativeHeight="251663360" behindDoc="1" locked="0" layoutInCell="1" allowOverlap="1" wp14:anchorId="56B2247D" wp14:editId="0B2EB53E">
          <wp:simplePos x="0" y="0"/>
          <wp:positionH relativeFrom="column">
            <wp:posOffset>295275</wp:posOffset>
          </wp:positionH>
          <wp:positionV relativeFrom="paragraph">
            <wp:posOffset>9600565</wp:posOffset>
          </wp:positionV>
          <wp:extent cx="7200900" cy="447675"/>
          <wp:effectExtent l="0" t="0" r="0" b="9525"/>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t="95549"/>
                  <a:stretch>
                    <a:fillRect/>
                  </a:stretch>
                </pic:blipFill>
                <pic:spPr bwMode="auto">
                  <a:xfrm>
                    <a:off x="0" y="0"/>
                    <a:ext cx="720090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noProof/>
        <w:color w:val="808080"/>
        <w:sz w:val="16"/>
        <w:szCs w:val="16"/>
        <w:lang w:val="en-NZ" w:eastAsia="en-NZ"/>
      </w:rPr>
      <w:drawing>
        <wp:anchor distT="0" distB="0" distL="114300" distR="114300" simplePos="0" relativeHeight="251661312" behindDoc="1" locked="0" layoutInCell="1" allowOverlap="1" wp14:anchorId="19EBB93B" wp14:editId="032DDEA2">
          <wp:simplePos x="0" y="0"/>
          <wp:positionH relativeFrom="column">
            <wp:posOffset>295275</wp:posOffset>
          </wp:positionH>
          <wp:positionV relativeFrom="paragraph">
            <wp:posOffset>9600565</wp:posOffset>
          </wp:positionV>
          <wp:extent cx="7200900" cy="447675"/>
          <wp:effectExtent l="0" t="0" r="0" b="9525"/>
          <wp:wrapNone/>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t="95549"/>
                  <a:stretch>
                    <a:fillRect/>
                  </a:stretch>
                </pic:blipFill>
                <pic:spPr bwMode="auto">
                  <a:xfrm>
                    <a:off x="0" y="0"/>
                    <a:ext cx="720090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noProof/>
        <w:color w:val="808080"/>
        <w:sz w:val="16"/>
        <w:szCs w:val="16"/>
        <w:lang w:val="en-NZ" w:eastAsia="en-NZ"/>
      </w:rPr>
      <w:drawing>
        <wp:anchor distT="0" distB="0" distL="114300" distR="114300" simplePos="0" relativeHeight="251662336" behindDoc="1" locked="0" layoutInCell="1" allowOverlap="1" wp14:anchorId="11C2AA4C" wp14:editId="740BD6FD">
          <wp:simplePos x="0" y="0"/>
          <wp:positionH relativeFrom="column">
            <wp:posOffset>295275</wp:posOffset>
          </wp:positionH>
          <wp:positionV relativeFrom="paragraph">
            <wp:posOffset>9600565</wp:posOffset>
          </wp:positionV>
          <wp:extent cx="7200900" cy="447675"/>
          <wp:effectExtent l="0" t="0" r="0" b="9525"/>
          <wp:wrapNone/>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t="95549"/>
                  <a:stretch>
                    <a:fillRect/>
                  </a:stretch>
                </pic:blipFill>
                <pic:spPr bwMode="auto">
                  <a:xfrm>
                    <a:off x="0" y="0"/>
                    <a:ext cx="720090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color w:val="808080"/>
        <w:sz w:val="16"/>
        <w:szCs w:val="16"/>
      </w:rPr>
      <w:t>292 Cashel Street, Christchurch, 8011</w:t>
    </w:r>
    <w:r>
      <w:rPr>
        <w:rFonts w:ascii="Arial Narrow" w:hAnsi="Arial Narrow"/>
        <w:color w:val="808080"/>
        <w:sz w:val="16"/>
        <w:szCs w:val="16"/>
      </w:rPr>
      <w:tab/>
      <w:t>T: 03 943</w:t>
    </w:r>
    <w:r w:rsidRPr="00D3655D">
      <w:rPr>
        <w:rFonts w:ascii="Arial Narrow" w:hAnsi="Arial Narrow"/>
        <w:color w:val="808080"/>
        <w:sz w:val="16"/>
        <w:szCs w:val="16"/>
      </w:rPr>
      <w:t xml:space="preserve"> 5808</w:t>
    </w:r>
    <w:r w:rsidRPr="00D3655D">
      <w:rPr>
        <w:rFonts w:ascii="Arial Narrow" w:hAnsi="Arial Narrow"/>
        <w:color w:val="808080"/>
        <w:sz w:val="16"/>
        <w:szCs w:val="16"/>
      </w:rPr>
      <w:tab/>
    </w:r>
    <w:r w:rsidRPr="00D3655D">
      <w:rPr>
        <w:rFonts w:ascii="Arial Narrow" w:hAnsi="Arial Narrow"/>
        <w:color w:val="808080"/>
        <w:sz w:val="16"/>
        <w:szCs w:val="16"/>
      </w:rPr>
      <w:tab/>
    </w:r>
    <w:hyperlink r:id="rId7" w:history="1">
      <w:r w:rsidRPr="00D3655D">
        <w:rPr>
          <w:rStyle w:val="Hyperlink"/>
          <w:rFonts w:ascii="Arial Narrow" w:hAnsi="Arial Narrow"/>
          <w:color w:val="808080"/>
          <w:sz w:val="16"/>
          <w:szCs w:val="16"/>
        </w:rPr>
        <w:t>enquiries@constructors.co.nz</w:t>
      </w:r>
    </w:hyperlink>
  </w:p>
  <w:p w14:paraId="66D1E873" w14:textId="77777777" w:rsidR="000A6827" w:rsidRPr="00D3655D" w:rsidRDefault="000A6827" w:rsidP="000A6827">
    <w:pPr>
      <w:pStyle w:val="Footer"/>
      <w:tabs>
        <w:tab w:val="clear" w:pos="4513"/>
        <w:tab w:val="clear" w:pos="9026"/>
        <w:tab w:val="left" w:pos="2552"/>
        <w:tab w:val="left" w:pos="3686"/>
        <w:tab w:val="left" w:pos="3969"/>
      </w:tabs>
      <w:ind w:left="-567"/>
      <w:rPr>
        <w:color w:val="808080"/>
        <w:sz w:val="18"/>
        <w:szCs w:val="18"/>
      </w:rPr>
    </w:pPr>
    <w:r>
      <w:rPr>
        <w:rFonts w:ascii="Arial Narrow" w:hAnsi="Arial Narrow"/>
        <w:noProof/>
        <w:color w:val="808080"/>
        <w:sz w:val="16"/>
        <w:szCs w:val="16"/>
        <w:lang w:val="en-NZ" w:eastAsia="en-NZ"/>
      </w:rPr>
      <mc:AlternateContent>
        <mc:Choice Requires="wps">
          <w:drawing>
            <wp:anchor distT="0" distB="0" distL="114300" distR="114300" simplePos="0" relativeHeight="251669504" behindDoc="0" locked="0" layoutInCell="1" allowOverlap="1" wp14:anchorId="05438D4B" wp14:editId="0B902096">
              <wp:simplePos x="0" y="0"/>
              <wp:positionH relativeFrom="column">
                <wp:posOffset>2338070</wp:posOffset>
              </wp:positionH>
              <wp:positionV relativeFrom="paragraph">
                <wp:posOffset>-156210</wp:posOffset>
              </wp:positionV>
              <wp:extent cx="0" cy="323850"/>
              <wp:effectExtent l="13970" t="5715" r="5080" b="13335"/>
              <wp:wrapNone/>
              <wp:docPr id="4"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8A802D2" id="AutoShape 10" o:spid="_x0000_s1026" type="#_x0000_t32" style="position:absolute;margin-left:184.1pt;margin-top:-12.3pt;width:0;height: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" strokecolor="#7f7f7f"/>
          </w:pict>
        </mc:Fallback>
      </mc:AlternateContent>
    </w:r>
    <w:r>
      <w:rPr>
        <w:rFonts w:ascii="Arial Narrow" w:hAnsi="Arial Narrow"/>
        <w:noProof/>
        <w:color w:val="808080"/>
        <w:sz w:val="16"/>
        <w:szCs w:val="16"/>
        <w:lang w:val="en-NZ" w:eastAsia="en-NZ"/>
      </w:rPr>
      <mc:AlternateContent>
        <mc:Choice Requires="wps">
          <w:drawing>
            <wp:anchor distT="0" distB="0" distL="114300" distR="114300" simplePos="0" relativeHeight="251668480" behindDoc="0" locked="0" layoutInCell="1" allowOverlap="1" wp14:anchorId="333EBFA8" wp14:editId="094B6D78">
              <wp:simplePos x="0" y="0"/>
              <wp:positionH relativeFrom="column">
                <wp:posOffset>1356995</wp:posOffset>
              </wp:positionH>
              <wp:positionV relativeFrom="paragraph">
                <wp:posOffset>-156210</wp:posOffset>
              </wp:positionV>
              <wp:extent cx="0" cy="323850"/>
              <wp:effectExtent l="13970" t="5715" r="5080" b="13335"/>
              <wp:wrapNone/>
              <wp:docPr id="1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121E3E9" id="AutoShape 9" o:spid="_x0000_s1026" type="#_x0000_t32" style="position:absolute;margin-left:106.85pt;margin-top:-12.3pt;width:0;height: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" strokecolor="#7f7f7f"/>
          </w:pict>
        </mc:Fallback>
      </mc:AlternateContent>
    </w:r>
    <w:r w:rsidRPr="00D3655D">
      <w:rPr>
        <w:rFonts w:ascii="Arial Narrow" w:hAnsi="Arial Narrow"/>
        <w:color w:val="808080"/>
        <w:sz w:val="16"/>
        <w:szCs w:val="16"/>
      </w:rPr>
      <w:t xml:space="preserve">PO Box </w:t>
    </w:r>
    <w:r>
      <w:rPr>
        <w:rFonts w:ascii="Arial Narrow" w:hAnsi="Arial Narrow"/>
        <w:color w:val="808080"/>
        <w:sz w:val="16"/>
        <w:szCs w:val="16"/>
      </w:rPr>
      <w:t>8824</w:t>
    </w:r>
    <w:r w:rsidRPr="00D3655D">
      <w:rPr>
        <w:rFonts w:ascii="Arial Narrow" w:hAnsi="Arial Narrow"/>
        <w:color w:val="808080"/>
        <w:sz w:val="16"/>
        <w:szCs w:val="16"/>
      </w:rPr>
      <w:t xml:space="preserve">, </w:t>
    </w:r>
    <w:proofErr w:type="spellStart"/>
    <w:r>
      <w:rPr>
        <w:rFonts w:ascii="Arial Narrow" w:hAnsi="Arial Narrow"/>
        <w:color w:val="808080"/>
        <w:sz w:val="16"/>
        <w:szCs w:val="16"/>
      </w:rPr>
      <w:t>Riccarton</w:t>
    </w:r>
    <w:proofErr w:type="spellEnd"/>
    <w:r w:rsidRPr="00D3655D">
      <w:rPr>
        <w:rFonts w:ascii="Arial Narrow" w:hAnsi="Arial Narrow"/>
        <w:color w:val="808080"/>
        <w:sz w:val="16"/>
        <w:szCs w:val="16"/>
      </w:rPr>
      <w:t xml:space="preserve">, </w:t>
    </w:r>
    <w:r>
      <w:rPr>
        <w:rFonts w:ascii="Arial Narrow" w:hAnsi="Arial Narrow"/>
        <w:color w:val="808080"/>
        <w:sz w:val="16"/>
        <w:szCs w:val="16"/>
      </w:rPr>
      <w:t>Christchurch</w:t>
    </w:r>
    <w:r w:rsidRPr="00D3655D">
      <w:rPr>
        <w:rFonts w:ascii="Arial Narrow" w:hAnsi="Arial Narrow"/>
        <w:color w:val="808080"/>
        <w:sz w:val="16"/>
        <w:szCs w:val="16"/>
      </w:rPr>
      <w:t xml:space="preserve">, </w:t>
    </w:r>
    <w:r>
      <w:rPr>
        <w:rFonts w:ascii="Arial Narrow" w:hAnsi="Arial Narrow"/>
        <w:color w:val="808080"/>
        <w:sz w:val="16"/>
        <w:szCs w:val="16"/>
      </w:rPr>
      <w:t>8440</w:t>
    </w:r>
    <w:r w:rsidRPr="00D3655D">
      <w:rPr>
        <w:rFonts w:ascii="Arial Narrow" w:hAnsi="Arial Narrow"/>
        <w:color w:val="808080"/>
        <w:sz w:val="16"/>
        <w:szCs w:val="16"/>
      </w:rPr>
      <w:tab/>
      <w:t>F: 09 526 5809</w:t>
    </w:r>
    <w:r w:rsidRPr="00D3655D">
      <w:rPr>
        <w:rFonts w:ascii="Arial Narrow" w:hAnsi="Arial Narrow"/>
        <w:color w:val="808080"/>
        <w:sz w:val="16"/>
        <w:szCs w:val="16"/>
      </w:rPr>
      <w:tab/>
    </w:r>
    <w:r w:rsidRPr="00D3655D">
      <w:rPr>
        <w:rFonts w:ascii="Arial Narrow" w:hAnsi="Arial Narrow"/>
        <w:color w:val="808080"/>
        <w:sz w:val="16"/>
        <w:szCs w:val="16"/>
      </w:rPr>
      <w:tab/>
      <w:t>www.constructors.co.nz</w:t>
    </w:r>
    <w:r w:rsidRPr="00D3655D">
      <w:rPr>
        <w:color w:val="808080"/>
        <w:sz w:val="18"/>
        <w:szCs w:val="18"/>
      </w:rPr>
      <w:tab/>
    </w:r>
    <w:r w:rsidRPr="00D3655D">
      <w:rPr>
        <w:color w:val="808080"/>
        <w:sz w:val="18"/>
        <w:szCs w:val="18"/>
      </w:rPr>
      <w:tab/>
      <w:t xml:space="preserve"> </w:t>
    </w:r>
    <w:r w:rsidRPr="00D3655D">
      <w:rPr>
        <w:color w:val="808080"/>
        <w:sz w:val="18"/>
        <w:szCs w:val="18"/>
      </w:rPr>
      <w:tab/>
    </w:r>
    <w:r w:rsidRPr="00D3655D">
      <w:rPr>
        <w:color w:val="808080"/>
        <w:sz w:val="18"/>
        <w:szCs w:val="18"/>
      </w:rPr>
      <w:tab/>
    </w:r>
    <w:r w:rsidRPr="00D3655D">
      <w:rPr>
        <w:color w:val="808080"/>
        <w:sz w:val="18"/>
        <w:szCs w:val="18"/>
      </w:rPr>
      <w:tab/>
    </w:r>
  </w:p>
  <w:p w14:paraId="1DCF70E0" w14:textId="77777777" w:rsidR="000A6827" w:rsidRPr="005417DF" w:rsidRDefault="000A6827" w:rsidP="000A6827">
    <w:pPr>
      <w:pStyle w:val="Footer"/>
      <w:tabs>
        <w:tab w:val="clear" w:pos="4513"/>
        <w:tab w:val="clear" w:pos="9026"/>
        <w:tab w:val="left" w:pos="1215"/>
      </w:tabs>
    </w:pPr>
    <w:r>
      <w:tab/>
    </w:r>
  </w:p>
  <w:p w14:paraId="3A2A06D6" w14:textId="77777777" w:rsidR="000A6827" w:rsidRPr="000A6827" w:rsidRDefault="000A6827" w:rsidP="000A68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D2BC6A" w14:textId="77777777" w:rsidR="00DE343A" w:rsidRDefault="00DE343A" w:rsidP="00876B68">
      <w:pPr>
        <w:spacing w:before="0" w:after="0" w:line="240" w:lineRule="auto"/>
      </w:pPr>
      <w:r>
        <w:separator/>
      </w:r>
    </w:p>
  </w:footnote>
  <w:footnote w:type="continuationSeparator" w:id="0">
    <w:p w14:paraId="7347006D" w14:textId="77777777" w:rsidR="00DE343A" w:rsidRDefault="00DE343A" w:rsidP="00876B6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ECA13C" w14:textId="77777777" w:rsidR="00575E51" w:rsidRPr="008D4C1D" w:rsidRDefault="008A4588" w:rsidP="00575E51">
    <w:pPr>
      <w:framePr w:w="7703" w:h="909" w:hRule="exact" w:hSpace="180" w:wrap="around" w:vAnchor="page" w:hAnchor="page" w:x="772" w:y="532"/>
      <w:widowControl w:val="0"/>
      <w:tabs>
        <w:tab w:val="center" w:pos="5026"/>
        <w:tab w:val="left" w:pos="8504"/>
      </w:tabs>
      <w:rPr>
        <w:rFonts w:asciiTheme="minorHAnsi" w:hAnsiTheme="minorHAnsi" w:cstheme="minorHAnsi"/>
        <w:b/>
        <w:sz w:val="44"/>
      </w:rPr>
    </w:pPr>
    <w:r>
      <w:rPr>
        <w:rFonts w:asciiTheme="minorHAnsi" w:hAnsiTheme="minorHAnsi" w:cstheme="minorHAnsi"/>
        <w:b/>
        <w:sz w:val="44"/>
      </w:rPr>
      <w:t>WEEKLY</w:t>
    </w:r>
    <w:r w:rsidR="00575E51" w:rsidRPr="008D4C1D">
      <w:rPr>
        <w:rFonts w:asciiTheme="minorHAnsi" w:hAnsiTheme="minorHAnsi" w:cstheme="minorHAnsi"/>
        <w:b/>
        <w:sz w:val="44"/>
      </w:rPr>
      <w:t xml:space="preserve"> </w:t>
    </w:r>
    <w:r w:rsidR="00211E81">
      <w:rPr>
        <w:rFonts w:asciiTheme="minorHAnsi" w:hAnsiTheme="minorHAnsi" w:cstheme="minorHAnsi"/>
        <w:b/>
        <w:sz w:val="44"/>
      </w:rPr>
      <w:t xml:space="preserve">SITE </w:t>
    </w:r>
    <w:r w:rsidR="00575E51">
      <w:rPr>
        <w:rFonts w:asciiTheme="minorHAnsi" w:hAnsiTheme="minorHAnsi" w:cstheme="minorHAnsi"/>
        <w:b/>
        <w:sz w:val="44"/>
      </w:rPr>
      <w:t>REPORT</w:t>
    </w:r>
  </w:p>
  <w:p w14:paraId="3AF2474D" w14:textId="77777777" w:rsidR="00575E51" w:rsidRDefault="00575E51" w:rsidP="00575E51">
    <w:pPr>
      <w:framePr w:w="7703" w:h="909" w:hRule="exact" w:hSpace="180" w:wrap="around" w:vAnchor="page" w:hAnchor="page" w:x="772" w:y="532"/>
      <w:widowControl w:val="0"/>
      <w:tabs>
        <w:tab w:val="center" w:pos="5026"/>
        <w:tab w:val="left" w:pos="8504"/>
      </w:tabs>
      <w:jc w:val="center"/>
      <w:rPr>
        <w:rFonts w:ascii="Arial Narrow" w:hAnsi="Arial Narrow"/>
        <w:b/>
      </w:rPr>
    </w:pPr>
  </w:p>
  <w:p w14:paraId="7BA619E7" w14:textId="77777777" w:rsidR="00575E51" w:rsidRDefault="00575E51" w:rsidP="00575E51">
    <w:pPr>
      <w:framePr w:w="7703" w:h="909" w:hRule="exact" w:hSpace="180" w:wrap="around" w:vAnchor="page" w:hAnchor="page" w:x="772" w:y="532"/>
      <w:widowControl w:val="0"/>
      <w:tabs>
        <w:tab w:val="center" w:pos="5026"/>
        <w:tab w:val="left" w:pos="8504"/>
      </w:tabs>
      <w:jc w:val="center"/>
      <w:rPr>
        <w:rFonts w:ascii="Arial Narrow" w:hAnsi="Arial Narrow"/>
      </w:rPr>
    </w:pPr>
  </w:p>
  <w:p w14:paraId="2E3CB751" w14:textId="77777777" w:rsidR="00575E51" w:rsidRDefault="00575E51" w:rsidP="00575E51">
    <w:pPr>
      <w:pStyle w:val="Header"/>
      <w:jc w:val="right"/>
    </w:pPr>
    <w:r>
      <w:rPr>
        <w:noProof/>
        <w:lang w:val="en-NZ" w:eastAsia="en-NZ"/>
      </w:rPr>
      <mc:AlternateContent>
        <mc:Choice Requires="wps">
          <w:drawing>
            <wp:anchor distT="0" distB="0" distL="114300" distR="114300" simplePos="0" relativeHeight="251659264" behindDoc="0" locked="0" layoutInCell="0" allowOverlap="1" wp14:anchorId="5F828498" wp14:editId="2D25B31B">
              <wp:simplePos x="0" y="0"/>
              <wp:positionH relativeFrom="page">
                <wp:posOffset>304799</wp:posOffset>
              </wp:positionH>
              <wp:positionV relativeFrom="topMargin">
                <wp:posOffset>866774</wp:posOffset>
              </wp:positionV>
              <wp:extent cx="6543675" cy="9525"/>
              <wp:effectExtent l="0" t="0" r="28575" b="28575"/>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43675" cy="952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E6B8CCB" id="Line 1" o:spid="_x0000_s1026" style="position:absolute;flip:y;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 from="24pt,68.25pt" to="539.2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" o:allowincell="f" strokeweight="1pt">
              <v:stroke startarrowwidth="narrow" startarrowlength="short" endarrowwidth="narrow" endarrowlength="short"/>
              <w10:wrap anchorx="page" anchory="margin"/>
            </v:line>
          </w:pict>
        </mc:Fallback>
      </mc:AlternateContent>
    </w:r>
    <w:r>
      <w:rPr>
        <w:noProof/>
        <w:lang w:val="en-NZ" w:eastAsia="en-NZ"/>
      </w:rPr>
      <w:drawing>
        <wp:anchor distT="0" distB="0" distL="114300" distR="114300" simplePos="0" relativeHeight="251658239" behindDoc="1" locked="0" layoutInCell="0" allowOverlap="1" wp14:anchorId="1A54DE44" wp14:editId="44DF86CF">
          <wp:simplePos x="0" y="0"/>
          <wp:positionH relativeFrom="column">
            <wp:posOffset>4077970</wp:posOffset>
          </wp:positionH>
          <wp:positionV relativeFrom="paragraph">
            <wp:posOffset>-70485</wp:posOffset>
          </wp:positionV>
          <wp:extent cx="1885315" cy="621030"/>
          <wp:effectExtent l="0" t="0" r="635" b="762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5315" cy="6210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28A3ACA"/>
    <w:multiLevelType w:val="hybridMultilevel"/>
    <w:tmpl w:val="CCDEDDC4"/>
    <w:lvl w:ilvl="0" w:tplc="2DC8ACEE">
      <w:numFmt w:val="bullet"/>
      <w:lvlText w:val=""/>
      <w:lvlJc w:val="left"/>
      <w:pPr>
        <w:ind w:left="720" w:hanging="360"/>
      </w:pPr>
      <w:rPr>
        <w:rFonts w:ascii="Symbol" w:eastAsia="Calibri" w:hAnsi="Symbol"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5A5005E1"/>
    <w:multiLevelType w:val="hybridMultilevel"/>
    <w:tmpl w:val="5CAA74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762C57E5"/>
    <w:multiLevelType w:val="hybridMultilevel"/>
    <w:tmpl w:val="673037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40BA"/>
    <w:rsid w:val="000000D2"/>
    <w:rsid w:val="00000537"/>
    <w:rsid w:val="000007A5"/>
    <w:rsid w:val="00000ACF"/>
    <w:rsid w:val="00000C8F"/>
    <w:rsid w:val="00000D4B"/>
    <w:rsid w:val="00001318"/>
    <w:rsid w:val="000014B2"/>
    <w:rsid w:val="000016D3"/>
    <w:rsid w:val="00001709"/>
    <w:rsid w:val="000018B7"/>
    <w:rsid w:val="000018E9"/>
    <w:rsid w:val="000018FA"/>
    <w:rsid w:val="00001929"/>
    <w:rsid w:val="00002144"/>
    <w:rsid w:val="00002263"/>
    <w:rsid w:val="0000236E"/>
    <w:rsid w:val="000023EE"/>
    <w:rsid w:val="000026B4"/>
    <w:rsid w:val="00002785"/>
    <w:rsid w:val="00002A4D"/>
    <w:rsid w:val="00002A58"/>
    <w:rsid w:val="00002F13"/>
    <w:rsid w:val="000030B7"/>
    <w:rsid w:val="00003753"/>
    <w:rsid w:val="000037FF"/>
    <w:rsid w:val="00003913"/>
    <w:rsid w:val="00003944"/>
    <w:rsid w:val="00003B90"/>
    <w:rsid w:val="00003DCF"/>
    <w:rsid w:val="00003EC2"/>
    <w:rsid w:val="00003F48"/>
    <w:rsid w:val="000040BB"/>
    <w:rsid w:val="000040EA"/>
    <w:rsid w:val="00004694"/>
    <w:rsid w:val="000046EC"/>
    <w:rsid w:val="0000489B"/>
    <w:rsid w:val="00004B5B"/>
    <w:rsid w:val="00004C09"/>
    <w:rsid w:val="00004CAF"/>
    <w:rsid w:val="00004D82"/>
    <w:rsid w:val="00005044"/>
    <w:rsid w:val="00005087"/>
    <w:rsid w:val="00005702"/>
    <w:rsid w:val="00005C73"/>
    <w:rsid w:val="00005E0A"/>
    <w:rsid w:val="00005E82"/>
    <w:rsid w:val="00006313"/>
    <w:rsid w:val="000063F6"/>
    <w:rsid w:val="000065BA"/>
    <w:rsid w:val="00006660"/>
    <w:rsid w:val="00006845"/>
    <w:rsid w:val="000069CE"/>
    <w:rsid w:val="00006BB3"/>
    <w:rsid w:val="00006D1D"/>
    <w:rsid w:val="00006EA4"/>
    <w:rsid w:val="00007120"/>
    <w:rsid w:val="00007576"/>
    <w:rsid w:val="000076C4"/>
    <w:rsid w:val="00007AEA"/>
    <w:rsid w:val="00007B95"/>
    <w:rsid w:val="00007B97"/>
    <w:rsid w:val="00007C6E"/>
    <w:rsid w:val="00007CAC"/>
    <w:rsid w:val="00007CF3"/>
    <w:rsid w:val="00007EBB"/>
    <w:rsid w:val="00010673"/>
    <w:rsid w:val="00010702"/>
    <w:rsid w:val="00010728"/>
    <w:rsid w:val="0001099D"/>
    <w:rsid w:val="00010A42"/>
    <w:rsid w:val="00010B3D"/>
    <w:rsid w:val="0001136A"/>
    <w:rsid w:val="0001143C"/>
    <w:rsid w:val="00011975"/>
    <w:rsid w:val="00011D35"/>
    <w:rsid w:val="00012029"/>
    <w:rsid w:val="00012098"/>
    <w:rsid w:val="000123B6"/>
    <w:rsid w:val="000124C7"/>
    <w:rsid w:val="00012785"/>
    <w:rsid w:val="00012951"/>
    <w:rsid w:val="000129C5"/>
    <w:rsid w:val="000130DF"/>
    <w:rsid w:val="000131B3"/>
    <w:rsid w:val="00013555"/>
    <w:rsid w:val="00013592"/>
    <w:rsid w:val="00013957"/>
    <w:rsid w:val="0001395C"/>
    <w:rsid w:val="00013BA2"/>
    <w:rsid w:val="00013D2C"/>
    <w:rsid w:val="00014417"/>
    <w:rsid w:val="000146FD"/>
    <w:rsid w:val="000147F3"/>
    <w:rsid w:val="000148CE"/>
    <w:rsid w:val="0001492D"/>
    <w:rsid w:val="00014A4F"/>
    <w:rsid w:val="00014D1A"/>
    <w:rsid w:val="00014DE1"/>
    <w:rsid w:val="00014E9D"/>
    <w:rsid w:val="0001552D"/>
    <w:rsid w:val="0001571A"/>
    <w:rsid w:val="00015B56"/>
    <w:rsid w:val="00015C06"/>
    <w:rsid w:val="00015ED8"/>
    <w:rsid w:val="00016357"/>
    <w:rsid w:val="000165DF"/>
    <w:rsid w:val="00016609"/>
    <w:rsid w:val="00016697"/>
    <w:rsid w:val="00016840"/>
    <w:rsid w:val="00016A27"/>
    <w:rsid w:val="00016BFB"/>
    <w:rsid w:val="00016F88"/>
    <w:rsid w:val="0001723E"/>
    <w:rsid w:val="000173A1"/>
    <w:rsid w:val="00017694"/>
    <w:rsid w:val="00017712"/>
    <w:rsid w:val="00017A75"/>
    <w:rsid w:val="00017BE4"/>
    <w:rsid w:val="00017C9F"/>
    <w:rsid w:val="00017F2D"/>
    <w:rsid w:val="0002020C"/>
    <w:rsid w:val="000204FE"/>
    <w:rsid w:val="00020539"/>
    <w:rsid w:val="00020606"/>
    <w:rsid w:val="00020794"/>
    <w:rsid w:val="00020799"/>
    <w:rsid w:val="00020801"/>
    <w:rsid w:val="00020934"/>
    <w:rsid w:val="00020940"/>
    <w:rsid w:val="00020BD4"/>
    <w:rsid w:val="00020DC5"/>
    <w:rsid w:val="00021148"/>
    <w:rsid w:val="000211D1"/>
    <w:rsid w:val="0002150B"/>
    <w:rsid w:val="00021544"/>
    <w:rsid w:val="000215CE"/>
    <w:rsid w:val="000217FA"/>
    <w:rsid w:val="000218C5"/>
    <w:rsid w:val="00021B5F"/>
    <w:rsid w:val="00022041"/>
    <w:rsid w:val="00022269"/>
    <w:rsid w:val="00022374"/>
    <w:rsid w:val="0002241C"/>
    <w:rsid w:val="0002243B"/>
    <w:rsid w:val="0002280D"/>
    <w:rsid w:val="0002286F"/>
    <w:rsid w:val="00022876"/>
    <w:rsid w:val="000229D4"/>
    <w:rsid w:val="00022B91"/>
    <w:rsid w:val="00022D07"/>
    <w:rsid w:val="00022F37"/>
    <w:rsid w:val="00022FB4"/>
    <w:rsid w:val="00023396"/>
    <w:rsid w:val="0002346C"/>
    <w:rsid w:val="000234AC"/>
    <w:rsid w:val="000234C8"/>
    <w:rsid w:val="000237D7"/>
    <w:rsid w:val="000237E3"/>
    <w:rsid w:val="00023C4D"/>
    <w:rsid w:val="00023DAF"/>
    <w:rsid w:val="000243EA"/>
    <w:rsid w:val="00024466"/>
    <w:rsid w:val="000245FD"/>
    <w:rsid w:val="000247F1"/>
    <w:rsid w:val="000248C7"/>
    <w:rsid w:val="00024CA7"/>
    <w:rsid w:val="0002509F"/>
    <w:rsid w:val="000255C4"/>
    <w:rsid w:val="000256D3"/>
    <w:rsid w:val="000256D9"/>
    <w:rsid w:val="00025B8B"/>
    <w:rsid w:val="00025E78"/>
    <w:rsid w:val="000260DF"/>
    <w:rsid w:val="000264A5"/>
    <w:rsid w:val="00026792"/>
    <w:rsid w:val="00026AC1"/>
    <w:rsid w:val="00026BFB"/>
    <w:rsid w:val="00026F6E"/>
    <w:rsid w:val="000270E9"/>
    <w:rsid w:val="000275A5"/>
    <w:rsid w:val="000275BB"/>
    <w:rsid w:val="00027EF5"/>
    <w:rsid w:val="000303B8"/>
    <w:rsid w:val="00030776"/>
    <w:rsid w:val="000307EF"/>
    <w:rsid w:val="00030B06"/>
    <w:rsid w:val="00030DCA"/>
    <w:rsid w:val="00030DDC"/>
    <w:rsid w:val="00030EE9"/>
    <w:rsid w:val="00030FCE"/>
    <w:rsid w:val="000310B0"/>
    <w:rsid w:val="000314AF"/>
    <w:rsid w:val="0003167A"/>
    <w:rsid w:val="00031865"/>
    <w:rsid w:val="00031CB1"/>
    <w:rsid w:val="00031D77"/>
    <w:rsid w:val="00031E5F"/>
    <w:rsid w:val="00031F64"/>
    <w:rsid w:val="00032036"/>
    <w:rsid w:val="00032097"/>
    <w:rsid w:val="00032115"/>
    <w:rsid w:val="00032498"/>
    <w:rsid w:val="0003256E"/>
    <w:rsid w:val="000325BF"/>
    <w:rsid w:val="00032949"/>
    <w:rsid w:val="00032B96"/>
    <w:rsid w:val="00032DD3"/>
    <w:rsid w:val="00032F6F"/>
    <w:rsid w:val="00033086"/>
    <w:rsid w:val="000332F4"/>
    <w:rsid w:val="0003355D"/>
    <w:rsid w:val="000335E4"/>
    <w:rsid w:val="00033637"/>
    <w:rsid w:val="000338BB"/>
    <w:rsid w:val="00033921"/>
    <w:rsid w:val="00033AEC"/>
    <w:rsid w:val="00033D79"/>
    <w:rsid w:val="000340DD"/>
    <w:rsid w:val="000344E3"/>
    <w:rsid w:val="0003461C"/>
    <w:rsid w:val="00034881"/>
    <w:rsid w:val="00034AC3"/>
    <w:rsid w:val="00034DD9"/>
    <w:rsid w:val="00035A40"/>
    <w:rsid w:val="00035EAA"/>
    <w:rsid w:val="00036203"/>
    <w:rsid w:val="000364E8"/>
    <w:rsid w:val="000367D2"/>
    <w:rsid w:val="00036803"/>
    <w:rsid w:val="000368EC"/>
    <w:rsid w:val="00036C7D"/>
    <w:rsid w:val="00036E86"/>
    <w:rsid w:val="00037163"/>
    <w:rsid w:val="000372C3"/>
    <w:rsid w:val="0003743E"/>
    <w:rsid w:val="00037508"/>
    <w:rsid w:val="000377DD"/>
    <w:rsid w:val="00037B70"/>
    <w:rsid w:val="00037B7D"/>
    <w:rsid w:val="0004013B"/>
    <w:rsid w:val="00040270"/>
    <w:rsid w:val="00040610"/>
    <w:rsid w:val="000408CE"/>
    <w:rsid w:val="00040B94"/>
    <w:rsid w:val="00040BD0"/>
    <w:rsid w:val="00040D25"/>
    <w:rsid w:val="00040D78"/>
    <w:rsid w:val="00040DB9"/>
    <w:rsid w:val="000411A9"/>
    <w:rsid w:val="00041247"/>
    <w:rsid w:val="0004158F"/>
    <w:rsid w:val="00041778"/>
    <w:rsid w:val="00041DC0"/>
    <w:rsid w:val="00041F7C"/>
    <w:rsid w:val="000420DB"/>
    <w:rsid w:val="000422C2"/>
    <w:rsid w:val="00042416"/>
    <w:rsid w:val="0004260C"/>
    <w:rsid w:val="00042ADF"/>
    <w:rsid w:val="00042BBC"/>
    <w:rsid w:val="00042DF8"/>
    <w:rsid w:val="00042EE7"/>
    <w:rsid w:val="00042F42"/>
    <w:rsid w:val="00043727"/>
    <w:rsid w:val="000438F5"/>
    <w:rsid w:val="00043EEB"/>
    <w:rsid w:val="00043F11"/>
    <w:rsid w:val="00044228"/>
    <w:rsid w:val="00044352"/>
    <w:rsid w:val="0004465B"/>
    <w:rsid w:val="00044912"/>
    <w:rsid w:val="00044D2B"/>
    <w:rsid w:val="00044E19"/>
    <w:rsid w:val="00044FEC"/>
    <w:rsid w:val="00045258"/>
    <w:rsid w:val="000452B6"/>
    <w:rsid w:val="0004547C"/>
    <w:rsid w:val="00045698"/>
    <w:rsid w:val="000457E4"/>
    <w:rsid w:val="00045929"/>
    <w:rsid w:val="000459ED"/>
    <w:rsid w:val="000459FC"/>
    <w:rsid w:val="000461E8"/>
    <w:rsid w:val="00046636"/>
    <w:rsid w:val="00046B96"/>
    <w:rsid w:val="00047191"/>
    <w:rsid w:val="00047303"/>
    <w:rsid w:val="00047367"/>
    <w:rsid w:val="000473E4"/>
    <w:rsid w:val="0004744A"/>
    <w:rsid w:val="00047E29"/>
    <w:rsid w:val="00047F4C"/>
    <w:rsid w:val="00050156"/>
    <w:rsid w:val="00050198"/>
    <w:rsid w:val="000501A6"/>
    <w:rsid w:val="0005035C"/>
    <w:rsid w:val="0005038A"/>
    <w:rsid w:val="000507C9"/>
    <w:rsid w:val="000507CB"/>
    <w:rsid w:val="00050942"/>
    <w:rsid w:val="00050944"/>
    <w:rsid w:val="00050EB9"/>
    <w:rsid w:val="00051002"/>
    <w:rsid w:val="000510D3"/>
    <w:rsid w:val="00051146"/>
    <w:rsid w:val="00051183"/>
    <w:rsid w:val="0005125F"/>
    <w:rsid w:val="00051272"/>
    <w:rsid w:val="00051438"/>
    <w:rsid w:val="00051452"/>
    <w:rsid w:val="00051505"/>
    <w:rsid w:val="0005150B"/>
    <w:rsid w:val="00051517"/>
    <w:rsid w:val="0005155E"/>
    <w:rsid w:val="00051800"/>
    <w:rsid w:val="00051B3A"/>
    <w:rsid w:val="00051E7E"/>
    <w:rsid w:val="00051F5B"/>
    <w:rsid w:val="0005201D"/>
    <w:rsid w:val="000522CA"/>
    <w:rsid w:val="000524CD"/>
    <w:rsid w:val="000526A4"/>
    <w:rsid w:val="00052879"/>
    <w:rsid w:val="00052889"/>
    <w:rsid w:val="00052BE9"/>
    <w:rsid w:val="00052DCA"/>
    <w:rsid w:val="00052E2D"/>
    <w:rsid w:val="000531B3"/>
    <w:rsid w:val="000532C4"/>
    <w:rsid w:val="00053505"/>
    <w:rsid w:val="0005365F"/>
    <w:rsid w:val="0005388E"/>
    <w:rsid w:val="00053B30"/>
    <w:rsid w:val="000542B8"/>
    <w:rsid w:val="000542E0"/>
    <w:rsid w:val="00054719"/>
    <w:rsid w:val="000548C9"/>
    <w:rsid w:val="00055280"/>
    <w:rsid w:val="00055297"/>
    <w:rsid w:val="00055315"/>
    <w:rsid w:val="00055F5A"/>
    <w:rsid w:val="0005614F"/>
    <w:rsid w:val="000564DF"/>
    <w:rsid w:val="00056813"/>
    <w:rsid w:val="00056B07"/>
    <w:rsid w:val="000571BD"/>
    <w:rsid w:val="00057386"/>
    <w:rsid w:val="00057845"/>
    <w:rsid w:val="0005788D"/>
    <w:rsid w:val="00057A30"/>
    <w:rsid w:val="00057C08"/>
    <w:rsid w:val="0006023F"/>
    <w:rsid w:val="00060342"/>
    <w:rsid w:val="000603ED"/>
    <w:rsid w:val="00060472"/>
    <w:rsid w:val="00060494"/>
    <w:rsid w:val="00060531"/>
    <w:rsid w:val="0006069E"/>
    <w:rsid w:val="00060D1A"/>
    <w:rsid w:val="00060FAD"/>
    <w:rsid w:val="00061081"/>
    <w:rsid w:val="000612BB"/>
    <w:rsid w:val="0006153F"/>
    <w:rsid w:val="00061569"/>
    <w:rsid w:val="00061706"/>
    <w:rsid w:val="00061808"/>
    <w:rsid w:val="00061D4F"/>
    <w:rsid w:val="00061E2A"/>
    <w:rsid w:val="0006203B"/>
    <w:rsid w:val="00062AD1"/>
    <w:rsid w:val="00062E38"/>
    <w:rsid w:val="00062F8B"/>
    <w:rsid w:val="0006301C"/>
    <w:rsid w:val="00063226"/>
    <w:rsid w:val="00063609"/>
    <w:rsid w:val="0006380B"/>
    <w:rsid w:val="00063A40"/>
    <w:rsid w:val="00063BCF"/>
    <w:rsid w:val="00063C1E"/>
    <w:rsid w:val="00063E06"/>
    <w:rsid w:val="000641CB"/>
    <w:rsid w:val="00064789"/>
    <w:rsid w:val="00064A11"/>
    <w:rsid w:val="00064A8D"/>
    <w:rsid w:val="00064D86"/>
    <w:rsid w:val="0006531D"/>
    <w:rsid w:val="00065518"/>
    <w:rsid w:val="00065780"/>
    <w:rsid w:val="000668B8"/>
    <w:rsid w:val="00066EE7"/>
    <w:rsid w:val="00067051"/>
    <w:rsid w:val="000671B3"/>
    <w:rsid w:val="000673F5"/>
    <w:rsid w:val="000676A9"/>
    <w:rsid w:val="0006778B"/>
    <w:rsid w:val="00070084"/>
    <w:rsid w:val="00070264"/>
    <w:rsid w:val="000705D2"/>
    <w:rsid w:val="00070704"/>
    <w:rsid w:val="000709CB"/>
    <w:rsid w:val="00070EB3"/>
    <w:rsid w:val="00070FDC"/>
    <w:rsid w:val="00071309"/>
    <w:rsid w:val="00071A70"/>
    <w:rsid w:val="00071D2C"/>
    <w:rsid w:val="00072036"/>
    <w:rsid w:val="000720C4"/>
    <w:rsid w:val="000720FA"/>
    <w:rsid w:val="0007240A"/>
    <w:rsid w:val="00072BD6"/>
    <w:rsid w:val="00073110"/>
    <w:rsid w:val="00073876"/>
    <w:rsid w:val="000738A6"/>
    <w:rsid w:val="000738C7"/>
    <w:rsid w:val="00073936"/>
    <w:rsid w:val="000739F6"/>
    <w:rsid w:val="00073ABD"/>
    <w:rsid w:val="00073AD4"/>
    <w:rsid w:val="00073B02"/>
    <w:rsid w:val="00073BF9"/>
    <w:rsid w:val="00073E76"/>
    <w:rsid w:val="0007414D"/>
    <w:rsid w:val="000741DA"/>
    <w:rsid w:val="00074330"/>
    <w:rsid w:val="000743A9"/>
    <w:rsid w:val="00074442"/>
    <w:rsid w:val="000745BB"/>
    <w:rsid w:val="00074A7E"/>
    <w:rsid w:val="00074BB9"/>
    <w:rsid w:val="00074D37"/>
    <w:rsid w:val="000750B1"/>
    <w:rsid w:val="00075157"/>
    <w:rsid w:val="00075386"/>
    <w:rsid w:val="00075408"/>
    <w:rsid w:val="0007554A"/>
    <w:rsid w:val="000755C6"/>
    <w:rsid w:val="0007579A"/>
    <w:rsid w:val="00075854"/>
    <w:rsid w:val="0007592B"/>
    <w:rsid w:val="000759FC"/>
    <w:rsid w:val="00075B91"/>
    <w:rsid w:val="00075D9F"/>
    <w:rsid w:val="000760C2"/>
    <w:rsid w:val="00076157"/>
    <w:rsid w:val="00076229"/>
    <w:rsid w:val="000763F8"/>
    <w:rsid w:val="000767E2"/>
    <w:rsid w:val="00076899"/>
    <w:rsid w:val="00076A9E"/>
    <w:rsid w:val="00076C38"/>
    <w:rsid w:val="0007703F"/>
    <w:rsid w:val="00077207"/>
    <w:rsid w:val="0007737F"/>
    <w:rsid w:val="000773C1"/>
    <w:rsid w:val="00077401"/>
    <w:rsid w:val="0007741E"/>
    <w:rsid w:val="00077491"/>
    <w:rsid w:val="00077AA2"/>
    <w:rsid w:val="00077B02"/>
    <w:rsid w:val="00077B07"/>
    <w:rsid w:val="00077B7B"/>
    <w:rsid w:val="00077E00"/>
    <w:rsid w:val="00077E16"/>
    <w:rsid w:val="00077E9D"/>
    <w:rsid w:val="00080157"/>
    <w:rsid w:val="000801E6"/>
    <w:rsid w:val="00080270"/>
    <w:rsid w:val="0008049A"/>
    <w:rsid w:val="0008054E"/>
    <w:rsid w:val="00080563"/>
    <w:rsid w:val="0008075B"/>
    <w:rsid w:val="000808C1"/>
    <w:rsid w:val="000809B7"/>
    <w:rsid w:val="00080C8B"/>
    <w:rsid w:val="00080FFA"/>
    <w:rsid w:val="00081025"/>
    <w:rsid w:val="0008128B"/>
    <w:rsid w:val="00081B5D"/>
    <w:rsid w:val="00082347"/>
    <w:rsid w:val="00082797"/>
    <w:rsid w:val="00082942"/>
    <w:rsid w:val="00082A7C"/>
    <w:rsid w:val="00082C10"/>
    <w:rsid w:val="00082C3B"/>
    <w:rsid w:val="00082DDE"/>
    <w:rsid w:val="00083077"/>
    <w:rsid w:val="0008342B"/>
    <w:rsid w:val="00083586"/>
    <w:rsid w:val="00083748"/>
    <w:rsid w:val="00083798"/>
    <w:rsid w:val="00083961"/>
    <w:rsid w:val="0008396C"/>
    <w:rsid w:val="00083F6D"/>
    <w:rsid w:val="00084410"/>
    <w:rsid w:val="0008448B"/>
    <w:rsid w:val="00084FE5"/>
    <w:rsid w:val="000851D1"/>
    <w:rsid w:val="000851E4"/>
    <w:rsid w:val="000851FB"/>
    <w:rsid w:val="000852BB"/>
    <w:rsid w:val="000853F7"/>
    <w:rsid w:val="0008553E"/>
    <w:rsid w:val="000857BB"/>
    <w:rsid w:val="00085989"/>
    <w:rsid w:val="00085FFF"/>
    <w:rsid w:val="000860C9"/>
    <w:rsid w:val="000863F5"/>
    <w:rsid w:val="000866C0"/>
    <w:rsid w:val="000867DB"/>
    <w:rsid w:val="00086907"/>
    <w:rsid w:val="000869B6"/>
    <w:rsid w:val="000869CB"/>
    <w:rsid w:val="00086E2E"/>
    <w:rsid w:val="000872B2"/>
    <w:rsid w:val="000872D7"/>
    <w:rsid w:val="000874D2"/>
    <w:rsid w:val="00087542"/>
    <w:rsid w:val="000875A0"/>
    <w:rsid w:val="00087741"/>
    <w:rsid w:val="000878D1"/>
    <w:rsid w:val="000879B4"/>
    <w:rsid w:val="00087AF3"/>
    <w:rsid w:val="00087D2F"/>
    <w:rsid w:val="000902E3"/>
    <w:rsid w:val="00090417"/>
    <w:rsid w:val="0009042B"/>
    <w:rsid w:val="00090500"/>
    <w:rsid w:val="00090664"/>
    <w:rsid w:val="000909A3"/>
    <w:rsid w:val="00090D65"/>
    <w:rsid w:val="0009137E"/>
    <w:rsid w:val="000918AE"/>
    <w:rsid w:val="0009194E"/>
    <w:rsid w:val="00091A3C"/>
    <w:rsid w:val="00091D5B"/>
    <w:rsid w:val="0009207D"/>
    <w:rsid w:val="0009224E"/>
    <w:rsid w:val="0009250F"/>
    <w:rsid w:val="00092799"/>
    <w:rsid w:val="00092A77"/>
    <w:rsid w:val="00092EEE"/>
    <w:rsid w:val="000932B4"/>
    <w:rsid w:val="000932FE"/>
    <w:rsid w:val="00093543"/>
    <w:rsid w:val="00093B60"/>
    <w:rsid w:val="00093F76"/>
    <w:rsid w:val="000946BD"/>
    <w:rsid w:val="000946FD"/>
    <w:rsid w:val="00094A5E"/>
    <w:rsid w:val="00094A60"/>
    <w:rsid w:val="00094C53"/>
    <w:rsid w:val="00094CED"/>
    <w:rsid w:val="00094D54"/>
    <w:rsid w:val="00094E0D"/>
    <w:rsid w:val="0009500E"/>
    <w:rsid w:val="000950BD"/>
    <w:rsid w:val="00095227"/>
    <w:rsid w:val="0009581C"/>
    <w:rsid w:val="000958F1"/>
    <w:rsid w:val="00095A00"/>
    <w:rsid w:val="00095B75"/>
    <w:rsid w:val="00095E95"/>
    <w:rsid w:val="00095F72"/>
    <w:rsid w:val="00096428"/>
    <w:rsid w:val="0009647D"/>
    <w:rsid w:val="00096AFD"/>
    <w:rsid w:val="00096BCC"/>
    <w:rsid w:val="00096FD7"/>
    <w:rsid w:val="00097198"/>
    <w:rsid w:val="00097864"/>
    <w:rsid w:val="00097C07"/>
    <w:rsid w:val="00097C2C"/>
    <w:rsid w:val="00097D4F"/>
    <w:rsid w:val="000A0615"/>
    <w:rsid w:val="000A0792"/>
    <w:rsid w:val="000A0A41"/>
    <w:rsid w:val="000A0AAB"/>
    <w:rsid w:val="000A0F5A"/>
    <w:rsid w:val="000A0F75"/>
    <w:rsid w:val="000A11A5"/>
    <w:rsid w:val="000A1249"/>
    <w:rsid w:val="000A12A7"/>
    <w:rsid w:val="000A19F3"/>
    <w:rsid w:val="000A1F69"/>
    <w:rsid w:val="000A2025"/>
    <w:rsid w:val="000A2136"/>
    <w:rsid w:val="000A22A8"/>
    <w:rsid w:val="000A2877"/>
    <w:rsid w:val="000A28B4"/>
    <w:rsid w:val="000A29BD"/>
    <w:rsid w:val="000A2B9C"/>
    <w:rsid w:val="000A2E94"/>
    <w:rsid w:val="000A2F3D"/>
    <w:rsid w:val="000A2FBE"/>
    <w:rsid w:val="000A3009"/>
    <w:rsid w:val="000A34E6"/>
    <w:rsid w:val="000A38D8"/>
    <w:rsid w:val="000A3B48"/>
    <w:rsid w:val="000A3B96"/>
    <w:rsid w:val="000A3CF7"/>
    <w:rsid w:val="000A3CFD"/>
    <w:rsid w:val="000A455A"/>
    <w:rsid w:val="000A488A"/>
    <w:rsid w:val="000A495D"/>
    <w:rsid w:val="000A4CDB"/>
    <w:rsid w:val="000A4DB0"/>
    <w:rsid w:val="000A4EE5"/>
    <w:rsid w:val="000A4F3E"/>
    <w:rsid w:val="000A5199"/>
    <w:rsid w:val="000A519A"/>
    <w:rsid w:val="000A5260"/>
    <w:rsid w:val="000A5440"/>
    <w:rsid w:val="000A5583"/>
    <w:rsid w:val="000A58FC"/>
    <w:rsid w:val="000A59F0"/>
    <w:rsid w:val="000A5BDB"/>
    <w:rsid w:val="000A5FDF"/>
    <w:rsid w:val="000A604B"/>
    <w:rsid w:val="000A60EC"/>
    <w:rsid w:val="000A64F2"/>
    <w:rsid w:val="000A655A"/>
    <w:rsid w:val="000A6722"/>
    <w:rsid w:val="000A672A"/>
    <w:rsid w:val="000A673A"/>
    <w:rsid w:val="000A6827"/>
    <w:rsid w:val="000A6851"/>
    <w:rsid w:val="000A6917"/>
    <w:rsid w:val="000A72B2"/>
    <w:rsid w:val="000A72EC"/>
    <w:rsid w:val="000A7316"/>
    <w:rsid w:val="000A7F95"/>
    <w:rsid w:val="000B04EA"/>
    <w:rsid w:val="000B0652"/>
    <w:rsid w:val="000B0763"/>
    <w:rsid w:val="000B0833"/>
    <w:rsid w:val="000B08EC"/>
    <w:rsid w:val="000B0B28"/>
    <w:rsid w:val="000B0DE1"/>
    <w:rsid w:val="000B0FDA"/>
    <w:rsid w:val="000B1083"/>
    <w:rsid w:val="000B10F6"/>
    <w:rsid w:val="000B11FD"/>
    <w:rsid w:val="000B1260"/>
    <w:rsid w:val="000B14E0"/>
    <w:rsid w:val="000B170A"/>
    <w:rsid w:val="000B1838"/>
    <w:rsid w:val="000B19F8"/>
    <w:rsid w:val="000B1ABB"/>
    <w:rsid w:val="000B1EF0"/>
    <w:rsid w:val="000B23EB"/>
    <w:rsid w:val="000B2861"/>
    <w:rsid w:val="000B288F"/>
    <w:rsid w:val="000B28CF"/>
    <w:rsid w:val="000B2914"/>
    <w:rsid w:val="000B299F"/>
    <w:rsid w:val="000B29C4"/>
    <w:rsid w:val="000B2BBC"/>
    <w:rsid w:val="000B2D39"/>
    <w:rsid w:val="000B2F5A"/>
    <w:rsid w:val="000B35A2"/>
    <w:rsid w:val="000B36E6"/>
    <w:rsid w:val="000B380D"/>
    <w:rsid w:val="000B3DAC"/>
    <w:rsid w:val="000B3F0B"/>
    <w:rsid w:val="000B4164"/>
    <w:rsid w:val="000B41C3"/>
    <w:rsid w:val="000B423F"/>
    <w:rsid w:val="000B4244"/>
    <w:rsid w:val="000B4302"/>
    <w:rsid w:val="000B4458"/>
    <w:rsid w:val="000B4556"/>
    <w:rsid w:val="000B4866"/>
    <w:rsid w:val="000B4B50"/>
    <w:rsid w:val="000B4B66"/>
    <w:rsid w:val="000B4CD3"/>
    <w:rsid w:val="000B4DA2"/>
    <w:rsid w:val="000B501A"/>
    <w:rsid w:val="000B50F0"/>
    <w:rsid w:val="000B579D"/>
    <w:rsid w:val="000B57DF"/>
    <w:rsid w:val="000B589E"/>
    <w:rsid w:val="000B5952"/>
    <w:rsid w:val="000B59C8"/>
    <w:rsid w:val="000B5C70"/>
    <w:rsid w:val="000B5E4C"/>
    <w:rsid w:val="000B5FFF"/>
    <w:rsid w:val="000B64D0"/>
    <w:rsid w:val="000B64F8"/>
    <w:rsid w:val="000B6570"/>
    <w:rsid w:val="000B666D"/>
    <w:rsid w:val="000B674C"/>
    <w:rsid w:val="000B6756"/>
    <w:rsid w:val="000B69A2"/>
    <w:rsid w:val="000B6DFF"/>
    <w:rsid w:val="000B7063"/>
    <w:rsid w:val="000B706F"/>
    <w:rsid w:val="000B7270"/>
    <w:rsid w:val="000B7749"/>
    <w:rsid w:val="000B7764"/>
    <w:rsid w:val="000B786B"/>
    <w:rsid w:val="000B7DAA"/>
    <w:rsid w:val="000B7EDE"/>
    <w:rsid w:val="000B7FE3"/>
    <w:rsid w:val="000C01A1"/>
    <w:rsid w:val="000C0282"/>
    <w:rsid w:val="000C02DD"/>
    <w:rsid w:val="000C04AC"/>
    <w:rsid w:val="000C0864"/>
    <w:rsid w:val="000C09ED"/>
    <w:rsid w:val="000C104F"/>
    <w:rsid w:val="000C11B1"/>
    <w:rsid w:val="000C13B2"/>
    <w:rsid w:val="000C1452"/>
    <w:rsid w:val="000C1704"/>
    <w:rsid w:val="000C1A3D"/>
    <w:rsid w:val="000C1A9B"/>
    <w:rsid w:val="000C1B64"/>
    <w:rsid w:val="000C1DB4"/>
    <w:rsid w:val="000C1F70"/>
    <w:rsid w:val="000C204D"/>
    <w:rsid w:val="000C2210"/>
    <w:rsid w:val="000C2472"/>
    <w:rsid w:val="000C2701"/>
    <w:rsid w:val="000C2BFE"/>
    <w:rsid w:val="000C2C36"/>
    <w:rsid w:val="000C33B5"/>
    <w:rsid w:val="000C3506"/>
    <w:rsid w:val="000C38A2"/>
    <w:rsid w:val="000C39A9"/>
    <w:rsid w:val="000C3C4B"/>
    <w:rsid w:val="000C41A4"/>
    <w:rsid w:val="000C43D0"/>
    <w:rsid w:val="000C445D"/>
    <w:rsid w:val="000C457D"/>
    <w:rsid w:val="000C47A3"/>
    <w:rsid w:val="000C4869"/>
    <w:rsid w:val="000C4D97"/>
    <w:rsid w:val="000C51F2"/>
    <w:rsid w:val="000C51F3"/>
    <w:rsid w:val="000C542C"/>
    <w:rsid w:val="000C55D6"/>
    <w:rsid w:val="000C5803"/>
    <w:rsid w:val="000C5EC8"/>
    <w:rsid w:val="000C6115"/>
    <w:rsid w:val="000C62C2"/>
    <w:rsid w:val="000C62D4"/>
    <w:rsid w:val="000C63D4"/>
    <w:rsid w:val="000C6563"/>
    <w:rsid w:val="000C6572"/>
    <w:rsid w:val="000C675D"/>
    <w:rsid w:val="000C6984"/>
    <w:rsid w:val="000C6CAD"/>
    <w:rsid w:val="000C71DA"/>
    <w:rsid w:val="000C7369"/>
    <w:rsid w:val="000C76B5"/>
    <w:rsid w:val="000C790B"/>
    <w:rsid w:val="000C7917"/>
    <w:rsid w:val="000C7DF9"/>
    <w:rsid w:val="000D0447"/>
    <w:rsid w:val="000D064D"/>
    <w:rsid w:val="000D0861"/>
    <w:rsid w:val="000D0979"/>
    <w:rsid w:val="000D0A20"/>
    <w:rsid w:val="000D0C49"/>
    <w:rsid w:val="000D10D2"/>
    <w:rsid w:val="000D11C7"/>
    <w:rsid w:val="000D15D7"/>
    <w:rsid w:val="000D1D48"/>
    <w:rsid w:val="000D1F21"/>
    <w:rsid w:val="000D203D"/>
    <w:rsid w:val="000D204D"/>
    <w:rsid w:val="000D224F"/>
    <w:rsid w:val="000D25EF"/>
    <w:rsid w:val="000D2772"/>
    <w:rsid w:val="000D2825"/>
    <w:rsid w:val="000D2881"/>
    <w:rsid w:val="000D2DF7"/>
    <w:rsid w:val="000D2EA4"/>
    <w:rsid w:val="000D2EE1"/>
    <w:rsid w:val="000D30CB"/>
    <w:rsid w:val="000D3208"/>
    <w:rsid w:val="000D3334"/>
    <w:rsid w:val="000D36C5"/>
    <w:rsid w:val="000D389F"/>
    <w:rsid w:val="000D39F0"/>
    <w:rsid w:val="000D3AF7"/>
    <w:rsid w:val="000D3E1A"/>
    <w:rsid w:val="000D3EC5"/>
    <w:rsid w:val="000D3F3C"/>
    <w:rsid w:val="000D4065"/>
    <w:rsid w:val="000D452D"/>
    <w:rsid w:val="000D467D"/>
    <w:rsid w:val="000D4720"/>
    <w:rsid w:val="000D4BA6"/>
    <w:rsid w:val="000D4C06"/>
    <w:rsid w:val="000D4D41"/>
    <w:rsid w:val="000D5036"/>
    <w:rsid w:val="000D5191"/>
    <w:rsid w:val="000D51EC"/>
    <w:rsid w:val="000D553C"/>
    <w:rsid w:val="000D5CEA"/>
    <w:rsid w:val="000D5EFA"/>
    <w:rsid w:val="000D61C0"/>
    <w:rsid w:val="000D6255"/>
    <w:rsid w:val="000D62D2"/>
    <w:rsid w:val="000D63A9"/>
    <w:rsid w:val="000D661D"/>
    <w:rsid w:val="000D6AA9"/>
    <w:rsid w:val="000D6CB4"/>
    <w:rsid w:val="000D6CBD"/>
    <w:rsid w:val="000D6D50"/>
    <w:rsid w:val="000D6DFC"/>
    <w:rsid w:val="000D701B"/>
    <w:rsid w:val="000D7074"/>
    <w:rsid w:val="000D71BB"/>
    <w:rsid w:val="000D7361"/>
    <w:rsid w:val="000D7943"/>
    <w:rsid w:val="000D79E2"/>
    <w:rsid w:val="000D7DD1"/>
    <w:rsid w:val="000D7E50"/>
    <w:rsid w:val="000E00DA"/>
    <w:rsid w:val="000E012F"/>
    <w:rsid w:val="000E024B"/>
    <w:rsid w:val="000E035D"/>
    <w:rsid w:val="000E039E"/>
    <w:rsid w:val="000E0A3E"/>
    <w:rsid w:val="000E0ABD"/>
    <w:rsid w:val="000E0CA3"/>
    <w:rsid w:val="000E0CFF"/>
    <w:rsid w:val="000E0ED0"/>
    <w:rsid w:val="000E10B3"/>
    <w:rsid w:val="000E1139"/>
    <w:rsid w:val="000E1538"/>
    <w:rsid w:val="000E1A64"/>
    <w:rsid w:val="000E1D6D"/>
    <w:rsid w:val="000E24FA"/>
    <w:rsid w:val="000E25A4"/>
    <w:rsid w:val="000E279A"/>
    <w:rsid w:val="000E2822"/>
    <w:rsid w:val="000E2857"/>
    <w:rsid w:val="000E2D26"/>
    <w:rsid w:val="000E3142"/>
    <w:rsid w:val="000E3351"/>
    <w:rsid w:val="000E3653"/>
    <w:rsid w:val="000E3896"/>
    <w:rsid w:val="000E3A1A"/>
    <w:rsid w:val="000E3D30"/>
    <w:rsid w:val="000E3F34"/>
    <w:rsid w:val="000E3FE2"/>
    <w:rsid w:val="000E4244"/>
    <w:rsid w:val="000E4491"/>
    <w:rsid w:val="000E451E"/>
    <w:rsid w:val="000E4565"/>
    <w:rsid w:val="000E45C9"/>
    <w:rsid w:val="000E48C9"/>
    <w:rsid w:val="000E48EB"/>
    <w:rsid w:val="000E4AFA"/>
    <w:rsid w:val="000E4BC4"/>
    <w:rsid w:val="000E4CDA"/>
    <w:rsid w:val="000E4DA1"/>
    <w:rsid w:val="000E4E5C"/>
    <w:rsid w:val="000E569C"/>
    <w:rsid w:val="000E5708"/>
    <w:rsid w:val="000E5849"/>
    <w:rsid w:val="000E5944"/>
    <w:rsid w:val="000E5AEB"/>
    <w:rsid w:val="000E5B00"/>
    <w:rsid w:val="000E5B8A"/>
    <w:rsid w:val="000E5B97"/>
    <w:rsid w:val="000E6181"/>
    <w:rsid w:val="000E63AA"/>
    <w:rsid w:val="000E6468"/>
    <w:rsid w:val="000E648C"/>
    <w:rsid w:val="000E671D"/>
    <w:rsid w:val="000E6740"/>
    <w:rsid w:val="000E6E12"/>
    <w:rsid w:val="000E6E4E"/>
    <w:rsid w:val="000E7104"/>
    <w:rsid w:val="000E71CD"/>
    <w:rsid w:val="000E7380"/>
    <w:rsid w:val="000E757D"/>
    <w:rsid w:val="000E776F"/>
    <w:rsid w:val="000E7772"/>
    <w:rsid w:val="000E7798"/>
    <w:rsid w:val="000E7FA3"/>
    <w:rsid w:val="000E7FEC"/>
    <w:rsid w:val="000F0033"/>
    <w:rsid w:val="000F026E"/>
    <w:rsid w:val="000F027E"/>
    <w:rsid w:val="000F0392"/>
    <w:rsid w:val="000F065D"/>
    <w:rsid w:val="000F0868"/>
    <w:rsid w:val="000F0BB2"/>
    <w:rsid w:val="000F0E8D"/>
    <w:rsid w:val="000F100B"/>
    <w:rsid w:val="000F10A6"/>
    <w:rsid w:val="000F12AB"/>
    <w:rsid w:val="000F1620"/>
    <w:rsid w:val="000F18AF"/>
    <w:rsid w:val="000F1978"/>
    <w:rsid w:val="000F1C65"/>
    <w:rsid w:val="000F1F4F"/>
    <w:rsid w:val="000F1F84"/>
    <w:rsid w:val="000F2100"/>
    <w:rsid w:val="000F21FD"/>
    <w:rsid w:val="000F221E"/>
    <w:rsid w:val="000F23AE"/>
    <w:rsid w:val="000F23BA"/>
    <w:rsid w:val="000F272E"/>
    <w:rsid w:val="000F286F"/>
    <w:rsid w:val="000F2D90"/>
    <w:rsid w:val="000F2E38"/>
    <w:rsid w:val="000F2EC9"/>
    <w:rsid w:val="000F312B"/>
    <w:rsid w:val="000F31DD"/>
    <w:rsid w:val="000F34E5"/>
    <w:rsid w:val="000F3755"/>
    <w:rsid w:val="000F3A29"/>
    <w:rsid w:val="000F3F4C"/>
    <w:rsid w:val="000F41FC"/>
    <w:rsid w:val="000F4289"/>
    <w:rsid w:val="000F44EA"/>
    <w:rsid w:val="000F454D"/>
    <w:rsid w:val="000F462C"/>
    <w:rsid w:val="000F487B"/>
    <w:rsid w:val="000F5962"/>
    <w:rsid w:val="000F5A46"/>
    <w:rsid w:val="000F5D8D"/>
    <w:rsid w:val="000F61E1"/>
    <w:rsid w:val="000F61E5"/>
    <w:rsid w:val="000F646A"/>
    <w:rsid w:val="000F65F4"/>
    <w:rsid w:val="000F6790"/>
    <w:rsid w:val="000F6892"/>
    <w:rsid w:val="000F6BC3"/>
    <w:rsid w:val="000F6DE0"/>
    <w:rsid w:val="000F71F5"/>
    <w:rsid w:val="000F760C"/>
    <w:rsid w:val="000F7679"/>
    <w:rsid w:val="000F77AF"/>
    <w:rsid w:val="000F7A60"/>
    <w:rsid w:val="000F7AE6"/>
    <w:rsid w:val="000F7CF1"/>
    <w:rsid w:val="000F7EDD"/>
    <w:rsid w:val="00100066"/>
    <w:rsid w:val="00100195"/>
    <w:rsid w:val="00100598"/>
    <w:rsid w:val="001005BC"/>
    <w:rsid w:val="00100ADE"/>
    <w:rsid w:val="00100D58"/>
    <w:rsid w:val="001010CE"/>
    <w:rsid w:val="0010147B"/>
    <w:rsid w:val="001014B3"/>
    <w:rsid w:val="0010177B"/>
    <w:rsid w:val="00101B14"/>
    <w:rsid w:val="00101BEC"/>
    <w:rsid w:val="00101D03"/>
    <w:rsid w:val="00102005"/>
    <w:rsid w:val="00102168"/>
    <w:rsid w:val="0010222F"/>
    <w:rsid w:val="001023D3"/>
    <w:rsid w:val="0010270F"/>
    <w:rsid w:val="0010292C"/>
    <w:rsid w:val="00102A09"/>
    <w:rsid w:val="00102C3A"/>
    <w:rsid w:val="0010308E"/>
    <w:rsid w:val="001034A1"/>
    <w:rsid w:val="00103716"/>
    <w:rsid w:val="00103746"/>
    <w:rsid w:val="00103BE7"/>
    <w:rsid w:val="00103C22"/>
    <w:rsid w:val="00103D2C"/>
    <w:rsid w:val="00103F5E"/>
    <w:rsid w:val="00104157"/>
    <w:rsid w:val="001042EB"/>
    <w:rsid w:val="00104341"/>
    <w:rsid w:val="001047B6"/>
    <w:rsid w:val="001047DD"/>
    <w:rsid w:val="00104AC4"/>
    <w:rsid w:val="00104B9D"/>
    <w:rsid w:val="00104B9F"/>
    <w:rsid w:val="00104C7C"/>
    <w:rsid w:val="00104D43"/>
    <w:rsid w:val="00104F71"/>
    <w:rsid w:val="00104F7A"/>
    <w:rsid w:val="001054D8"/>
    <w:rsid w:val="0010566E"/>
    <w:rsid w:val="001058EA"/>
    <w:rsid w:val="00105A1D"/>
    <w:rsid w:val="00105C85"/>
    <w:rsid w:val="00105CD6"/>
    <w:rsid w:val="00105EF3"/>
    <w:rsid w:val="00105FB9"/>
    <w:rsid w:val="0010603A"/>
    <w:rsid w:val="0010606A"/>
    <w:rsid w:val="00106607"/>
    <w:rsid w:val="0010669D"/>
    <w:rsid w:val="0010693F"/>
    <w:rsid w:val="00106BAF"/>
    <w:rsid w:val="00106F0D"/>
    <w:rsid w:val="001071E1"/>
    <w:rsid w:val="001074F4"/>
    <w:rsid w:val="0010754F"/>
    <w:rsid w:val="00107592"/>
    <w:rsid w:val="00107E40"/>
    <w:rsid w:val="00110104"/>
    <w:rsid w:val="00110FAB"/>
    <w:rsid w:val="00111207"/>
    <w:rsid w:val="00111314"/>
    <w:rsid w:val="001115F0"/>
    <w:rsid w:val="00111669"/>
    <w:rsid w:val="00111ED8"/>
    <w:rsid w:val="001122AF"/>
    <w:rsid w:val="0011257C"/>
    <w:rsid w:val="0011262B"/>
    <w:rsid w:val="001126EF"/>
    <w:rsid w:val="00112737"/>
    <w:rsid w:val="001127DC"/>
    <w:rsid w:val="001128C9"/>
    <w:rsid w:val="0011291F"/>
    <w:rsid w:val="00112992"/>
    <w:rsid w:val="00112E8D"/>
    <w:rsid w:val="00112FC9"/>
    <w:rsid w:val="00113055"/>
    <w:rsid w:val="00113056"/>
    <w:rsid w:val="001130D8"/>
    <w:rsid w:val="00113269"/>
    <w:rsid w:val="0011338C"/>
    <w:rsid w:val="0011366E"/>
    <w:rsid w:val="00113816"/>
    <w:rsid w:val="0011384D"/>
    <w:rsid w:val="00113BF3"/>
    <w:rsid w:val="00113E5B"/>
    <w:rsid w:val="00114023"/>
    <w:rsid w:val="00114326"/>
    <w:rsid w:val="001144A2"/>
    <w:rsid w:val="001148C8"/>
    <w:rsid w:val="00114915"/>
    <w:rsid w:val="001149DF"/>
    <w:rsid w:val="00114CF7"/>
    <w:rsid w:val="00115110"/>
    <w:rsid w:val="00115122"/>
    <w:rsid w:val="00115477"/>
    <w:rsid w:val="0011555C"/>
    <w:rsid w:val="001157BC"/>
    <w:rsid w:val="001159BB"/>
    <w:rsid w:val="00115DC7"/>
    <w:rsid w:val="00115F6B"/>
    <w:rsid w:val="001161AD"/>
    <w:rsid w:val="00116378"/>
    <w:rsid w:val="00116E45"/>
    <w:rsid w:val="00117107"/>
    <w:rsid w:val="00117373"/>
    <w:rsid w:val="001173E4"/>
    <w:rsid w:val="00117643"/>
    <w:rsid w:val="001177B2"/>
    <w:rsid w:val="00117BD0"/>
    <w:rsid w:val="00117DE1"/>
    <w:rsid w:val="00117E39"/>
    <w:rsid w:val="00117F64"/>
    <w:rsid w:val="00120763"/>
    <w:rsid w:val="001208E4"/>
    <w:rsid w:val="00120B2E"/>
    <w:rsid w:val="00120D96"/>
    <w:rsid w:val="00120E18"/>
    <w:rsid w:val="00120EE8"/>
    <w:rsid w:val="00121082"/>
    <w:rsid w:val="001211E8"/>
    <w:rsid w:val="001219EA"/>
    <w:rsid w:val="00122124"/>
    <w:rsid w:val="0012217D"/>
    <w:rsid w:val="001221B1"/>
    <w:rsid w:val="00122537"/>
    <w:rsid w:val="0012265D"/>
    <w:rsid w:val="00122882"/>
    <w:rsid w:val="00122B1D"/>
    <w:rsid w:val="00122B97"/>
    <w:rsid w:val="00123344"/>
    <w:rsid w:val="00123523"/>
    <w:rsid w:val="0012368E"/>
    <w:rsid w:val="00123A86"/>
    <w:rsid w:val="00123BCB"/>
    <w:rsid w:val="00123BF4"/>
    <w:rsid w:val="00123C57"/>
    <w:rsid w:val="00123C76"/>
    <w:rsid w:val="00123D33"/>
    <w:rsid w:val="00123E2D"/>
    <w:rsid w:val="00123FB8"/>
    <w:rsid w:val="001243E0"/>
    <w:rsid w:val="00124472"/>
    <w:rsid w:val="0012456F"/>
    <w:rsid w:val="001249C6"/>
    <w:rsid w:val="00124B57"/>
    <w:rsid w:val="00124CE5"/>
    <w:rsid w:val="00124F72"/>
    <w:rsid w:val="001250E8"/>
    <w:rsid w:val="0012518D"/>
    <w:rsid w:val="00125702"/>
    <w:rsid w:val="0012576E"/>
    <w:rsid w:val="001257F3"/>
    <w:rsid w:val="00125B36"/>
    <w:rsid w:val="00125C0E"/>
    <w:rsid w:val="00125D9A"/>
    <w:rsid w:val="00125E9D"/>
    <w:rsid w:val="00125F9B"/>
    <w:rsid w:val="00125FB7"/>
    <w:rsid w:val="001265BF"/>
    <w:rsid w:val="00126743"/>
    <w:rsid w:val="00126A2C"/>
    <w:rsid w:val="00126C62"/>
    <w:rsid w:val="0012739B"/>
    <w:rsid w:val="001274E9"/>
    <w:rsid w:val="0012755B"/>
    <w:rsid w:val="00127673"/>
    <w:rsid w:val="00127768"/>
    <w:rsid w:val="00127847"/>
    <w:rsid w:val="001278DC"/>
    <w:rsid w:val="00127D1A"/>
    <w:rsid w:val="0013033A"/>
    <w:rsid w:val="00130503"/>
    <w:rsid w:val="001306AE"/>
    <w:rsid w:val="001307E5"/>
    <w:rsid w:val="00130B11"/>
    <w:rsid w:val="00130D1F"/>
    <w:rsid w:val="00130DA2"/>
    <w:rsid w:val="001311B9"/>
    <w:rsid w:val="001314CF"/>
    <w:rsid w:val="0013156F"/>
    <w:rsid w:val="0013178D"/>
    <w:rsid w:val="00131824"/>
    <w:rsid w:val="001319BC"/>
    <w:rsid w:val="00131A59"/>
    <w:rsid w:val="00131EAE"/>
    <w:rsid w:val="00132690"/>
    <w:rsid w:val="00132DF1"/>
    <w:rsid w:val="00133276"/>
    <w:rsid w:val="00133461"/>
    <w:rsid w:val="0013368C"/>
    <w:rsid w:val="00133869"/>
    <w:rsid w:val="00133A6C"/>
    <w:rsid w:val="00133A8B"/>
    <w:rsid w:val="00133F99"/>
    <w:rsid w:val="001342A6"/>
    <w:rsid w:val="0013463F"/>
    <w:rsid w:val="00134841"/>
    <w:rsid w:val="00134CF1"/>
    <w:rsid w:val="00134FBF"/>
    <w:rsid w:val="00135628"/>
    <w:rsid w:val="00135CF4"/>
    <w:rsid w:val="00136234"/>
    <w:rsid w:val="001364DA"/>
    <w:rsid w:val="00136841"/>
    <w:rsid w:val="00136C7E"/>
    <w:rsid w:val="00136D99"/>
    <w:rsid w:val="00136E06"/>
    <w:rsid w:val="00137104"/>
    <w:rsid w:val="001371EA"/>
    <w:rsid w:val="001373A8"/>
    <w:rsid w:val="0013764E"/>
    <w:rsid w:val="00137A4A"/>
    <w:rsid w:val="00137C8F"/>
    <w:rsid w:val="00137CA6"/>
    <w:rsid w:val="00137CAF"/>
    <w:rsid w:val="00137CED"/>
    <w:rsid w:val="00137D5F"/>
    <w:rsid w:val="00137E0D"/>
    <w:rsid w:val="0014003F"/>
    <w:rsid w:val="00140223"/>
    <w:rsid w:val="0014028B"/>
    <w:rsid w:val="00140446"/>
    <w:rsid w:val="0014057C"/>
    <w:rsid w:val="00140725"/>
    <w:rsid w:val="001407D8"/>
    <w:rsid w:val="0014125D"/>
    <w:rsid w:val="0014153A"/>
    <w:rsid w:val="00141615"/>
    <w:rsid w:val="00141C08"/>
    <w:rsid w:val="00141D12"/>
    <w:rsid w:val="00141DE9"/>
    <w:rsid w:val="001420FE"/>
    <w:rsid w:val="001423AD"/>
    <w:rsid w:val="00142485"/>
    <w:rsid w:val="001425C1"/>
    <w:rsid w:val="0014263B"/>
    <w:rsid w:val="0014264B"/>
    <w:rsid w:val="00142E01"/>
    <w:rsid w:val="00142F30"/>
    <w:rsid w:val="00143062"/>
    <w:rsid w:val="001431B1"/>
    <w:rsid w:val="00143BDB"/>
    <w:rsid w:val="00143C37"/>
    <w:rsid w:val="00143EA0"/>
    <w:rsid w:val="001440C8"/>
    <w:rsid w:val="00144135"/>
    <w:rsid w:val="0014465E"/>
    <w:rsid w:val="00144893"/>
    <w:rsid w:val="00144977"/>
    <w:rsid w:val="00144989"/>
    <w:rsid w:val="00144BE9"/>
    <w:rsid w:val="0014526B"/>
    <w:rsid w:val="001453FC"/>
    <w:rsid w:val="001457E4"/>
    <w:rsid w:val="001458A5"/>
    <w:rsid w:val="00145A0D"/>
    <w:rsid w:val="00145A27"/>
    <w:rsid w:val="00145D35"/>
    <w:rsid w:val="001460B2"/>
    <w:rsid w:val="00146126"/>
    <w:rsid w:val="00146196"/>
    <w:rsid w:val="001466EB"/>
    <w:rsid w:val="001467BE"/>
    <w:rsid w:val="00146B0D"/>
    <w:rsid w:val="00146B3B"/>
    <w:rsid w:val="00146D1B"/>
    <w:rsid w:val="00146FD8"/>
    <w:rsid w:val="00147689"/>
    <w:rsid w:val="00147706"/>
    <w:rsid w:val="0014790D"/>
    <w:rsid w:val="00147ADD"/>
    <w:rsid w:val="00147BA6"/>
    <w:rsid w:val="00147C53"/>
    <w:rsid w:val="00147CC2"/>
    <w:rsid w:val="00147CD2"/>
    <w:rsid w:val="00147CE0"/>
    <w:rsid w:val="00150944"/>
    <w:rsid w:val="00150966"/>
    <w:rsid w:val="00150B90"/>
    <w:rsid w:val="00150E62"/>
    <w:rsid w:val="00150EAA"/>
    <w:rsid w:val="00151267"/>
    <w:rsid w:val="001513DC"/>
    <w:rsid w:val="00151487"/>
    <w:rsid w:val="00151562"/>
    <w:rsid w:val="00151665"/>
    <w:rsid w:val="001516AF"/>
    <w:rsid w:val="0015184A"/>
    <w:rsid w:val="00151940"/>
    <w:rsid w:val="00151946"/>
    <w:rsid w:val="0015195F"/>
    <w:rsid w:val="00151AB1"/>
    <w:rsid w:val="00151B73"/>
    <w:rsid w:val="001521E1"/>
    <w:rsid w:val="0015221E"/>
    <w:rsid w:val="0015277D"/>
    <w:rsid w:val="00152DB0"/>
    <w:rsid w:val="00152E8D"/>
    <w:rsid w:val="00152EE7"/>
    <w:rsid w:val="00152FA4"/>
    <w:rsid w:val="0015302D"/>
    <w:rsid w:val="001533A7"/>
    <w:rsid w:val="00153553"/>
    <w:rsid w:val="0015375F"/>
    <w:rsid w:val="001538E0"/>
    <w:rsid w:val="00153BC1"/>
    <w:rsid w:val="00153FAD"/>
    <w:rsid w:val="00153FEB"/>
    <w:rsid w:val="00154289"/>
    <w:rsid w:val="001542D6"/>
    <w:rsid w:val="0015469F"/>
    <w:rsid w:val="0015476A"/>
    <w:rsid w:val="00154981"/>
    <w:rsid w:val="00154E01"/>
    <w:rsid w:val="00154E50"/>
    <w:rsid w:val="00155318"/>
    <w:rsid w:val="0015578A"/>
    <w:rsid w:val="00155790"/>
    <w:rsid w:val="001559BA"/>
    <w:rsid w:val="00155AEC"/>
    <w:rsid w:val="00155BDA"/>
    <w:rsid w:val="00155BFD"/>
    <w:rsid w:val="00155CED"/>
    <w:rsid w:val="00155EBA"/>
    <w:rsid w:val="00156C58"/>
    <w:rsid w:val="00156D0B"/>
    <w:rsid w:val="0015748F"/>
    <w:rsid w:val="00157622"/>
    <w:rsid w:val="00157A96"/>
    <w:rsid w:val="00157B0B"/>
    <w:rsid w:val="00157CCA"/>
    <w:rsid w:val="001603B0"/>
    <w:rsid w:val="00160742"/>
    <w:rsid w:val="00160BD9"/>
    <w:rsid w:val="00161062"/>
    <w:rsid w:val="00161091"/>
    <w:rsid w:val="00161097"/>
    <w:rsid w:val="0016121F"/>
    <w:rsid w:val="001612FF"/>
    <w:rsid w:val="0016138E"/>
    <w:rsid w:val="00161B03"/>
    <w:rsid w:val="00161E96"/>
    <w:rsid w:val="0016296C"/>
    <w:rsid w:val="001629F5"/>
    <w:rsid w:val="00162ACA"/>
    <w:rsid w:val="00162C36"/>
    <w:rsid w:val="00162D85"/>
    <w:rsid w:val="00162ECB"/>
    <w:rsid w:val="00162F08"/>
    <w:rsid w:val="00162F89"/>
    <w:rsid w:val="00163029"/>
    <w:rsid w:val="00163560"/>
    <w:rsid w:val="00163596"/>
    <w:rsid w:val="00163AF7"/>
    <w:rsid w:val="00163B60"/>
    <w:rsid w:val="00163E5D"/>
    <w:rsid w:val="00164013"/>
    <w:rsid w:val="001645B8"/>
    <w:rsid w:val="00164651"/>
    <w:rsid w:val="001647ED"/>
    <w:rsid w:val="0016488E"/>
    <w:rsid w:val="00164FF1"/>
    <w:rsid w:val="0016502B"/>
    <w:rsid w:val="001650DB"/>
    <w:rsid w:val="001655F2"/>
    <w:rsid w:val="00165799"/>
    <w:rsid w:val="00165853"/>
    <w:rsid w:val="0016600D"/>
    <w:rsid w:val="00166185"/>
    <w:rsid w:val="00166560"/>
    <w:rsid w:val="00166A50"/>
    <w:rsid w:val="00166B2D"/>
    <w:rsid w:val="00166C4E"/>
    <w:rsid w:val="00166EFF"/>
    <w:rsid w:val="001670FA"/>
    <w:rsid w:val="0016732C"/>
    <w:rsid w:val="00167625"/>
    <w:rsid w:val="00167879"/>
    <w:rsid w:val="001678A5"/>
    <w:rsid w:val="00167B17"/>
    <w:rsid w:val="00167BB0"/>
    <w:rsid w:val="001700D8"/>
    <w:rsid w:val="00170189"/>
    <w:rsid w:val="001701B9"/>
    <w:rsid w:val="0017021C"/>
    <w:rsid w:val="001706D2"/>
    <w:rsid w:val="0017104F"/>
    <w:rsid w:val="001714FB"/>
    <w:rsid w:val="00171698"/>
    <w:rsid w:val="00171799"/>
    <w:rsid w:val="00171D9C"/>
    <w:rsid w:val="00171DED"/>
    <w:rsid w:val="00171E2D"/>
    <w:rsid w:val="00171E92"/>
    <w:rsid w:val="00172052"/>
    <w:rsid w:val="001724E9"/>
    <w:rsid w:val="00172B84"/>
    <w:rsid w:val="00172D4C"/>
    <w:rsid w:val="0017308C"/>
    <w:rsid w:val="001730C1"/>
    <w:rsid w:val="00173178"/>
    <w:rsid w:val="001732FE"/>
    <w:rsid w:val="0017338D"/>
    <w:rsid w:val="001733B8"/>
    <w:rsid w:val="0017343C"/>
    <w:rsid w:val="001734C3"/>
    <w:rsid w:val="0017358B"/>
    <w:rsid w:val="001736AC"/>
    <w:rsid w:val="001738BA"/>
    <w:rsid w:val="001738F8"/>
    <w:rsid w:val="001739FE"/>
    <w:rsid w:val="00173A5B"/>
    <w:rsid w:val="00173B5F"/>
    <w:rsid w:val="00173C2C"/>
    <w:rsid w:val="00173C5D"/>
    <w:rsid w:val="00173CBC"/>
    <w:rsid w:val="00173D16"/>
    <w:rsid w:val="00173ECE"/>
    <w:rsid w:val="00173F80"/>
    <w:rsid w:val="0017410E"/>
    <w:rsid w:val="00174438"/>
    <w:rsid w:val="00174694"/>
    <w:rsid w:val="00174A16"/>
    <w:rsid w:val="00174B35"/>
    <w:rsid w:val="00174DD0"/>
    <w:rsid w:val="00174E0D"/>
    <w:rsid w:val="00174E2F"/>
    <w:rsid w:val="00174F0E"/>
    <w:rsid w:val="00174FF7"/>
    <w:rsid w:val="001750B4"/>
    <w:rsid w:val="001752D1"/>
    <w:rsid w:val="00175722"/>
    <w:rsid w:val="00175B14"/>
    <w:rsid w:val="00175C49"/>
    <w:rsid w:val="00176328"/>
    <w:rsid w:val="00176406"/>
    <w:rsid w:val="00176447"/>
    <w:rsid w:val="001766EB"/>
    <w:rsid w:val="0017698A"/>
    <w:rsid w:val="00176B91"/>
    <w:rsid w:val="00176E40"/>
    <w:rsid w:val="00176F1F"/>
    <w:rsid w:val="00176FEC"/>
    <w:rsid w:val="00177143"/>
    <w:rsid w:val="0017752B"/>
    <w:rsid w:val="00177580"/>
    <w:rsid w:val="001775D5"/>
    <w:rsid w:val="00177737"/>
    <w:rsid w:val="00177941"/>
    <w:rsid w:val="0017796A"/>
    <w:rsid w:val="00177A16"/>
    <w:rsid w:val="00177AAD"/>
    <w:rsid w:val="00177BF4"/>
    <w:rsid w:val="00177E88"/>
    <w:rsid w:val="0018005D"/>
    <w:rsid w:val="001802A4"/>
    <w:rsid w:val="00180382"/>
    <w:rsid w:val="00180401"/>
    <w:rsid w:val="00180490"/>
    <w:rsid w:val="0018062F"/>
    <w:rsid w:val="00180750"/>
    <w:rsid w:val="00180883"/>
    <w:rsid w:val="001808CF"/>
    <w:rsid w:val="00180C8B"/>
    <w:rsid w:val="00180DCC"/>
    <w:rsid w:val="00180E59"/>
    <w:rsid w:val="001811D7"/>
    <w:rsid w:val="001814BE"/>
    <w:rsid w:val="00181554"/>
    <w:rsid w:val="00181ADB"/>
    <w:rsid w:val="00181C17"/>
    <w:rsid w:val="001820E4"/>
    <w:rsid w:val="00182140"/>
    <w:rsid w:val="0018242F"/>
    <w:rsid w:val="00182965"/>
    <w:rsid w:val="00182F26"/>
    <w:rsid w:val="001830F5"/>
    <w:rsid w:val="00183409"/>
    <w:rsid w:val="00183674"/>
    <w:rsid w:val="001837E9"/>
    <w:rsid w:val="00183E8A"/>
    <w:rsid w:val="00183ED0"/>
    <w:rsid w:val="001843FB"/>
    <w:rsid w:val="0018441E"/>
    <w:rsid w:val="001844A5"/>
    <w:rsid w:val="00184925"/>
    <w:rsid w:val="00184BB0"/>
    <w:rsid w:val="00185272"/>
    <w:rsid w:val="001853CB"/>
    <w:rsid w:val="001854D1"/>
    <w:rsid w:val="001855DA"/>
    <w:rsid w:val="0018581B"/>
    <w:rsid w:val="001859F9"/>
    <w:rsid w:val="00185A9E"/>
    <w:rsid w:val="00185ED7"/>
    <w:rsid w:val="00185FF2"/>
    <w:rsid w:val="00186152"/>
    <w:rsid w:val="00186224"/>
    <w:rsid w:val="00186308"/>
    <w:rsid w:val="0018666D"/>
    <w:rsid w:val="00186936"/>
    <w:rsid w:val="00186A55"/>
    <w:rsid w:val="00186B8A"/>
    <w:rsid w:val="00186BFD"/>
    <w:rsid w:val="00186F4D"/>
    <w:rsid w:val="00187087"/>
    <w:rsid w:val="00187174"/>
    <w:rsid w:val="001871C4"/>
    <w:rsid w:val="001872D6"/>
    <w:rsid w:val="00187C72"/>
    <w:rsid w:val="0019025A"/>
    <w:rsid w:val="0019029F"/>
    <w:rsid w:val="001907B0"/>
    <w:rsid w:val="001907C1"/>
    <w:rsid w:val="00190CDB"/>
    <w:rsid w:val="00190E55"/>
    <w:rsid w:val="001911C7"/>
    <w:rsid w:val="00191517"/>
    <w:rsid w:val="001915E0"/>
    <w:rsid w:val="0019186D"/>
    <w:rsid w:val="00191AAF"/>
    <w:rsid w:val="00192087"/>
    <w:rsid w:val="00192158"/>
    <w:rsid w:val="00192829"/>
    <w:rsid w:val="00192AE1"/>
    <w:rsid w:val="00193107"/>
    <w:rsid w:val="001931A3"/>
    <w:rsid w:val="00193234"/>
    <w:rsid w:val="001932F7"/>
    <w:rsid w:val="00193774"/>
    <w:rsid w:val="00193A70"/>
    <w:rsid w:val="00193BCB"/>
    <w:rsid w:val="00193FA2"/>
    <w:rsid w:val="0019408A"/>
    <w:rsid w:val="001942D9"/>
    <w:rsid w:val="00194417"/>
    <w:rsid w:val="00194664"/>
    <w:rsid w:val="001946FA"/>
    <w:rsid w:val="001947A9"/>
    <w:rsid w:val="00194982"/>
    <w:rsid w:val="00194A53"/>
    <w:rsid w:val="00194C82"/>
    <w:rsid w:val="00194DA0"/>
    <w:rsid w:val="00194EAF"/>
    <w:rsid w:val="001950CB"/>
    <w:rsid w:val="001950D5"/>
    <w:rsid w:val="0019523B"/>
    <w:rsid w:val="00195396"/>
    <w:rsid w:val="001956A5"/>
    <w:rsid w:val="00195967"/>
    <w:rsid w:val="00195E2A"/>
    <w:rsid w:val="00195FBD"/>
    <w:rsid w:val="00196057"/>
    <w:rsid w:val="001961E0"/>
    <w:rsid w:val="001963F7"/>
    <w:rsid w:val="0019644B"/>
    <w:rsid w:val="0019677B"/>
    <w:rsid w:val="0019694A"/>
    <w:rsid w:val="00196BAC"/>
    <w:rsid w:val="00196C70"/>
    <w:rsid w:val="00197035"/>
    <w:rsid w:val="0019715E"/>
    <w:rsid w:val="001972C3"/>
    <w:rsid w:val="00197842"/>
    <w:rsid w:val="00197FA8"/>
    <w:rsid w:val="001A016F"/>
    <w:rsid w:val="001A021E"/>
    <w:rsid w:val="001A0847"/>
    <w:rsid w:val="001A0BF3"/>
    <w:rsid w:val="001A118F"/>
    <w:rsid w:val="001A120A"/>
    <w:rsid w:val="001A14EE"/>
    <w:rsid w:val="001A176D"/>
    <w:rsid w:val="001A1A3D"/>
    <w:rsid w:val="001A1F10"/>
    <w:rsid w:val="001A2044"/>
    <w:rsid w:val="001A207D"/>
    <w:rsid w:val="001A20E4"/>
    <w:rsid w:val="001A2335"/>
    <w:rsid w:val="001A25DD"/>
    <w:rsid w:val="001A2BDA"/>
    <w:rsid w:val="001A2C09"/>
    <w:rsid w:val="001A2C34"/>
    <w:rsid w:val="001A2CA0"/>
    <w:rsid w:val="001A3223"/>
    <w:rsid w:val="001A3305"/>
    <w:rsid w:val="001A34BB"/>
    <w:rsid w:val="001A356F"/>
    <w:rsid w:val="001A363A"/>
    <w:rsid w:val="001A3DEB"/>
    <w:rsid w:val="001A3ECD"/>
    <w:rsid w:val="001A410B"/>
    <w:rsid w:val="001A4525"/>
    <w:rsid w:val="001A4AFD"/>
    <w:rsid w:val="001A4C49"/>
    <w:rsid w:val="001A4FB4"/>
    <w:rsid w:val="001A50AD"/>
    <w:rsid w:val="001A549C"/>
    <w:rsid w:val="001A55F4"/>
    <w:rsid w:val="001A5624"/>
    <w:rsid w:val="001A5817"/>
    <w:rsid w:val="001A5B2F"/>
    <w:rsid w:val="001A5E7F"/>
    <w:rsid w:val="001A60CF"/>
    <w:rsid w:val="001A6305"/>
    <w:rsid w:val="001A686B"/>
    <w:rsid w:val="001A68A0"/>
    <w:rsid w:val="001A6A4F"/>
    <w:rsid w:val="001A6AB9"/>
    <w:rsid w:val="001A6DE9"/>
    <w:rsid w:val="001A6FFE"/>
    <w:rsid w:val="001A73B5"/>
    <w:rsid w:val="001A74B1"/>
    <w:rsid w:val="001A7650"/>
    <w:rsid w:val="001A7796"/>
    <w:rsid w:val="001A7B11"/>
    <w:rsid w:val="001B008E"/>
    <w:rsid w:val="001B0267"/>
    <w:rsid w:val="001B03CA"/>
    <w:rsid w:val="001B050C"/>
    <w:rsid w:val="001B0840"/>
    <w:rsid w:val="001B09CF"/>
    <w:rsid w:val="001B09D2"/>
    <w:rsid w:val="001B09F4"/>
    <w:rsid w:val="001B0A23"/>
    <w:rsid w:val="001B0AE4"/>
    <w:rsid w:val="001B0B49"/>
    <w:rsid w:val="001B0B5E"/>
    <w:rsid w:val="001B0CCB"/>
    <w:rsid w:val="001B106C"/>
    <w:rsid w:val="001B110E"/>
    <w:rsid w:val="001B1210"/>
    <w:rsid w:val="001B122D"/>
    <w:rsid w:val="001B1313"/>
    <w:rsid w:val="001B133F"/>
    <w:rsid w:val="001B154A"/>
    <w:rsid w:val="001B18A3"/>
    <w:rsid w:val="001B193B"/>
    <w:rsid w:val="001B1A95"/>
    <w:rsid w:val="001B1F24"/>
    <w:rsid w:val="001B2087"/>
    <w:rsid w:val="001B20ED"/>
    <w:rsid w:val="001B2151"/>
    <w:rsid w:val="001B257E"/>
    <w:rsid w:val="001B2851"/>
    <w:rsid w:val="001B2A52"/>
    <w:rsid w:val="001B2C9D"/>
    <w:rsid w:val="001B2E5B"/>
    <w:rsid w:val="001B2F35"/>
    <w:rsid w:val="001B30F0"/>
    <w:rsid w:val="001B312F"/>
    <w:rsid w:val="001B339C"/>
    <w:rsid w:val="001B33A2"/>
    <w:rsid w:val="001B33A4"/>
    <w:rsid w:val="001B3511"/>
    <w:rsid w:val="001B387E"/>
    <w:rsid w:val="001B3C4D"/>
    <w:rsid w:val="001B4163"/>
    <w:rsid w:val="001B4287"/>
    <w:rsid w:val="001B4B30"/>
    <w:rsid w:val="001B4B84"/>
    <w:rsid w:val="001B4C48"/>
    <w:rsid w:val="001B4D49"/>
    <w:rsid w:val="001B4DCB"/>
    <w:rsid w:val="001B4E62"/>
    <w:rsid w:val="001B4FBE"/>
    <w:rsid w:val="001B51C2"/>
    <w:rsid w:val="001B5267"/>
    <w:rsid w:val="001B561E"/>
    <w:rsid w:val="001B5673"/>
    <w:rsid w:val="001B5697"/>
    <w:rsid w:val="001B58F4"/>
    <w:rsid w:val="001B5FBF"/>
    <w:rsid w:val="001B5FFE"/>
    <w:rsid w:val="001B60DA"/>
    <w:rsid w:val="001B624B"/>
    <w:rsid w:val="001B6C20"/>
    <w:rsid w:val="001B6F45"/>
    <w:rsid w:val="001B714F"/>
    <w:rsid w:val="001B7234"/>
    <w:rsid w:val="001B7276"/>
    <w:rsid w:val="001B7879"/>
    <w:rsid w:val="001B7BBE"/>
    <w:rsid w:val="001C0204"/>
    <w:rsid w:val="001C02D3"/>
    <w:rsid w:val="001C06FD"/>
    <w:rsid w:val="001C0B30"/>
    <w:rsid w:val="001C0DE7"/>
    <w:rsid w:val="001C0DF8"/>
    <w:rsid w:val="001C1313"/>
    <w:rsid w:val="001C13D9"/>
    <w:rsid w:val="001C14CE"/>
    <w:rsid w:val="001C1574"/>
    <w:rsid w:val="001C163E"/>
    <w:rsid w:val="001C180C"/>
    <w:rsid w:val="001C204B"/>
    <w:rsid w:val="001C2258"/>
    <w:rsid w:val="001C23AB"/>
    <w:rsid w:val="001C25B5"/>
    <w:rsid w:val="001C27B2"/>
    <w:rsid w:val="001C28E0"/>
    <w:rsid w:val="001C2C37"/>
    <w:rsid w:val="001C2C8B"/>
    <w:rsid w:val="001C31A8"/>
    <w:rsid w:val="001C31FB"/>
    <w:rsid w:val="001C34EE"/>
    <w:rsid w:val="001C37B1"/>
    <w:rsid w:val="001C37D0"/>
    <w:rsid w:val="001C3820"/>
    <w:rsid w:val="001C38B6"/>
    <w:rsid w:val="001C3E3C"/>
    <w:rsid w:val="001C406C"/>
    <w:rsid w:val="001C4307"/>
    <w:rsid w:val="001C43D6"/>
    <w:rsid w:val="001C4503"/>
    <w:rsid w:val="001C47A0"/>
    <w:rsid w:val="001C47C7"/>
    <w:rsid w:val="001C4808"/>
    <w:rsid w:val="001C4A4D"/>
    <w:rsid w:val="001C4CD2"/>
    <w:rsid w:val="001C529C"/>
    <w:rsid w:val="001C53C4"/>
    <w:rsid w:val="001C55A1"/>
    <w:rsid w:val="001C55A7"/>
    <w:rsid w:val="001C5E7A"/>
    <w:rsid w:val="001C6169"/>
    <w:rsid w:val="001C6281"/>
    <w:rsid w:val="001C65DC"/>
    <w:rsid w:val="001C694C"/>
    <w:rsid w:val="001C6BC5"/>
    <w:rsid w:val="001C6C04"/>
    <w:rsid w:val="001C721E"/>
    <w:rsid w:val="001C729C"/>
    <w:rsid w:val="001C7652"/>
    <w:rsid w:val="001C767B"/>
    <w:rsid w:val="001C7961"/>
    <w:rsid w:val="001C79A7"/>
    <w:rsid w:val="001C7A05"/>
    <w:rsid w:val="001C7BCE"/>
    <w:rsid w:val="001C7FC2"/>
    <w:rsid w:val="001D028B"/>
    <w:rsid w:val="001D06DE"/>
    <w:rsid w:val="001D06FA"/>
    <w:rsid w:val="001D075E"/>
    <w:rsid w:val="001D085E"/>
    <w:rsid w:val="001D0D21"/>
    <w:rsid w:val="001D0DCE"/>
    <w:rsid w:val="001D0F85"/>
    <w:rsid w:val="001D12C8"/>
    <w:rsid w:val="001D143E"/>
    <w:rsid w:val="001D195D"/>
    <w:rsid w:val="001D1B07"/>
    <w:rsid w:val="001D1CB8"/>
    <w:rsid w:val="001D1CDC"/>
    <w:rsid w:val="001D21F6"/>
    <w:rsid w:val="001D2391"/>
    <w:rsid w:val="001D2410"/>
    <w:rsid w:val="001D2551"/>
    <w:rsid w:val="001D283A"/>
    <w:rsid w:val="001D2D39"/>
    <w:rsid w:val="001D2DB6"/>
    <w:rsid w:val="001D2F15"/>
    <w:rsid w:val="001D2F33"/>
    <w:rsid w:val="001D343B"/>
    <w:rsid w:val="001D37A1"/>
    <w:rsid w:val="001D38C9"/>
    <w:rsid w:val="001D3968"/>
    <w:rsid w:val="001D3A81"/>
    <w:rsid w:val="001D3F4F"/>
    <w:rsid w:val="001D405F"/>
    <w:rsid w:val="001D40BA"/>
    <w:rsid w:val="001D4185"/>
    <w:rsid w:val="001D41EB"/>
    <w:rsid w:val="001D42E1"/>
    <w:rsid w:val="001D4519"/>
    <w:rsid w:val="001D4704"/>
    <w:rsid w:val="001D4771"/>
    <w:rsid w:val="001D49DE"/>
    <w:rsid w:val="001D5551"/>
    <w:rsid w:val="001D5930"/>
    <w:rsid w:val="001D5B27"/>
    <w:rsid w:val="001D613D"/>
    <w:rsid w:val="001D6224"/>
    <w:rsid w:val="001D6428"/>
    <w:rsid w:val="001D6A3A"/>
    <w:rsid w:val="001D6A52"/>
    <w:rsid w:val="001D6E9F"/>
    <w:rsid w:val="001D6F89"/>
    <w:rsid w:val="001D7B19"/>
    <w:rsid w:val="001D7BA0"/>
    <w:rsid w:val="001D7D89"/>
    <w:rsid w:val="001D7EBF"/>
    <w:rsid w:val="001D7FE8"/>
    <w:rsid w:val="001E0000"/>
    <w:rsid w:val="001E0025"/>
    <w:rsid w:val="001E05A1"/>
    <w:rsid w:val="001E0703"/>
    <w:rsid w:val="001E0BD3"/>
    <w:rsid w:val="001E17FC"/>
    <w:rsid w:val="001E1913"/>
    <w:rsid w:val="001E19F2"/>
    <w:rsid w:val="001E1A09"/>
    <w:rsid w:val="001E1C01"/>
    <w:rsid w:val="001E1D6C"/>
    <w:rsid w:val="001E1D95"/>
    <w:rsid w:val="001E1DB0"/>
    <w:rsid w:val="001E1FB8"/>
    <w:rsid w:val="001E20B9"/>
    <w:rsid w:val="001E21A5"/>
    <w:rsid w:val="001E25EA"/>
    <w:rsid w:val="001E2624"/>
    <w:rsid w:val="001E2763"/>
    <w:rsid w:val="001E29D7"/>
    <w:rsid w:val="001E2A86"/>
    <w:rsid w:val="001E2ADA"/>
    <w:rsid w:val="001E2BB2"/>
    <w:rsid w:val="001E2D13"/>
    <w:rsid w:val="001E2F45"/>
    <w:rsid w:val="001E3113"/>
    <w:rsid w:val="001E3150"/>
    <w:rsid w:val="001E31F7"/>
    <w:rsid w:val="001E37D4"/>
    <w:rsid w:val="001E3868"/>
    <w:rsid w:val="001E3A50"/>
    <w:rsid w:val="001E3AB8"/>
    <w:rsid w:val="001E3EDC"/>
    <w:rsid w:val="001E4124"/>
    <w:rsid w:val="001E45F8"/>
    <w:rsid w:val="001E485E"/>
    <w:rsid w:val="001E48E4"/>
    <w:rsid w:val="001E48F7"/>
    <w:rsid w:val="001E4937"/>
    <w:rsid w:val="001E4A53"/>
    <w:rsid w:val="001E4BCD"/>
    <w:rsid w:val="001E4CAF"/>
    <w:rsid w:val="001E4D53"/>
    <w:rsid w:val="001E51D9"/>
    <w:rsid w:val="001E527F"/>
    <w:rsid w:val="001E52AE"/>
    <w:rsid w:val="001E53DC"/>
    <w:rsid w:val="001E5AB8"/>
    <w:rsid w:val="001E5B48"/>
    <w:rsid w:val="001E5BED"/>
    <w:rsid w:val="001E5CC0"/>
    <w:rsid w:val="001E62A0"/>
    <w:rsid w:val="001E63D5"/>
    <w:rsid w:val="001E6424"/>
    <w:rsid w:val="001E64EC"/>
    <w:rsid w:val="001E6578"/>
    <w:rsid w:val="001E66C8"/>
    <w:rsid w:val="001E68B6"/>
    <w:rsid w:val="001E6AC0"/>
    <w:rsid w:val="001E6B82"/>
    <w:rsid w:val="001E6E68"/>
    <w:rsid w:val="001E7370"/>
    <w:rsid w:val="001E74F0"/>
    <w:rsid w:val="001E7C10"/>
    <w:rsid w:val="001E7C6D"/>
    <w:rsid w:val="001E7D99"/>
    <w:rsid w:val="001E7E76"/>
    <w:rsid w:val="001F0222"/>
    <w:rsid w:val="001F0313"/>
    <w:rsid w:val="001F0486"/>
    <w:rsid w:val="001F1017"/>
    <w:rsid w:val="001F106D"/>
    <w:rsid w:val="001F11B2"/>
    <w:rsid w:val="001F1499"/>
    <w:rsid w:val="001F15DA"/>
    <w:rsid w:val="001F189E"/>
    <w:rsid w:val="001F1F15"/>
    <w:rsid w:val="001F1F84"/>
    <w:rsid w:val="001F1F89"/>
    <w:rsid w:val="001F205A"/>
    <w:rsid w:val="001F2199"/>
    <w:rsid w:val="001F2A16"/>
    <w:rsid w:val="001F2C27"/>
    <w:rsid w:val="001F2E17"/>
    <w:rsid w:val="001F2E5F"/>
    <w:rsid w:val="001F2EC0"/>
    <w:rsid w:val="001F2F00"/>
    <w:rsid w:val="001F32C2"/>
    <w:rsid w:val="001F32D3"/>
    <w:rsid w:val="001F33AD"/>
    <w:rsid w:val="001F352E"/>
    <w:rsid w:val="001F35CB"/>
    <w:rsid w:val="001F3666"/>
    <w:rsid w:val="001F36F2"/>
    <w:rsid w:val="001F385D"/>
    <w:rsid w:val="001F39F9"/>
    <w:rsid w:val="001F3BD3"/>
    <w:rsid w:val="001F3C43"/>
    <w:rsid w:val="001F3C58"/>
    <w:rsid w:val="001F3C73"/>
    <w:rsid w:val="001F3CB8"/>
    <w:rsid w:val="001F3E58"/>
    <w:rsid w:val="001F3E84"/>
    <w:rsid w:val="001F4131"/>
    <w:rsid w:val="001F46D3"/>
    <w:rsid w:val="001F47B5"/>
    <w:rsid w:val="001F493D"/>
    <w:rsid w:val="001F4BF3"/>
    <w:rsid w:val="001F50A4"/>
    <w:rsid w:val="001F50BE"/>
    <w:rsid w:val="001F555E"/>
    <w:rsid w:val="001F55A2"/>
    <w:rsid w:val="001F590E"/>
    <w:rsid w:val="001F59C8"/>
    <w:rsid w:val="001F5D3E"/>
    <w:rsid w:val="001F6264"/>
    <w:rsid w:val="001F6276"/>
    <w:rsid w:val="001F64F6"/>
    <w:rsid w:val="001F654E"/>
    <w:rsid w:val="001F687E"/>
    <w:rsid w:val="001F6A9E"/>
    <w:rsid w:val="001F7039"/>
    <w:rsid w:val="001F7211"/>
    <w:rsid w:val="001F73E4"/>
    <w:rsid w:val="001F7448"/>
    <w:rsid w:val="001F77E9"/>
    <w:rsid w:val="001F78D5"/>
    <w:rsid w:val="001F7985"/>
    <w:rsid w:val="001F7A9B"/>
    <w:rsid w:val="001F7C49"/>
    <w:rsid w:val="001F7D63"/>
    <w:rsid w:val="001F7EA7"/>
    <w:rsid w:val="001F7ECD"/>
    <w:rsid w:val="002003CA"/>
    <w:rsid w:val="002007F3"/>
    <w:rsid w:val="00200869"/>
    <w:rsid w:val="002009AF"/>
    <w:rsid w:val="00200A35"/>
    <w:rsid w:val="00200A51"/>
    <w:rsid w:val="00200DDE"/>
    <w:rsid w:val="00200E87"/>
    <w:rsid w:val="00200F0A"/>
    <w:rsid w:val="00201029"/>
    <w:rsid w:val="002010D1"/>
    <w:rsid w:val="00201295"/>
    <w:rsid w:val="002019D2"/>
    <w:rsid w:val="00201B36"/>
    <w:rsid w:val="00201BFE"/>
    <w:rsid w:val="00202CCC"/>
    <w:rsid w:val="00202F72"/>
    <w:rsid w:val="00202FEE"/>
    <w:rsid w:val="0020314B"/>
    <w:rsid w:val="00203176"/>
    <w:rsid w:val="00203209"/>
    <w:rsid w:val="00203857"/>
    <w:rsid w:val="00203BC0"/>
    <w:rsid w:val="00203DAE"/>
    <w:rsid w:val="00203E8E"/>
    <w:rsid w:val="00204148"/>
    <w:rsid w:val="00204153"/>
    <w:rsid w:val="00204381"/>
    <w:rsid w:val="0020452B"/>
    <w:rsid w:val="002048D3"/>
    <w:rsid w:val="002049A0"/>
    <w:rsid w:val="00204A5E"/>
    <w:rsid w:val="00204B07"/>
    <w:rsid w:val="00204B30"/>
    <w:rsid w:val="00204FB9"/>
    <w:rsid w:val="00205027"/>
    <w:rsid w:val="002052AE"/>
    <w:rsid w:val="0020571A"/>
    <w:rsid w:val="002057BF"/>
    <w:rsid w:val="00205D27"/>
    <w:rsid w:val="00205DEB"/>
    <w:rsid w:val="00205F3E"/>
    <w:rsid w:val="002064B4"/>
    <w:rsid w:val="002064C0"/>
    <w:rsid w:val="002064FD"/>
    <w:rsid w:val="00206936"/>
    <w:rsid w:val="002069FE"/>
    <w:rsid w:val="00206ADC"/>
    <w:rsid w:val="00206BB6"/>
    <w:rsid w:val="00206D93"/>
    <w:rsid w:val="00207270"/>
    <w:rsid w:val="002073AB"/>
    <w:rsid w:val="002078CB"/>
    <w:rsid w:val="00207D72"/>
    <w:rsid w:val="00210109"/>
    <w:rsid w:val="00210118"/>
    <w:rsid w:val="002104C5"/>
    <w:rsid w:val="00210742"/>
    <w:rsid w:val="0021079E"/>
    <w:rsid w:val="002107DC"/>
    <w:rsid w:val="00210B7C"/>
    <w:rsid w:val="002111F4"/>
    <w:rsid w:val="0021164D"/>
    <w:rsid w:val="00211B18"/>
    <w:rsid w:val="00211E81"/>
    <w:rsid w:val="00211F0E"/>
    <w:rsid w:val="00212362"/>
    <w:rsid w:val="00212460"/>
    <w:rsid w:val="002129F3"/>
    <w:rsid w:val="00212BEA"/>
    <w:rsid w:val="00212C6C"/>
    <w:rsid w:val="00212DD9"/>
    <w:rsid w:val="00213081"/>
    <w:rsid w:val="0021327E"/>
    <w:rsid w:val="00213414"/>
    <w:rsid w:val="0021360E"/>
    <w:rsid w:val="002137A6"/>
    <w:rsid w:val="0021388C"/>
    <w:rsid w:val="00213987"/>
    <w:rsid w:val="00213A5A"/>
    <w:rsid w:val="00213F41"/>
    <w:rsid w:val="00213F55"/>
    <w:rsid w:val="002149AF"/>
    <w:rsid w:val="00214C32"/>
    <w:rsid w:val="002150C8"/>
    <w:rsid w:val="00215107"/>
    <w:rsid w:val="0021518F"/>
    <w:rsid w:val="002152AD"/>
    <w:rsid w:val="00215492"/>
    <w:rsid w:val="002157EB"/>
    <w:rsid w:val="002158FB"/>
    <w:rsid w:val="00215AA6"/>
    <w:rsid w:val="00215BDE"/>
    <w:rsid w:val="00215D35"/>
    <w:rsid w:val="00215E29"/>
    <w:rsid w:val="002161AB"/>
    <w:rsid w:val="00216348"/>
    <w:rsid w:val="002165C5"/>
    <w:rsid w:val="0021668B"/>
    <w:rsid w:val="002167E6"/>
    <w:rsid w:val="00216A5B"/>
    <w:rsid w:val="00216C84"/>
    <w:rsid w:val="00216CE9"/>
    <w:rsid w:val="002172AE"/>
    <w:rsid w:val="00217581"/>
    <w:rsid w:val="002175A7"/>
    <w:rsid w:val="002175DB"/>
    <w:rsid w:val="002175DF"/>
    <w:rsid w:val="00217773"/>
    <w:rsid w:val="00217787"/>
    <w:rsid w:val="002177BF"/>
    <w:rsid w:val="00217B76"/>
    <w:rsid w:val="00217BB7"/>
    <w:rsid w:val="002201C9"/>
    <w:rsid w:val="0022048C"/>
    <w:rsid w:val="0022057E"/>
    <w:rsid w:val="002205A1"/>
    <w:rsid w:val="002206CE"/>
    <w:rsid w:val="002209CC"/>
    <w:rsid w:val="002209FC"/>
    <w:rsid w:val="00220D10"/>
    <w:rsid w:val="00220EC3"/>
    <w:rsid w:val="00221157"/>
    <w:rsid w:val="00221528"/>
    <w:rsid w:val="0022162D"/>
    <w:rsid w:val="0022164A"/>
    <w:rsid w:val="00221AEE"/>
    <w:rsid w:val="00221B10"/>
    <w:rsid w:val="00221C6F"/>
    <w:rsid w:val="00221ED7"/>
    <w:rsid w:val="00221F37"/>
    <w:rsid w:val="00221F7F"/>
    <w:rsid w:val="0022216E"/>
    <w:rsid w:val="00222272"/>
    <w:rsid w:val="0022261C"/>
    <w:rsid w:val="00222890"/>
    <w:rsid w:val="00222CD2"/>
    <w:rsid w:val="002231ED"/>
    <w:rsid w:val="00223331"/>
    <w:rsid w:val="0022340A"/>
    <w:rsid w:val="002235D5"/>
    <w:rsid w:val="0022360C"/>
    <w:rsid w:val="002236D7"/>
    <w:rsid w:val="002237D3"/>
    <w:rsid w:val="00223A85"/>
    <w:rsid w:val="00223B72"/>
    <w:rsid w:val="00223BD0"/>
    <w:rsid w:val="00223E79"/>
    <w:rsid w:val="00223EA1"/>
    <w:rsid w:val="00224095"/>
    <w:rsid w:val="002240A7"/>
    <w:rsid w:val="002241B9"/>
    <w:rsid w:val="00224540"/>
    <w:rsid w:val="0022462F"/>
    <w:rsid w:val="0022495F"/>
    <w:rsid w:val="00224A8D"/>
    <w:rsid w:val="00224AB9"/>
    <w:rsid w:val="00224ADA"/>
    <w:rsid w:val="00224B3F"/>
    <w:rsid w:val="0022533F"/>
    <w:rsid w:val="002257EC"/>
    <w:rsid w:val="00225891"/>
    <w:rsid w:val="0022599F"/>
    <w:rsid w:val="00225A42"/>
    <w:rsid w:val="00225A98"/>
    <w:rsid w:val="00225B93"/>
    <w:rsid w:val="00225EB8"/>
    <w:rsid w:val="00225F49"/>
    <w:rsid w:val="00225FF5"/>
    <w:rsid w:val="002262DD"/>
    <w:rsid w:val="00226357"/>
    <w:rsid w:val="00226545"/>
    <w:rsid w:val="0022708E"/>
    <w:rsid w:val="002271F6"/>
    <w:rsid w:val="002279E5"/>
    <w:rsid w:val="00227FDE"/>
    <w:rsid w:val="00230105"/>
    <w:rsid w:val="00230193"/>
    <w:rsid w:val="0023028B"/>
    <w:rsid w:val="00230341"/>
    <w:rsid w:val="00230528"/>
    <w:rsid w:val="0023053C"/>
    <w:rsid w:val="00230542"/>
    <w:rsid w:val="00230787"/>
    <w:rsid w:val="0023086D"/>
    <w:rsid w:val="00230922"/>
    <w:rsid w:val="00230F3D"/>
    <w:rsid w:val="00231079"/>
    <w:rsid w:val="0023121D"/>
    <w:rsid w:val="00231358"/>
    <w:rsid w:val="00231A66"/>
    <w:rsid w:val="00231C11"/>
    <w:rsid w:val="00231C76"/>
    <w:rsid w:val="00231DEA"/>
    <w:rsid w:val="00231F53"/>
    <w:rsid w:val="00232FAA"/>
    <w:rsid w:val="00232FFD"/>
    <w:rsid w:val="0023302D"/>
    <w:rsid w:val="00233235"/>
    <w:rsid w:val="00233654"/>
    <w:rsid w:val="002339E7"/>
    <w:rsid w:val="00233A8B"/>
    <w:rsid w:val="00233B44"/>
    <w:rsid w:val="00233DFA"/>
    <w:rsid w:val="00233E0E"/>
    <w:rsid w:val="00233EB8"/>
    <w:rsid w:val="00233F87"/>
    <w:rsid w:val="0023400F"/>
    <w:rsid w:val="00234133"/>
    <w:rsid w:val="002342D3"/>
    <w:rsid w:val="002346DA"/>
    <w:rsid w:val="00234788"/>
    <w:rsid w:val="00234BB7"/>
    <w:rsid w:val="00234CA2"/>
    <w:rsid w:val="00234DF4"/>
    <w:rsid w:val="00234FAB"/>
    <w:rsid w:val="002350F1"/>
    <w:rsid w:val="002356AA"/>
    <w:rsid w:val="0023572E"/>
    <w:rsid w:val="002359B8"/>
    <w:rsid w:val="00235F2F"/>
    <w:rsid w:val="0023607E"/>
    <w:rsid w:val="002360AD"/>
    <w:rsid w:val="002360B1"/>
    <w:rsid w:val="0023636E"/>
    <w:rsid w:val="00236580"/>
    <w:rsid w:val="002367AB"/>
    <w:rsid w:val="0023692E"/>
    <w:rsid w:val="00236992"/>
    <w:rsid w:val="00236CE0"/>
    <w:rsid w:val="00236EC7"/>
    <w:rsid w:val="002371B2"/>
    <w:rsid w:val="00237382"/>
    <w:rsid w:val="00237452"/>
    <w:rsid w:val="0023772D"/>
    <w:rsid w:val="002377DD"/>
    <w:rsid w:val="00237C09"/>
    <w:rsid w:val="00237C41"/>
    <w:rsid w:val="00237F1C"/>
    <w:rsid w:val="00237F5E"/>
    <w:rsid w:val="00237F90"/>
    <w:rsid w:val="00237FEB"/>
    <w:rsid w:val="00240010"/>
    <w:rsid w:val="0024010E"/>
    <w:rsid w:val="0024015F"/>
    <w:rsid w:val="002401F2"/>
    <w:rsid w:val="00240717"/>
    <w:rsid w:val="002408DD"/>
    <w:rsid w:val="00240997"/>
    <w:rsid w:val="00240B89"/>
    <w:rsid w:val="00240C87"/>
    <w:rsid w:val="00241055"/>
    <w:rsid w:val="0024116F"/>
    <w:rsid w:val="002419B6"/>
    <w:rsid w:val="00241A0E"/>
    <w:rsid w:val="00241A6A"/>
    <w:rsid w:val="0024204E"/>
    <w:rsid w:val="002420EF"/>
    <w:rsid w:val="00242182"/>
    <w:rsid w:val="002423A6"/>
    <w:rsid w:val="00242652"/>
    <w:rsid w:val="00242853"/>
    <w:rsid w:val="002429BC"/>
    <w:rsid w:val="00242FCD"/>
    <w:rsid w:val="0024308C"/>
    <w:rsid w:val="002433FF"/>
    <w:rsid w:val="002436D8"/>
    <w:rsid w:val="00243861"/>
    <w:rsid w:val="00243B75"/>
    <w:rsid w:val="00243CFF"/>
    <w:rsid w:val="00243D6F"/>
    <w:rsid w:val="00243F97"/>
    <w:rsid w:val="00243F99"/>
    <w:rsid w:val="00244144"/>
    <w:rsid w:val="00244361"/>
    <w:rsid w:val="0024438B"/>
    <w:rsid w:val="0024450E"/>
    <w:rsid w:val="002446B6"/>
    <w:rsid w:val="002446B9"/>
    <w:rsid w:val="00244729"/>
    <w:rsid w:val="0024503C"/>
    <w:rsid w:val="00245062"/>
    <w:rsid w:val="002451AC"/>
    <w:rsid w:val="0024526E"/>
    <w:rsid w:val="002452E6"/>
    <w:rsid w:val="002453EE"/>
    <w:rsid w:val="00245617"/>
    <w:rsid w:val="002457E0"/>
    <w:rsid w:val="002457EC"/>
    <w:rsid w:val="00245D6D"/>
    <w:rsid w:val="00245EB9"/>
    <w:rsid w:val="00245F2D"/>
    <w:rsid w:val="0024606E"/>
    <w:rsid w:val="00246497"/>
    <w:rsid w:val="00246B29"/>
    <w:rsid w:val="00247033"/>
    <w:rsid w:val="0024718B"/>
    <w:rsid w:val="002474EE"/>
    <w:rsid w:val="00247AE8"/>
    <w:rsid w:val="00247F89"/>
    <w:rsid w:val="0025042B"/>
    <w:rsid w:val="00250675"/>
    <w:rsid w:val="002508C5"/>
    <w:rsid w:val="00250916"/>
    <w:rsid w:val="00250AC8"/>
    <w:rsid w:val="00250B23"/>
    <w:rsid w:val="0025131B"/>
    <w:rsid w:val="002513A0"/>
    <w:rsid w:val="0025154C"/>
    <w:rsid w:val="002515C4"/>
    <w:rsid w:val="0025174D"/>
    <w:rsid w:val="00251799"/>
    <w:rsid w:val="00251A88"/>
    <w:rsid w:val="00251BF6"/>
    <w:rsid w:val="00251E70"/>
    <w:rsid w:val="00251E85"/>
    <w:rsid w:val="00251E96"/>
    <w:rsid w:val="002521E0"/>
    <w:rsid w:val="002522C7"/>
    <w:rsid w:val="002523D0"/>
    <w:rsid w:val="00252BA7"/>
    <w:rsid w:val="00252C05"/>
    <w:rsid w:val="00252CD3"/>
    <w:rsid w:val="00252EE3"/>
    <w:rsid w:val="00252F1D"/>
    <w:rsid w:val="0025314D"/>
    <w:rsid w:val="00253197"/>
    <w:rsid w:val="002534F0"/>
    <w:rsid w:val="0025359A"/>
    <w:rsid w:val="002535DB"/>
    <w:rsid w:val="00253731"/>
    <w:rsid w:val="002539F6"/>
    <w:rsid w:val="00253A6E"/>
    <w:rsid w:val="00253C16"/>
    <w:rsid w:val="0025403F"/>
    <w:rsid w:val="00254134"/>
    <w:rsid w:val="002541CC"/>
    <w:rsid w:val="0025432A"/>
    <w:rsid w:val="00254382"/>
    <w:rsid w:val="002543F5"/>
    <w:rsid w:val="0025443B"/>
    <w:rsid w:val="0025454A"/>
    <w:rsid w:val="00254886"/>
    <w:rsid w:val="00254954"/>
    <w:rsid w:val="00254A80"/>
    <w:rsid w:val="00254B5E"/>
    <w:rsid w:val="00254D58"/>
    <w:rsid w:val="00255103"/>
    <w:rsid w:val="002552C0"/>
    <w:rsid w:val="002553A7"/>
    <w:rsid w:val="002554AD"/>
    <w:rsid w:val="0025554B"/>
    <w:rsid w:val="002559F7"/>
    <w:rsid w:val="00255DDE"/>
    <w:rsid w:val="0025615D"/>
    <w:rsid w:val="0025630B"/>
    <w:rsid w:val="00256484"/>
    <w:rsid w:val="002565CE"/>
    <w:rsid w:val="002568FD"/>
    <w:rsid w:val="00256BD2"/>
    <w:rsid w:val="00256F58"/>
    <w:rsid w:val="00256F6D"/>
    <w:rsid w:val="00256FD6"/>
    <w:rsid w:val="00257028"/>
    <w:rsid w:val="0025711F"/>
    <w:rsid w:val="00257169"/>
    <w:rsid w:val="00257493"/>
    <w:rsid w:val="0025762E"/>
    <w:rsid w:val="002576F1"/>
    <w:rsid w:val="002577E6"/>
    <w:rsid w:val="00257BF8"/>
    <w:rsid w:val="00257C9D"/>
    <w:rsid w:val="00257D71"/>
    <w:rsid w:val="00257F6B"/>
    <w:rsid w:val="00257FAA"/>
    <w:rsid w:val="00257FC4"/>
    <w:rsid w:val="002606AB"/>
    <w:rsid w:val="00260815"/>
    <w:rsid w:val="002608CD"/>
    <w:rsid w:val="00260AD3"/>
    <w:rsid w:val="00260BF0"/>
    <w:rsid w:val="00260C9D"/>
    <w:rsid w:val="00260D9D"/>
    <w:rsid w:val="00261110"/>
    <w:rsid w:val="00261620"/>
    <w:rsid w:val="00261B0F"/>
    <w:rsid w:val="00261BD9"/>
    <w:rsid w:val="00261D1D"/>
    <w:rsid w:val="00261E10"/>
    <w:rsid w:val="00262393"/>
    <w:rsid w:val="002623BD"/>
    <w:rsid w:val="00262690"/>
    <w:rsid w:val="00262914"/>
    <w:rsid w:val="00262931"/>
    <w:rsid w:val="00262CC3"/>
    <w:rsid w:val="002633C2"/>
    <w:rsid w:val="0026356F"/>
    <w:rsid w:val="00263A62"/>
    <w:rsid w:val="00263AA6"/>
    <w:rsid w:val="00263AB3"/>
    <w:rsid w:val="00263B03"/>
    <w:rsid w:val="00263CAD"/>
    <w:rsid w:val="00263D3B"/>
    <w:rsid w:val="00263DA2"/>
    <w:rsid w:val="00263FAF"/>
    <w:rsid w:val="0026406B"/>
    <w:rsid w:val="002643BE"/>
    <w:rsid w:val="00264427"/>
    <w:rsid w:val="002646C1"/>
    <w:rsid w:val="002649FA"/>
    <w:rsid w:val="00264C5A"/>
    <w:rsid w:val="00264E89"/>
    <w:rsid w:val="00264FA2"/>
    <w:rsid w:val="00264FCF"/>
    <w:rsid w:val="00265895"/>
    <w:rsid w:val="00265B4E"/>
    <w:rsid w:val="00265C18"/>
    <w:rsid w:val="00265FC9"/>
    <w:rsid w:val="00265FF5"/>
    <w:rsid w:val="002662AD"/>
    <w:rsid w:val="002664AA"/>
    <w:rsid w:val="00266682"/>
    <w:rsid w:val="002667A0"/>
    <w:rsid w:val="002667A5"/>
    <w:rsid w:val="002668C3"/>
    <w:rsid w:val="00266AD1"/>
    <w:rsid w:val="00266F9F"/>
    <w:rsid w:val="00267690"/>
    <w:rsid w:val="002676A7"/>
    <w:rsid w:val="00267DBD"/>
    <w:rsid w:val="00267F00"/>
    <w:rsid w:val="002703BC"/>
    <w:rsid w:val="00270502"/>
    <w:rsid w:val="002706AD"/>
    <w:rsid w:val="0027078B"/>
    <w:rsid w:val="002707AA"/>
    <w:rsid w:val="00270967"/>
    <w:rsid w:val="00270973"/>
    <w:rsid w:val="00270B1E"/>
    <w:rsid w:val="00270B1F"/>
    <w:rsid w:val="00270ED4"/>
    <w:rsid w:val="002711B6"/>
    <w:rsid w:val="00271712"/>
    <w:rsid w:val="0027172A"/>
    <w:rsid w:val="00271AB1"/>
    <w:rsid w:val="00271AFE"/>
    <w:rsid w:val="00271BBB"/>
    <w:rsid w:val="002725F4"/>
    <w:rsid w:val="00272964"/>
    <w:rsid w:val="00272DE9"/>
    <w:rsid w:val="00273410"/>
    <w:rsid w:val="0027354E"/>
    <w:rsid w:val="00273B9B"/>
    <w:rsid w:val="00273C10"/>
    <w:rsid w:val="00273C67"/>
    <w:rsid w:val="00273D66"/>
    <w:rsid w:val="002740A5"/>
    <w:rsid w:val="00274235"/>
    <w:rsid w:val="00274263"/>
    <w:rsid w:val="00274317"/>
    <w:rsid w:val="00274859"/>
    <w:rsid w:val="00274D54"/>
    <w:rsid w:val="00274E10"/>
    <w:rsid w:val="002750EB"/>
    <w:rsid w:val="00275258"/>
    <w:rsid w:val="002752C6"/>
    <w:rsid w:val="002757CE"/>
    <w:rsid w:val="002759F6"/>
    <w:rsid w:val="00275C3E"/>
    <w:rsid w:val="00275CA6"/>
    <w:rsid w:val="00275D6A"/>
    <w:rsid w:val="00275FB9"/>
    <w:rsid w:val="002760D7"/>
    <w:rsid w:val="00276233"/>
    <w:rsid w:val="002762F0"/>
    <w:rsid w:val="0027665D"/>
    <w:rsid w:val="002768C6"/>
    <w:rsid w:val="002769D8"/>
    <w:rsid w:val="00276AE0"/>
    <w:rsid w:val="00276B07"/>
    <w:rsid w:val="00276EC0"/>
    <w:rsid w:val="002773B6"/>
    <w:rsid w:val="0027757F"/>
    <w:rsid w:val="00277795"/>
    <w:rsid w:val="002778F6"/>
    <w:rsid w:val="00277A82"/>
    <w:rsid w:val="00277B72"/>
    <w:rsid w:val="00277BC2"/>
    <w:rsid w:val="00277E06"/>
    <w:rsid w:val="002807A0"/>
    <w:rsid w:val="00280C9A"/>
    <w:rsid w:val="00280F18"/>
    <w:rsid w:val="00281563"/>
    <w:rsid w:val="00281952"/>
    <w:rsid w:val="00281B37"/>
    <w:rsid w:val="00281C5D"/>
    <w:rsid w:val="00281D1B"/>
    <w:rsid w:val="00281E88"/>
    <w:rsid w:val="00282065"/>
    <w:rsid w:val="00282261"/>
    <w:rsid w:val="00282430"/>
    <w:rsid w:val="00282647"/>
    <w:rsid w:val="00282789"/>
    <w:rsid w:val="0028279A"/>
    <w:rsid w:val="00282E80"/>
    <w:rsid w:val="0028310C"/>
    <w:rsid w:val="002831DD"/>
    <w:rsid w:val="002833E5"/>
    <w:rsid w:val="002834B8"/>
    <w:rsid w:val="0028353C"/>
    <w:rsid w:val="00283633"/>
    <w:rsid w:val="002836C9"/>
    <w:rsid w:val="0028374E"/>
    <w:rsid w:val="00283E2E"/>
    <w:rsid w:val="002841CD"/>
    <w:rsid w:val="002841F0"/>
    <w:rsid w:val="002842BE"/>
    <w:rsid w:val="00284902"/>
    <w:rsid w:val="00284A82"/>
    <w:rsid w:val="00284B52"/>
    <w:rsid w:val="00284BBA"/>
    <w:rsid w:val="00284DE9"/>
    <w:rsid w:val="00284F2F"/>
    <w:rsid w:val="0028526A"/>
    <w:rsid w:val="00285397"/>
    <w:rsid w:val="002854ED"/>
    <w:rsid w:val="002856E9"/>
    <w:rsid w:val="0028585A"/>
    <w:rsid w:val="00285A49"/>
    <w:rsid w:val="00285C65"/>
    <w:rsid w:val="00286003"/>
    <w:rsid w:val="00286317"/>
    <w:rsid w:val="00286701"/>
    <w:rsid w:val="00286A9C"/>
    <w:rsid w:val="00286AE4"/>
    <w:rsid w:val="00286B70"/>
    <w:rsid w:val="00286BF2"/>
    <w:rsid w:val="00286E70"/>
    <w:rsid w:val="002872F9"/>
    <w:rsid w:val="002877A6"/>
    <w:rsid w:val="0028785A"/>
    <w:rsid w:val="002878D2"/>
    <w:rsid w:val="00287A23"/>
    <w:rsid w:val="00287A8D"/>
    <w:rsid w:val="00287C6D"/>
    <w:rsid w:val="00287C86"/>
    <w:rsid w:val="00287D96"/>
    <w:rsid w:val="00290092"/>
    <w:rsid w:val="002902F2"/>
    <w:rsid w:val="00290316"/>
    <w:rsid w:val="00290367"/>
    <w:rsid w:val="00290851"/>
    <w:rsid w:val="002908C9"/>
    <w:rsid w:val="00290B4A"/>
    <w:rsid w:val="00290B54"/>
    <w:rsid w:val="00290C97"/>
    <w:rsid w:val="00290D41"/>
    <w:rsid w:val="00290E8E"/>
    <w:rsid w:val="00290EB4"/>
    <w:rsid w:val="00290ED2"/>
    <w:rsid w:val="00291180"/>
    <w:rsid w:val="00291273"/>
    <w:rsid w:val="00291383"/>
    <w:rsid w:val="00291492"/>
    <w:rsid w:val="002917A3"/>
    <w:rsid w:val="002917D2"/>
    <w:rsid w:val="002918DC"/>
    <w:rsid w:val="00291A03"/>
    <w:rsid w:val="00291D48"/>
    <w:rsid w:val="00291E59"/>
    <w:rsid w:val="00292022"/>
    <w:rsid w:val="002920D6"/>
    <w:rsid w:val="002921FD"/>
    <w:rsid w:val="00292236"/>
    <w:rsid w:val="00292836"/>
    <w:rsid w:val="00292856"/>
    <w:rsid w:val="00292AAB"/>
    <w:rsid w:val="00292B82"/>
    <w:rsid w:val="00292C87"/>
    <w:rsid w:val="00292E77"/>
    <w:rsid w:val="00292FA8"/>
    <w:rsid w:val="0029342F"/>
    <w:rsid w:val="002935DE"/>
    <w:rsid w:val="002937AD"/>
    <w:rsid w:val="002937B1"/>
    <w:rsid w:val="002939C8"/>
    <w:rsid w:val="00293EA7"/>
    <w:rsid w:val="0029412C"/>
    <w:rsid w:val="002943C9"/>
    <w:rsid w:val="00294780"/>
    <w:rsid w:val="002947B6"/>
    <w:rsid w:val="002947C5"/>
    <w:rsid w:val="0029484F"/>
    <w:rsid w:val="00294A39"/>
    <w:rsid w:val="00294D1A"/>
    <w:rsid w:val="00295092"/>
    <w:rsid w:val="002950A8"/>
    <w:rsid w:val="00295128"/>
    <w:rsid w:val="00295188"/>
    <w:rsid w:val="00295374"/>
    <w:rsid w:val="00295466"/>
    <w:rsid w:val="0029547B"/>
    <w:rsid w:val="002955A3"/>
    <w:rsid w:val="002958F7"/>
    <w:rsid w:val="00295A61"/>
    <w:rsid w:val="0029603F"/>
    <w:rsid w:val="00296231"/>
    <w:rsid w:val="00296298"/>
    <w:rsid w:val="002962DD"/>
    <w:rsid w:val="00296369"/>
    <w:rsid w:val="002963B9"/>
    <w:rsid w:val="002965B2"/>
    <w:rsid w:val="002965E5"/>
    <w:rsid w:val="00296B1A"/>
    <w:rsid w:val="00296B8C"/>
    <w:rsid w:val="00296D76"/>
    <w:rsid w:val="00296FA1"/>
    <w:rsid w:val="00297684"/>
    <w:rsid w:val="0029776E"/>
    <w:rsid w:val="0029779D"/>
    <w:rsid w:val="0029779F"/>
    <w:rsid w:val="00297DBE"/>
    <w:rsid w:val="00297F7D"/>
    <w:rsid w:val="002A00CA"/>
    <w:rsid w:val="002A01D9"/>
    <w:rsid w:val="002A0412"/>
    <w:rsid w:val="002A0886"/>
    <w:rsid w:val="002A0A17"/>
    <w:rsid w:val="002A0BCB"/>
    <w:rsid w:val="002A0D6F"/>
    <w:rsid w:val="002A0F0E"/>
    <w:rsid w:val="002A0FD7"/>
    <w:rsid w:val="002A109D"/>
    <w:rsid w:val="002A13E0"/>
    <w:rsid w:val="002A169D"/>
    <w:rsid w:val="002A20BA"/>
    <w:rsid w:val="002A213F"/>
    <w:rsid w:val="002A2428"/>
    <w:rsid w:val="002A253C"/>
    <w:rsid w:val="002A2700"/>
    <w:rsid w:val="002A2AE4"/>
    <w:rsid w:val="002A2F09"/>
    <w:rsid w:val="002A2F55"/>
    <w:rsid w:val="002A2F56"/>
    <w:rsid w:val="002A2FDD"/>
    <w:rsid w:val="002A303E"/>
    <w:rsid w:val="002A34E9"/>
    <w:rsid w:val="002A3621"/>
    <w:rsid w:val="002A371D"/>
    <w:rsid w:val="002A381E"/>
    <w:rsid w:val="002A3D89"/>
    <w:rsid w:val="002A3F3C"/>
    <w:rsid w:val="002A3F40"/>
    <w:rsid w:val="002A476A"/>
    <w:rsid w:val="002A4871"/>
    <w:rsid w:val="002A4A72"/>
    <w:rsid w:val="002A4AE0"/>
    <w:rsid w:val="002A4D90"/>
    <w:rsid w:val="002A4E55"/>
    <w:rsid w:val="002A52C4"/>
    <w:rsid w:val="002A5321"/>
    <w:rsid w:val="002A561E"/>
    <w:rsid w:val="002A5736"/>
    <w:rsid w:val="002A598C"/>
    <w:rsid w:val="002A5B1C"/>
    <w:rsid w:val="002A5DCF"/>
    <w:rsid w:val="002A5E23"/>
    <w:rsid w:val="002A5FB5"/>
    <w:rsid w:val="002A5FC9"/>
    <w:rsid w:val="002A61A4"/>
    <w:rsid w:val="002A621B"/>
    <w:rsid w:val="002A62FC"/>
    <w:rsid w:val="002A65E6"/>
    <w:rsid w:val="002A6633"/>
    <w:rsid w:val="002A6834"/>
    <w:rsid w:val="002A6B59"/>
    <w:rsid w:val="002A6ED2"/>
    <w:rsid w:val="002A704C"/>
    <w:rsid w:val="002A70D6"/>
    <w:rsid w:val="002A7106"/>
    <w:rsid w:val="002A72E0"/>
    <w:rsid w:val="002A7749"/>
    <w:rsid w:val="002A7824"/>
    <w:rsid w:val="002A7A06"/>
    <w:rsid w:val="002A7D16"/>
    <w:rsid w:val="002A7D4B"/>
    <w:rsid w:val="002B02B2"/>
    <w:rsid w:val="002B0722"/>
    <w:rsid w:val="002B0DFC"/>
    <w:rsid w:val="002B0F02"/>
    <w:rsid w:val="002B14DD"/>
    <w:rsid w:val="002B1776"/>
    <w:rsid w:val="002B1B76"/>
    <w:rsid w:val="002B1BCB"/>
    <w:rsid w:val="002B1FBB"/>
    <w:rsid w:val="002B2069"/>
    <w:rsid w:val="002B206F"/>
    <w:rsid w:val="002B2085"/>
    <w:rsid w:val="002B21A5"/>
    <w:rsid w:val="002B2311"/>
    <w:rsid w:val="002B2463"/>
    <w:rsid w:val="002B24E4"/>
    <w:rsid w:val="002B25FF"/>
    <w:rsid w:val="002B2946"/>
    <w:rsid w:val="002B29ED"/>
    <w:rsid w:val="002B29EE"/>
    <w:rsid w:val="002B2E0B"/>
    <w:rsid w:val="002B30EC"/>
    <w:rsid w:val="002B31B6"/>
    <w:rsid w:val="002B32B1"/>
    <w:rsid w:val="002B346E"/>
    <w:rsid w:val="002B3F21"/>
    <w:rsid w:val="002B407C"/>
    <w:rsid w:val="002B41BA"/>
    <w:rsid w:val="002B42F2"/>
    <w:rsid w:val="002B43E2"/>
    <w:rsid w:val="002B44E7"/>
    <w:rsid w:val="002B4C0B"/>
    <w:rsid w:val="002B4C9E"/>
    <w:rsid w:val="002B52DF"/>
    <w:rsid w:val="002B530D"/>
    <w:rsid w:val="002B5349"/>
    <w:rsid w:val="002B5452"/>
    <w:rsid w:val="002B570E"/>
    <w:rsid w:val="002B580E"/>
    <w:rsid w:val="002B5C03"/>
    <w:rsid w:val="002B6325"/>
    <w:rsid w:val="002B648D"/>
    <w:rsid w:val="002B6517"/>
    <w:rsid w:val="002B65A2"/>
    <w:rsid w:val="002B65AD"/>
    <w:rsid w:val="002B664D"/>
    <w:rsid w:val="002B6686"/>
    <w:rsid w:val="002B6715"/>
    <w:rsid w:val="002B67AB"/>
    <w:rsid w:val="002B6A64"/>
    <w:rsid w:val="002B6B26"/>
    <w:rsid w:val="002B6F51"/>
    <w:rsid w:val="002B7046"/>
    <w:rsid w:val="002B75A2"/>
    <w:rsid w:val="002B7648"/>
    <w:rsid w:val="002B773E"/>
    <w:rsid w:val="002B77C6"/>
    <w:rsid w:val="002B7986"/>
    <w:rsid w:val="002B7A05"/>
    <w:rsid w:val="002B7D8E"/>
    <w:rsid w:val="002C01D3"/>
    <w:rsid w:val="002C040D"/>
    <w:rsid w:val="002C046E"/>
    <w:rsid w:val="002C098D"/>
    <w:rsid w:val="002C0C26"/>
    <w:rsid w:val="002C10AD"/>
    <w:rsid w:val="002C10DC"/>
    <w:rsid w:val="002C174B"/>
    <w:rsid w:val="002C1948"/>
    <w:rsid w:val="002C1BF2"/>
    <w:rsid w:val="002C1E91"/>
    <w:rsid w:val="002C2096"/>
    <w:rsid w:val="002C210F"/>
    <w:rsid w:val="002C2332"/>
    <w:rsid w:val="002C25C4"/>
    <w:rsid w:val="002C25D3"/>
    <w:rsid w:val="002C25F3"/>
    <w:rsid w:val="002C278E"/>
    <w:rsid w:val="002C2950"/>
    <w:rsid w:val="002C2B63"/>
    <w:rsid w:val="002C2FF3"/>
    <w:rsid w:val="002C3034"/>
    <w:rsid w:val="002C31FA"/>
    <w:rsid w:val="002C3446"/>
    <w:rsid w:val="002C363D"/>
    <w:rsid w:val="002C384E"/>
    <w:rsid w:val="002C3875"/>
    <w:rsid w:val="002C3AE7"/>
    <w:rsid w:val="002C3D00"/>
    <w:rsid w:val="002C3D27"/>
    <w:rsid w:val="002C3EF9"/>
    <w:rsid w:val="002C3FB3"/>
    <w:rsid w:val="002C4288"/>
    <w:rsid w:val="002C453E"/>
    <w:rsid w:val="002C47C1"/>
    <w:rsid w:val="002C48CB"/>
    <w:rsid w:val="002C4A4F"/>
    <w:rsid w:val="002C4ACA"/>
    <w:rsid w:val="002C4AEB"/>
    <w:rsid w:val="002C4B8B"/>
    <w:rsid w:val="002C4D23"/>
    <w:rsid w:val="002C50CC"/>
    <w:rsid w:val="002C51DA"/>
    <w:rsid w:val="002C523C"/>
    <w:rsid w:val="002C5352"/>
    <w:rsid w:val="002C53C2"/>
    <w:rsid w:val="002C5529"/>
    <w:rsid w:val="002C5604"/>
    <w:rsid w:val="002C5942"/>
    <w:rsid w:val="002C5A25"/>
    <w:rsid w:val="002C5E9F"/>
    <w:rsid w:val="002C5F15"/>
    <w:rsid w:val="002C61E0"/>
    <w:rsid w:val="002C648C"/>
    <w:rsid w:val="002C6499"/>
    <w:rsid w:val="002C65BD"/>
    <w:rsid w:val="002C661A"/>
    <w:rsid w:val="002C6F96"/>
    <w:rsid w:val="002C70A6"/>
    <w:rsid w:val="002C70CB"/>
    <w:rsid w:val="002C7185"/>
    <w:rsid w:val="002C722F"/>
    <w:rsid w:val="002C7254"/>
    <w:rsid w:val="002C7882"/>
    <w:rsid w:val="002C78C8"/>
    <w:rsid w:val="002C7939"/>
    <w:rsid w:val="002C7C22"/>
    <w:rsid w:val="002C7DFC"/>
    <w:rsid w:val="002D01C0"/>
    <w:rsid w:val="002D04F6"/>
    <w:rsid w:val="002D081B"/>
    <w:rsid w:val="002D0924"/>
    <w:rsid w:val="002D0F91"/>
    <w:rsid w:val="002D1156"/>
    <w:rsid w:val="002D1299"/>
    <w:rsid w:val="002D14CB"/>
    <w:rsid w:val="002D15AB"/>
    <w:rsid w:val="002D17E3"/>
    <w:rsid w:val="002D1C0F"/>
    <w:rsid w:val="002D1E37"/>
    <w:rsid w:val="002D2129"/>
    <w:rsid w:val="002D23FA"/>
    <w:rsid w:val="002D2527"/>
    <w:rsid w:val="002D2627"/>
    <w:rsid w:val="002D2BCF"/>
    <w:rsid w:val="002D2D4C"/>
    <w:rsid w:val="002D2E38"/>
    <w:rsid w:val="002D32C2"/>
    <w:rsid w:val="002D33A8"/>
    <w:rsid w:val="002D33F5"/>
    <w:rsid w:val="002D3AD6"/>
    <w:rsid w:val="002D3C9E"/>
    <w:rsid w:val="002D4171"/>
    <w:rsid w:val="002D431C"/>
    <w:rsid w:val="002D456F"/>
    <w:rsid w:val="002D45AD"/>
    <w:rsid w:val="002D4623"/>
    <w:rsid w:val="002D462D"/>
    <w:rsid w:val="002D492E"/>
    <w:rsid w:val="002D4C41"/>
    <w:rsid w:val="002D4CE6"/>
    <w:rsid w:val="002D4F57"/>
    <w:rsid w:val="002D4FDA"/>
    <w:rsid w:val="002D5145"/>
    <w:rsid w:val="002D5265"/>
    <w:rsid w:val="002D5753"/>
    <w:rsid w:val="002D59A2"/>
    <w:rsid w:val="002D5ABE"/>
    <w:rsid w:val="002D5B9F"/>
    <w:rsid w:val="002D5EFA"/>
    <w:rsid w:val="002D6029"/>
    <w:rsid w:val="002D617D"/>
    <w:rsid w:val="002D636E"/>
    <w:rsid w:val="002D63D1"/>
    <w:rsid w:val="002D657C"/>
    <w:rsid w:val="002D693A"/>
    <w:rsid w:val="002D6E2E"/>
    <w:rsid w:val="002D7097"/>
    <w:rsid w:val="002D7335"/>
    <w:rsid w:val="002D7433"/>
    <w:rsid w:val="002D75ED"/>
    <w:rsid w:val="002D7894"/>
    <w:rsid w:val="002E002D"/>
    <w:rsid w:val="002E01A0"/>
    <w:rsid w:val="002E01C5"/>
    <w:rsid w:val="002E0594"/>
    <w:rsid w:val="002E0677"/>
    <w:rsid w:val="002E06BB"/>
    <w:rsid w:val="002E08CD"/>
    <w:rsid w:val="002E0E2F"/>
    <w:rsid w:val="002E10C0"/>
    <w:rsid w:val="002E120A"/>
    <w:rsid w:val="002E14E6"/>
    <w:rsid w:val="002E15B7"/>
    <w:rsid w:val="002E172C"/>
    <w:rsid w:val="002E194B"/>
    <w:rsid w:val="002E1E58"/>
    <w:rsid w:val="002E21A2"/>
    <w:rsid w:val="002E228E"/>
    <w:rsid w:val="002E24D0"/>
    <w:rsid w:val="002E27C0"/>
    <w:rsid w:val="002E2E33"/>
    <w:rsid w:val="002E30CC"/>
    <w:rsid w:val="002E31EF"/>
    <w:rsid w:val="002E32DC"/>
    <w:rsid w:val="002E3AD5"/>
    <w:rsid w:val="002E4185"/>
    <w:rsid w:val="002E43F7"/>
    <w:rsid w:val="002E4689"/>
    <w:rsid w:val="002E468A"/>
    <w:rsid w:val="002E46C1"/>
    <w:rsid w:val="002E51E1"/>
    <w:rsid w:val="002E5387"/>
    <w:rsid w:val="002E5489"/>
    <w:rsid w:val="002E563D"/>
    <w:rsid w:val="002E56ED"/>
    <w:rsid w:val="002E5731"/>
    <w:rsid w:val="002E588B"/>
    <w:rsid w:val="002E5B59"/>
    <w:rsid w:val="002E5BB2"/>
    <w:rsid w:val="002E5BBD"/>
    <w:rsid w:val="002E5C18"/>
    <w:rsid w:val="002E5C50"/>
    <w:rsid w:val="002E5F09"/>
    <w:rsid w:val="002E6294"/>
    <w:rsid w:val="002E67E3"/>
    <w:rsid w:val="002E685D"/>
    <w:rsid w:val="002E6872"/>
    <w:rsid w:val="002E6B01"/>
    <w:rsid w:val="002E6C1B"/>
    <w:rsid w:val="002E6C64"/>
    <w:rsid w:val="002E6CC2"/>
    <w:rsid w:val="002E6E38"/>
    <w:rsid w:val="002E76A6"/>
    <w:rsid w:val="002E7DF0"/>
    <w:rsid w:val="002E7F18"/>
    <w:rsid w:val="002F0135"/>
    <w:rsid w:val="002F038D"/>
    <w:rsid w:val="002F07D4"/>
    <w:rsid w:val="002F092D"/>
    <w:rsid w:val="002F0993"/>
    <w:rsid w:val="002F0A7A"/>
    <w:rsid w:val="002F0F1B"/>
    <w:rsid w:val="002F10D3"/>
    <w:rsid w:val="002F125F"/>
    <w:rsid w:val="002F129E"/>
    <w:rsid w:val="002F12E0"/>
    <w:rsid w:val="002F1309"/>
    <w:rsid w:val="002F15A4"/>
    <w:rsid w:val="002F1630"/>
    <w:rsid w:val="002F1636"/>
    <w:rsid w:val="002F17B9"/>
    <w:rsid w:val="002F1B05"/>
    <w:rsid w:val="002F1BB0"/>
    <w:rsid w:val="002F1E47"/>
    <w:rsid w:val="002F1E7F"/>
    <w:rsid w:val="002F213A"/>
    <w:rsid w:val="002F22E8"/>
    <w:rsid w:val="002F2512"/>
    <w:rsid w:val="002F2614"/>
    <w:rsid w:val="002F285A"/>
    <w:rsid w:val="002F285F"/>
    <w:rsid w:val="002F2880"/>
    <w:rsid w:val="002F2A4A"/>
    <w:rsid w:val="002F2A85"/>
    <w:rsid w:val="002F2AE9"/>
    <w:rsid w:val="002F2B20"/>
    <w:rsid w:val="002F2BD7"/>
    <w:rsid w:val="002F2D33"/>
    <w:rsid w:val="002F2DF1"/>
    <w:rsid w:val="002F2EFE"/>
    <w:rsid w:val="002F339F"/>
    <w:rsid w:val="002F34C5"/>
    <w:rsid w:val="002F3A55"/>
    <w:rsid w:val="002F3B01"/>
    <w:rsid w:val="002F3CD0"/>
    <w:rsid w:val="002F3E4A"/>
    <w:rsid w:val="002F3FC6"/>
    <w:rsid w:val="002F474C"/>
    <w:rsid w:val="002F481D"/>
    <w:rsid w:val="002F4D92"/>
    <w:rsid w:val="002F553A"/>
    <w:rsid w:val="002F5635"/>
    <w:rsid w:val="002F56A8"/>
    <w:rsid w:val="002F5E8E"/>
    <w:rsid w:val="002F6146"/>
    <w:rsid w:val="002F6689"/>
    <w:rsid w:val="002F6720"/>
    <w:rsid w:val="002F6812"/>
    <w:rsid w:val="002F69B4"/>
    <w:rsid w:val="002F6A01"/>
    <w:rsid w:val="002F6D05"/>
    <w:rsid w:val="002F6DEE"/>
    <w:rsid w:val="002F710A"/>
    <w:rsid w:val="002F7312"/>
    <w:rsid w:val="002F739C"/>
    <w:rsid w:val="002F764C"/>
    <w:rsid w:val="002F769D"/>
    <w:rsid w:val="002F76AC"/>
    <w:rsid w:val="002F7845"/>
    <w:rsid w:val="002F7948"/>
    <w:rsid w:val="002F7A24"/>
    <w:rsid w:val="002F7C42"/>
    <w:rsid w:val="002F7E47"/>
    <w:rsid w:val="003001CD"/>
    <w:rsid w:val="0030042B"/>
    <w:rsid w:val="0030045C"/>
    <w:rsid w:val="0030045D"/>
    <w:rsid w:val="00300668"/>
    <w:rsid w:val="0030069E"/>
    <w:rsid w:val="003009B1"/>
    <w:rsid w:val="00300A06"/>
    <w:rsid w:val="00300A9C"/>
    <w:rsid w:val="003010BE"/>
    <w:rsid w:val="003010C2"/>
    <w:rsid w:val="003012F1"/>
    <w:rsid w:val="003013BC"/>
    <w:rsid w:val="00301612"/>
    <w:rsid w:val="00301A49"/>
    <w:rsid w:val="00301A50"/>
    <w:rsid w:val="00301EFF"/>
    <w:rsid w:val="00301F11"/>
    <w:rsid w:val="003023F5"/>
    <w:rsid w:val="0030251B"/>
    <w:rsid w:val="0030252B"/>
    <w:rsid w:val="0030256C"/>
    <w:rsid w:val="0030280A"/>
    <w:rsid w:val="0030285B"/>
    <w:rsid w:val="00302A96"/>
    <w:rsid w:val="00302E55"/>
    <w:rsid w:val="003031E0"/>
    <w:rsid w:val="00303392"/>
    <w:rsid w:val="003037D0"/>
    <w:rsid w:val="003038BA"/>
    <w:rsid w:val="00303CB7"/>
    <w:rsid w:val="00303D21"/>
    <w:rsid w:val="00303DCA"/>
    <w:rsid w:val="00304068"/>
    <w:rsid w:val="003040BF"/>
    <w:rsid w:val="00304306"/>
    <w:rsid w:val="00304BCC"/>
    <w:rsid w:val="00304C09"/>
    <w:rsid w:val="00304D39"/>
    <w:rsid w:val="0030504D"/>
    <w:rsid w:val="003050BE"/>
    <w:rsid w:val="003053D9"/>
    <w:rsid w:val="00305769"/>
    <w:rsid w:val="00305830"/>
    <w:rsid w:val="00305987"/>
    <w:rsid w:val="003059A9"/>
    <w:rsid w:val="00305A7C"/>
    <w:rsid w:val="003061F8"/>
    <w:rsid w:val="00306278"/>
    <w:rsid w:val="00306600"/>
    <w:rsid w:val="00306681"/>
    <w:rsid w:val="0030668B"/>
    <w:rsid w:val="00306A01"/>
    <w:rsid w:val="00306B2E"/>
    <w:rsid w:val="00306C6F"/>
    <w:rsid w:val="00306CC0"/>
    <w:rsid w:val="00306D9B"/>
    <w:rsid w:val="0030747B"/>
    <w:rsid w:val="0030777E"/>
    <w:rsid w:val="003077EF"/>
    <w:rsid w:val="00307A8F"/>
    <w:rsid w:val="00307CD2"/>
    <w:rsid w:val="00310633"/>
    <w:rsid w:val="003107EA"/>
    <w:rsid w:val="00310986"/>
    <w:rsid w:val="003109F5"/>
    <w:rsid w:val="00310A1B"/>
    <w:rsid w:val="00310BF3"/>
    <w:rsid w:val="00310EAC"/>
    <w:rsid w:val="00310F03"/>
    <w:rsid w:val="00311390"/>
    <w:rsid w:val="00311812"/>
    <w:rsid w:val="00311E72"/>
    <w:rsid w:val="003124EE"/>
    <w:rsid w:val="00312759"/>
    <w:rsid w:val="00312760"/>
    <w:rsid w:val="00312D04"/>
    <w:rsid w:val="00313572"/>
    <w:rsid w:val="00313E76"/>
    <w:rsid w:val="0031405A"/>
    <w:rsid w:val="003140EE"/>
    <w:rsid w:val="003141E4"/>
    <w:rsid w:val="00314760"/>
    <w:rsid w:val="003148C1"/>
    <w:rsid w:val="003148C4"/>
    <w:rsid w:val="003149DF"/>
    <w:rsid w:val="00314DD5"/>
    <w:rsid w:val="00315121"/>
    <w:rsid w:val="0031512D"/>
    <w:rsid w:val="0031527B"/>
    <w:rsid w:val="003159A6"/>
    <w:rsid w:val="00315C01"/>
    <w:rsid w:val="00315DAE"/>
    <w:rsid w:val="00315F57"/>
    <w:rsid w:val="00316261"/>
    <w:rsid w:val="003162B7"/>
    <w:rsid w:val="003163A4"/>
    <w:rsid w:val="00316401"/>
    <w:rsid w:val="00316566"/>
    <w:rsid w:val="0031686B"/>
    <w:rsid w:val="00316A42"/>
    <w:rsid w:val="00316CF6"/>
    <w:rsid w:val="00317224"/>
    <w:rsid w:val="00317854"/>
    <w:rsid w:val="00320073"/>
    <w:rsid w:val="003201FD"/>
    <w:rsid w:val="0032021A"/>
    <w:rsid w:val="00320236"/>
    <w:rsid w:val="003203C2"/>
    <w:rsid w:val="00320712"/>
    <w:rsid w:val="00320AD8"/>
    <w:rsid w:val="00321060"/>
    <w:rsid w:val="00321138"/>
    <w:rsid w:val="00321247"/>
    <w:rsid w:val="0032129C"/>
    <w:rsid w:val="003213D3"/>
    <w:rsid w:val="003215BF"/>
    <w:rsid w:val="003215DF"/>
    <w:rsid w:val="0032196E"/>
    <w:rsid w:val="003219E1"/>
    <w:rsid w:val="00321C21"/>
    <w:rsid w:val="003220D7"/>
    <w:rsid w:val="0032236A"/>
    <w:rsid w:val="003226C2"/>
    <w:rsid w:val="00322711"/>
    <w:rsid w:val="003227DD"/>
    <w:rsid w:val="00322851"/>
    <w:rsid w:val="00322D37"/>
    <w:rsid w:val="00322F9E"/>
    <w:rsid w:val="0032300A"/>
    <w:rsid w:val="0032308A"/>
    <w:rsid w:val="003230D1"/>
    <w:rsid w:val="003230FD"/>
    <w:rsid w:val="00323501"/>
    <w:rsid w:val="0032357C"/>
    <w:rsid w:val="00323763"/>
    <w:rsid w:val="00323BFD"/>
    <w:rsid w:val="00323D57"/>
    <w:rsid w:val="00323EF8"/>
    <w:rsid w:val="0032415F"/>
    <w:rsid w:val="0032491D"/>
    <w:rsid w:val="00324B70"/>
    <w:rsid w:val="00324DB2"/>
    <w:rsid w:val="00324EB7"/>
    <w:rsid w:val="00325201"/>
    <w:rsid w:val="00325709"/>
    <w:rsid w:val="00325728"/>
    <w:rsid w:val="00325BAF"/>
    <w:rsid w:val="00325BF6"/>
    <w:rsid w:val="003261CA"/>
    <w:rsid w:val="003268B4"/>
    <w:rsid w:val="00326D3D"/>
    <w:rsid w:val="00326EDF"/>
    <w:rsid w:val="0032700E"/>
    <w:rsid w:val="0032702E"/>
    <w:rsid w:val="00327176"/>
    <w:rsid w:val="003279D6"/>
    <w:rsid w:val="003279E5"/>
    <w:rsid w:val="00327E72"/>
    <w:rsid w:val="00327EE2"/>
    <w:rsid w:val="00327F6F"/>
    <w:rsid w:val="00330112"/>
    <w:rsid w:val="003306DA"/>
    <w:rsid w:val="00330DBF"/>
    <w:rsid w:val="00331076"/>
    <w:rsid w:val="00331565"/>
    <w:rsid w:val="003315DE"/>
    <w:rsid w:val="00331E35"/>
    <w:rsid w:val="003324F5"/>
    <w:rsid w:val="00332636"/>
    <w:rsid w:val="0033274B"/>
    <w:rsid w:val="00332910"/>
    <w:rsid w:val="00332AAD"/>
    <w:rsid w:val="00332DCB"/>
    <w:rsid w:val="00332E1B"/>
    <w:rsid w:val="003333D7"/>
    <w:rsid w:val="0033359A"/>
    <w:rsid w:val="003339A6"/>
    <w:rsid w:val="00333CF9"/>
    <w:rsid w:val="00333D0E"/>
    <w:rsid w:val="00333F2A"/>
    <w:rsid w:val="00334360"/>
    <w:rsid w:val="003343F3"/>
    <w:rsid w:val="00334641"/>
    <w:rsid w:val="00334915"/>
    <w:rsid w:val="00334C6B"/>
    <w:rsid w:val="00334DB7"/>
    <w:rsid w:val="003353FA"/>
    <w:rsid w:val="0033541D"/>
    <w:rsid w:val="0033556A"/>
    <w:rsid w:val="003355EB"/>
    <w:rsid w:val="00335DE4"/>
    <w:rsid w:val="00335DE8"/>
    <w:rsid w:val="00335EF9"/>
    <w:rsid w:val="003364E9"/>
    <w:rsid w:val="0033651B"/>
    <w:rsid w:val="00336A97"/>
    <w:rsid w:val="00336B57"/>
    <w:rsid w:val="00336D87"/>
    <w:rsid w:val="00336E52"/>
    <w:rsid w:val="00336EB4"/>
    <w:rsid w:val="00336ED2"/>
    <w:rsid w:val="0033730B"/>
    <w:rsid w:val="00337862"/>
    <w:rsid w:val="00337C87"/>
    <w:rsid w:val="00337D16"/>
    <w:rsid w:val="00337D47"/>
    <w:rsid w:val="003405C8"/>
    <w:rsid w:val="00340CE5"/>
    <w:rsid w:val="00340FD7"/>
    <w:rsid w:val="0034174D"/>
    <w:rsid w:val="00341CDF"/>
    <w:rsid w:val="0034200B"/>
    <w:rsid w:val="00342034"/>
    <w:rsid w:val="003422BA"/>
    <w:rsid w:val="00342383"/>
    <w:rsid w:val="0034244A"/>
    <w:rsid w:val="003424A8"/>
    <w:rsid w:val="0034288F"/>
    <w:rsid w:val="00342A76"/>
    <w:rsid w:val="00342AC2"/>
    <w:rsid w:val="00342B3D"/>
    <w:rsid w:val="00342C41"/>
    <w:rsid w:val="00342D60"/>
    <w:rsid w:val="003436D4"/>
    <w:rsid w:val="00343DEE"/>
    <w:rsid w:val="00343EBE"/>
    <w:rsid w:val="003441DD"/>
    <w:rsid w:val="0034422C"/>
    <w:rsid w:val="0034428C"/>
    <w:rsid w:val="003442EF"/>
    <w:rsid w:val="00344655"/>
    <w:rsid w:val="003447CC"/>
    <w:rsid w:val="003449B8"/>
    <w:rsid w:val="00344A6B"/>
    <w:rsid w:val="00344C06"/>
    <w:rsid w:val="00344C81"/>
    <w:rsid w:val="00344F5C"/>
    <w:rsid w:val="0034550E"/>
    <w:rsid w:val="00345579"/>
    <w:rsid w:val="003457AF"/>
    <w:rsid w:val="0034593B"/>
    <w:rsid w:val="00345A76"/>
    <w:rsid w:val="00345D6A"/>
    <w:rsid w:val="00345F86"/>
    <w:rsid w:val="003462E0"/>
    <w:rsid w:val="00346326"/>
    <w:rsid w:val="00346423"/>
    <w:rsid w:val="00346718"/>
    <w:rsid w:val="00346A63"/>
    <w:rsid w:val="00346DBC"/>
    <w:rsid w:val="00346DF7"/>
    <w:rsid w:val="00346E39"/>
    <w:rsid w:val="0034732A"/>
    <w:rsid w:val="0034742E"/>
    <w:rsid w:val="00347524"/>
    <w:rsid w:val="00347858"/>
    <w:rsid w:val="003478C4"/>
    <w:rsid w:val="00347A2F"/>
    <w:rsid w:val="00347E9C"/>
    <w:rsid w:val="00347F1A"/>
    <w:rsid w:val="00350013"/>
    <w:rsid w:val="00350496"/>
    <w:rsid w:val="003504C3"/>
    <w:rsid w:val="003504CF"/>
    <w:rsid w:val="003507D3"/>
    <w:rsid w:val="00350C9F"/>
    <w:rsid w:val="00350FC0"/>
    <w:rsid w:val="00351368"/>
    <w:rsid w:val="00351434"/>
    <w:rsid w:val="00351770"/>
    <w:rsid w:val="0035184C"/>
    <w:rsid w:val="00351AA1"/>
    <w:rsid w:val="00351CD4"/>
    <w:rsid w:val="00351D5D"/>
    <w:rsid w:val="00351FA5"/>
    <w:rsid w:val="003526EB"/>
    <w:rsid w:val="00352879"/>
    <w:rsid w:val="00352DE1"/>
    <w:rsid w:val="00353079"/>
    <w:rsid w:val="0035327D"/>
    <w:rsid w:val="003533C6"/>
    <w:rsid w:val="003536FF"/>
    <w:rsid w:val="00353A03"/>
    <w:rsid w:val="00353A9B"/>
    <w:rsid w:val="00353C3F"/>
    <w:rsid w:val="00353E48"/>
    <w:rsid w:val="00353F29"/>
    <w:rsid w:val="00354190"/>
    <w:rsid w:val="00354198"/>
    <w:rsid w:val="003542F0"/>
    <w:rsid w:val="003542F3"/>
    <w:rsid w:val="00354640"/>
    <w:rsid w:val="003548B1"/>
    <w:rsid w:val="00354950"/>
    <w:rsid w:val="00354A32"/>
    <w:rsid w:val="00354FCE"/>
    <w:rsid w:val="00355280"/>
    <w:rsid w:val="0035533B"/>
    <w:rsid w:val="00355436"/>
    <w:rsid w:val="00355594"/>
    <w:rsid w:val="0035599A"/>
    <w:rsid w:val="00355AC1"/>
    <w:rsid w:val="00355B24"/>
    <w:rsid w:val="00355B7A"/>
    <w:rsid w:val="00355CC5"/>
    <w:rsid w:val="00355E68"/>
    <w:rsid w:val="00355EBB"/>
    <w:rsid w:val="00355F02"/>
    <w:rsid w:val="003568E6"/>
    <w:rsid w:val="00356C45"/>
    <w:rsid w:val="00356CA7"/>
    <w:rsid w:val="00356DE2"/>
    <w:rsid w:val="00356E11"/>
    <w:rsid w:val="00356F30"/>
    <w:rsid w:val="00356F70"/>
    <w:rsid w:val="0035709B"/>
    <w:rsid w:val="003571B3"/>
    <w:rsid w:val="0035744B"/>
    <w:rsid w:val="00357484"/>
    <w:rsid w:val="00357533"/>
    <w:rsid w:val="00357A6B"/>
    <w:rsid w:val="00357AB0"/>
    <w:rsid w:val="00357BFB"/>
    <w:rsid w:val="00360084"/>
    <w:rsid w:val="00360300"/>
    <w:rsid w:val="0036069A"/>
    <w:rsid w:val="003606DC"/>
    <w:rsid w:val="00360774"/>
    <w:rsid w:val="00360BA6"/>
    <w:rsid w:val="00360C62"/>
    <w:rsid w:val="00360C9E"/>
    <w:rsid w:val="00360F81"/>
    <w:rsid w:val="00360F8D"/>
    <w:rsid w:val="00361263"/>
    <w:rsid w:val="00361A00"/>
    <w:rsid w:val="00361B78"/>
    <w:rsid w:val="00361C49"/>
    <w:rsid w:val="00361C88"/>
    <w:rsid w:val="00361D22"/>
    <w:rsid w:val="00361F3D"/>
    <w:rsid w:val="00361FD7"/>
    <w:rsid w:val="00362485"/>
    <w:rsid w:val="00362738"/>
    <w:rsid w:val="003627DC"/>
    <w:rsid w:val="00362A89"/>
    <w:rsid w:val="00362ACB"/>
    <w:rsid w:val="00362B8D"/>
    <w:rsid w:val="00362C5F"/>
    <w:rsid w:val="00362F08"/>
    <w:rsid w:val="003634AB"/>
    <w:rsid w:val="00363501"/>
    <w:rsid w:val="0036375C"/>
    <w:rsid w:val="00363959"/>
    <w:rsid w:val="00364085"/>
    <w:rsid w:val="00364204"/>
    <w:rsid w:val="00364290"/>
    <w:rsid w:val="0036435E"/>
    <w:rsid w:val="003648B1"/>
    <w:rsid w:val="00364A9B"/>
    <w:rsid w:val="00364CA1"/>
    <w:rsid w:val="00364CBD"/>
    <w:rsid w:val="00364FEE"/>
    <w:rsid w:val="0036510C"/>
    <w:rsid w:val="003654C7"/>
    <w:rsid w:val="0036575F"/>
    <w:rsid w:val="00365800"/>
    <w:rsid w:val="00365D4A"/>
    <w:rsid w:val="00365E5C"/>
    <w:rsid w:val="00365E60"/>
    <w:rsid w:val="00365F33"/>
    <w:rsid w:val="00365F3D"/>
    <w:rsid w:val="00365F53"/>
    <w:rsid w:val="00365F65"/>
    <w:rsid w:val="00365F6E"/>
    <w:rsid w:val="00366778"/>
    <w:rsid w:val="00366D69"/>
    <w:rsid w:val="00367127"/>
    <w:rsid w:val="00367212"/>
    <w:rsid w:val="003672BC"/>
    <w:rsid w:val="0036746F"/>
    <w:rsid w:val="003674F9"/>
    <w:rsid w:val="00367501"/>
    <w:rsid w:val="00367581"/>
    <w:rsid w:val="00367678"/>
    <w:rsid w:val="00367807"/>
    <w:rsid w:val="00367ACB"/>
    <w:rsid w:val="00367D26"/>
    <w:rsid w:val="00367DE8"/>
    <w:rsid w:val="00370129"/>
    <w:rsid w:val="0037021A"/>
    <w:rsid w:val="003705AB"/>
    <w:rsid w:val="00370BD2"/>
    <w:rsid w:val="00370C04"/>
    <w:rsid w:val="00370EE5"/>
    <w:rsid w:val="00371120"/>
    <w:rsid w:val="003711AA"/>
    <w:rsid w:val="00371306"/>
    <w:rsid w:val="003716DE"/>
    <w:rsid w:val="003717C8"/>
    <w:rsid w:val="0037185D"/>
    <w:rsid w:val="00371B69"/>
    <w:rsid w:val="00371B76"/>
    <w:rsid w:val="00371CA9"/>
    <w:rsid w:val="0037225D"/>
    <w:rsid w:val="0037230B"/>
    <w:rsid w:val="0037234D"/>
    <w:rsid w:val="00372400"/>
    <w:rsid w:val="003724E2"/>
    <w:rsid w:val="00372634"/>
    <w:rsid w:val="00372689"/>
    <w:rsid w:val="00372E2B"/>
    <w:rsid w:val="00372EF7"/>
    <w:rsid w:val="00372F31"/>
    <w:rsid w:val="00372FE7"/>
    <w:rsid w:val="00373808"/>
    <w:rsid w:val="003739FD"/>
    <w:rsid w:val="00373B97"/>
    <w:rsid w:val="00373D18"/>
    <w:rsid w:val="003740E8"/>
    <w:rsid w:val="003743DA"/>
    <w:rsid w:val="00374D6E"/>
    <w:rsid w:val="003752B4"/>
    <w:rsid w:val="0037545E"/>
    <w:rsid w:val="00375506"/>
    <w:rsid w:val="00375E41"/>
    <w:rsid w:val="00376176"/>
    <w:rsid w:val="0037621A"/>
    <w:rsid w:val="00376715"/>
    <w:rsid w:val="003767EF"/>
    <w:rsid w:val="00376A92"/>
    <w:rsid w:val="00376EAF"/>
    <w:rsid w:val="00376F77"/>
    <w:rsid w:val="003772C0"/>
    <w:rsid w:val="00377414"/>
    <w:rsid w:val="0037759E"/>
    <w:rsid w:val="003776B6"/>
    <w:rsid w:val="003777EE"/>
    <w:rsid w:val="00377C47"/>
    <w:rsid w:val="00377CBC"/>
    <w:rsid w:val="00377DC0"/>
    <w:rsid w:val="00377E2C"/>
    <w:rsid w:val="00377E59"/>
    <w:rsid w:val="003802CF"/>
    <w:rsid w:val="003805F9"/>
    <w:rsid w:val="0038073F"/>
    <w:rsid w:val="0038089E"/>
    <w:rsid w:val="00380D66"/>
    <w:rsid w:val="00381076"/>
    <w:rsid w:val="003810EF"/>
    <w:rsid w:val="00381315"/>
    <w:rsid w:val="003814E9"/>
    <w:rsid w:val="0038154D"/>
    <w:rsid w:val="00381649"/>
    <w:rsid w:val="0038166E"/>
    <w:rsid w:val="003818AE"/>
    <w:rsid w:val="00381BF1"/>
    <w:rsid w:val="00381C61"/>
    <w:rsid w:val="00381DCC"/>
    <w:rsid w:val="003826DC"/>
    <w:rsid w:val="0038280A"/>
    <w:rsid w:val="003829E3"/>
    <w:rsid w:val="00382CF3"/>
    <w:rsid w:val="00383232"/>
    <w:rsid w:val="0038324C"/>
    <w:rsid w:val="003832D8"/>
    <w:rsid w:val="003833B1"/>
    <w:rsid w:val="003833B7"/>
    <w:rsid w:val="0038357B"/>
    <w:rsid w:val="003839E9"/>
    <w:rsid w:val="00383CA7"/>
    <w:rsid w:val="00383D4C"/>
    <w:rsid w:val="00383E46"/>
    <w:rsid w:val="00383E98"/>
    <w:rsid w:val="0038421C"/>
    <w:rsid w:val="003842D1"/>
    <w:rsid w:val="003843D8"/>
    <w:rsid w:val="0038451D"/>
    <w:rsid w:val="00384688"/>
    <w:rsid w:val="003849EF"/>
    <w:rsid w:val="00384AC3"/>
    <w:rsid w:val="00384ADD"/>
    <w:rsid w:val="00384BCC"/>
    <w:rsid w:val="00384F99"/>
    <w:rsid w:val="00385838"/>
    <w:rsid w:val="00385AAD"/>
    <w:rsid w:val="00385CC9"/>
    <w:rsid w:val="00385D59"/>
    <w:rsid w:val="00385E4F"/>
    <w:rsid w:val="00386245"/>
    <w:rsid w:val="003864E5"/>
    <w:rsid w:val="003864F3"/>
    <w:rsid w:val="003868E4"/>
    <w:rsid w:val="00386A90"/>
    <w:rsid w:val="00386DF9"/>
    <w:rsid w:val="0038707A"/>
    <w:rsid w:val="00387171"/>
    <w:rsid w:val="0038724E"/>
    <w:rsid w:val="003879DC"/>
    <w:rsid w:val="00387A15"/>
    <w:rsid w:val="00387B1A"/>
    <w:rsid w:val="00390028"/>
    <w:rsid w:val="00390063"/>
    <w:rsid w:val="00390382"/>
    <w:rsid w:val="00390532"/>
    <w:rsid w:val="00390627"/>
    <w:rsid w:val="003906C2"/>
    <w:rsid w:val="003908ED"/>
    <w:rsid w:val="0039092A"/>
    <w:rsid w:val="00390AB8"/>
    <w:rsid w:val="00390D5E"/>
    <w:rsid w:val="003910A1"/>
    <w:rsid w:val="0039127F"/>
    <w:rsid w:val="00391381"/>
    <w:rsid w:val="00391402"/>
    <w:rsid w:val="0039149C"/>
    <w:rsid w:val="00391829"/>
    <w:rsid w:val="0039193F"/>
    <w:rsid w:val="00391A10"/>
    <w:rsid w:val="00391A61"/>
    <w:rsid w:val="00391A77"/>
    <w:rsid w:val="00391B82"/>
    <w:rsid w:val="00391F2D"/>
    <w:rsid w:val="00392018"/>
    <w:rsid w:val="00392944"/>
    <w:rsid w:val="00392C57"/>
    <w:rsid w:val="00392E8E"/>
    <w:rsid w:val="003931ED"/>
    <w:rsid w:val="0039369C"/>
    <w:rsid w:val="00393876"/>
    <w:rsid w:val="00393AB7"/>
    <w:rsid w:val="00393BFA"/>
    <w:rsid w:val="00393D4A"/>
    <w:rsid w:val="00393DEE"/>
    <w:rsid w:val="003940E2"/>
    <w:rsid w:val="003941CC"/>
    <w:rsid w:val="0039464B"/>
    <w:rsid w:val="00394A74"/>
    <w:rsid w:val="00394C0D"/>
    <w:rsid w:val="00394D51"/>
    <w:rsid w:val="00394DD6"/>
    <w:rsid w:val="003952C5"/>
    <w:rsid w:val="00395708"/>
    <w:rsid w:val="0039574F"/>
    <w:rsid w:val="003957A1"/>
    <w:rsid w:val="003957D1"/>
    <w:rsid w:val="00395E19"/>
    <w:rsid w:val="00395ECF"/>
    <w:rsid w:val="00395EDA"/>
    <w:rsid w:val="00396074"/>
    <w:rsid w:val="003960AB"/>
    <w:rsid w:val="003960B7"/>
    <w:rsid w:val="003961E5"/>
    <w:rsid w:val="0039620A"/>
    <w:rsid w:val="0039621B"/>
    <w:rsid w:val="003965E6"/>
    <w:rsid w:val="0039676D"/>
    <w:rsid w:val="00396784"/>
    <w:rsid w:val="003968B9"/>
    <w:rsid w:val="00396DA9"/>
    <w:rsid w:val="00396DF1"/>
    <w:rsid w:val="00396FA2"/>
    <w:rsid w:val="00397270"/>
    <w:rsid w:val="003972F0"/>
    <w:rsid w:val="003978C5"/>
    <w:rsid w:val="00397BAF"/>
    <w:rsid w:val="00397F0C"/>
    <w:rsid w:val="003A020B"/>
    <w:rsid w:val="003A03F6"/>
    <w:rsid w:val="003A041F"/>
    <w:rsid w:val="003A0696"/>
    <w:rsid w:val="003A06FC"/>
    <w:rsid w:val="003A07DD"/>
    <w:rsid w:val="003A0932"/>
    <w:rsid w:val="003A0B1F"/>
    <w:rsid w:val="003A0C30"/>
    <w:rsid w:val="003A0DE6"/>
    <w:rsid w:val="003A0E35"/>
    <w:rsid w:val="003A0F22"/>
    <w:rsid w:val="003A104E"/>
    <w:rsid w:val="003A13F8"/>
    <w:rsid w:val="003A1412"/>
    <w:rsid w:val="003A1426"/>
    <w:rsid w:val="003A15F7"/>
    <w:rsid w:val="003A16ED"/>
    <w:rsid w:val="003A1A40"/>
    <w:rsid w:val="003A1BA3"/>
    <w:rsid w:val="003A1D5B"/>
    <w:rsid w:val="003A1E99"/>
    <w:rsid w:val="003A1FD1"/>
    <w:rsid w:val="003A2216"/>
    <w:rsid w:val="003A2DE7"/>
    <w:rsid w:val="003A2F3E"/>
    <w:rsid w:val="003A30C3"/>
    <w:rsid w:val="003A30EF"/>
    <w:rsid w:val="003A3212"/>
    <w:rsid w:val="003A322B"/>
    <w:rsid w:val="003A3359"/>
    <w:rsid w:val="003A35F2"/>
    <w:rsid w:val="003A360C"/>
    <w:rsid w:val="003A3748"/>
    <w:rsid w:val="003A39D5"/>
    <w:rsid w:val="003A3C00"/>
    <w:rsid w:val="003A3C78"/>
    <w:rsid w:val="003A40D4"/>
    <w:rsid w:val="003A4398"/>
    <w:rsid w:val="003A43B8"/>
    <w:rsid w:val="003A43E9"/>
    <w:rsid w:val="003A4452"/>
    <w:rsid w:val="003A47A7"/>
    <w:rsid w:val="003A4D99"/>
    <w:rsid w:val="003A52A9"/>
    <w:rsid w:val="003A549B"/>
    <w:rsid w:val="003A5563"/>
    <w:rsid w:val="003A55D5"/>
    <w:rsid w:val="003A5895"/>
    <w:rsid w:val="003A5950"/>
    <w:rsid w:val="003A5A89"/>
    <w:rsid w:val="003A5B0D"/>
    <w:rsid w:val="003A5C49"/>
    <w:rsid w:val="003A5E4D"/>
    <w:rsid w:val="003A62C9"/>
    <w:rsid w:val="003A64BC"/>
    <w:rsid w:val="003A6530"/>
    <w:rsid w:val="003A6757"/>
    <w:rsid w:val="003A69E0"/>
    <w:rsid w:val="003A69F0"/>
    <w:rsid w:val="003A6E67"/>
    <w:rsid w:val="003A7646"/>
    <w:rsid w:val="003A7799"/>
    <w:rsid w:val="003A787B"/>
    <w:rsid w:val="003A790A"/>
    <w:rsid w:val="003A791D"/>
    <w:rsid w:val="003A7950"/>
    <w:rsid w:val="003A7A97"/>
    <w:rsid w:val="003A7D75"/>
    <w:rsid w:val="003B070A"/>
    <w:rsid w:val="003B0B78"/>
    <w:rsid w:val="003B0F04"/>
    <w:rsid w:val="003B10C1"/>
    <w:rsid w:val="003B123E"/>
    <w:rsid w:val="003B1276"/>
    <w:rsid w:val="003B12E0"/>
    <w:rsid w:val="003B1370"/>
    <w:rsid w:val="003B161F"/>
    <w:rsid w:val="003B1993"/>
    <w:rsid w:val="003B1BF4"/>
    <w:rsid w:val="003B1DB2"/>
    <w:rsid w:val="003B1E93"/>
    <w:rsid w:val="003B1FF2"/>
    <w:rsid w:val="003B2205"/>
    <w:rsid w:val="003B238D"/>
    <w:rsid w:val="003B2405"/>
    <w:rsid w:val="003B2779"/>
    <w:rsid w:val="003B2B03"/>
    <w:rsid w:val="003B2C75"/>
    <w:rsid w:val="003B2DF6"/>
    <w:rsid w:val="003B3312"/>
    <w:rsid w:val="003B3495"/>
    <w:rsid w:val="003B3516"/>
    <w:rsid w:val="003B35D6"/>
    <w:rsid w:val="003B3771"/>
    <w:rsid w:val="003B3792"/>
    <w:rsid w:val="003B39E4"/>
    <w:rsid w:val="003B3D2C"/>
    <w:rsid w:val="003B3EED"/>
    <w:rsid w:val="003B4602"/>
    <w:rsid w:val="003B4881"/>
    <w:rsid w:val="003B4935"/>
    <w:rsid w:val="003B4A26"/>
    <w:rsid w:val="003B4AB0"/>
    <w:rsid w:val="003B4C6F"/>
    <w:rsid w:val="003B50F3"/>
    <w:rsid w:val="003B55A2"/>
    <w:rsid w:val="003B5632"/>
    <w:rsid w:val="003B5680"/>
    <w:rsid w:val="003B5BD5"/>
    <w:rsid w:val="003B5C49"/>
    <w:rsid w:val="003B5D36"/>
    <w:rsid w:val="003B5E2E"/>
    <w:rsid w:val="003B5F11"/>
    <w:rsid w:val="003B6036"/>
    <w:rsid w:val="003B6220"/>
    <w:rsid w:val="003B632B"/>
    <w:rsid w:val="003B64C1"/>
    <w:rsid w:val="003B6732"/>
    <w:rsid w:val="003B68DA"/>
    <w:rsid w:val="003B6B56"/>
    <w:rsid w:val="003B7085"/>
    <w:rsid w:val="003B72B0"/>
    <w:rsid w:val="003B75F7"/>
    <w:rsid w:val="003B769B"/>
    <w:rsid w:val="003B7A38"/>
    <w:rsid w:val="003B7B73"/>
    <w:rsid w:val="003B7EE5"/>
    <w:rsid w:val="003C046D"/>
    <w:rsid w:val="003C05A6"/>
    <w:rsid w:val="003C0AFB"/>
    <w:rsid w:val="003C0B15"/>
    <w:rsid w:val="003C100E"/>
    <w:rsid w:val="003C10D3"/>
    <w:rsid w:val="003C1197"/>
    <w:rsid w:val="003C16C2"/>
    <w:rsid w:val="003C195D"/>
    <w:rsid w:val="003C1E69"/>
    <w:rsid w:val="003C1EBF"/>
    <w:rsid w:val="003C20B8"/>
    <w:rsid w:val="003C20E8"/>
    <w:rsid w:val="003C2154"/>
    <w:rsid w:val="003C24AF"/>
    <w:rsid w:val="003C28A6"/>
    <w:rsid w:val="003C2B4D"/>
    <w:rsid w:val="003C2D67"/>
    <w:rsid w:val="003C3034"/>
    <w:rsid w:val="003C3060"/>
    <w:rsid w:val="003C30AB"/>
    <w:rsid w:val="003C3309"/>
    <w:rsid w:val="003C3668"/>
    <w:rsid w:val="003C3757"/>
    <w:rsid w:val="003C3C40"/>
    <w:rsid w:val="003C3C52"/>
    <w:rsid w:val="003C3EF5"/>
    <w:rsid w:val="003C43D1"/>
    <w:rsid w:val="003C44E9"/>
    <w:rsid w:val="003C4565"/>
    <w:rsid w:val="003C47C5"/>
    <w:rsid w:val="003C4C16"/>
    <w:rsid w:val="003C4CA2"/>
    <w:rsid w:val="003C50D6"/>
    <w:rsid w:val="003C5502"/>
    <w:rsid w:val="003C5609"/>
    <w:rsid w:val="003C590D"/>
    <w:rsid w:val="003C5D0A"/>
    <w:rsid w:val="003C5F44"/>
    <w:rsid w:val="003C6121"/>
    <w:rsid w:val="003C6548"/>
    <w:rsid w:val="003C6AEC"/>
    <w:rsid w:val="003C6B06"/>
    <w:rsid w:val="003C6B96"/>
    <w:rsid w:val="003C6D63"/>
    <w:rsid w:val="003C6D79"/>
    <w:rsid w:val="003C6F6C"/>
    <w:rsid w:val="003C718C"/>
    <w:rsid w:val="003C73D3"/>
    <w:rsid w:val="003C74F0"/>
    <w:rsid w:val="003C783D"/>
    <w:rsid w:val="003C7A0F"/>
    <w:rsid w:val="003C7F10"/>
    <w:rsid w:val="003C7F3B"/>
    <w:rsid w:val="003D0074"/>
    <w:rsid w:val="003D00C7"/>
    <w:rsid w:val="003D01AB"/>
    <w:rsid w:val="003D07C6"/>
    <w:rsid w:val="003D08FF"/>
    <w:rsid w:val="003D0A2F"/>
    <w:rsid w:val="003D0AC0"/>
    <w:rsid w:val="003D0BDC"/>
    <w:rsid w:val="003D0CBB"/>
    <w:rsid w:val="003D0E0F"/>
    <w:rsid w:val="003D0F0B"/>
    <w:rsid w:val="003D0FE6"/>
    <w:rsid w:val="003D11CB"/>
    <w:rsid w:val="003D1224"/>
    <w:rsid w:val="003D144D"/>
    <w:rsid w:val="003D1657"/>
    <w:rsid w:val="003D1768"/>
    <w:rsid w:val="003D1812"/>
    <w:rsid w:val="003D1DC5"/>
    <w:rsid w:val="003D20BC"/>
    <w:rsid w:val="003D23A7"/>
    <w:rsid w:val="003D3356"/>
    <w:rsid w:val="003D3438"/>
    <w:rsid w:val="003D3A7F"/>
    <w:rsid w:val="003D3B27"/>
    <w:rsid w:val="003D3CB3"/>
    <w:rsid w:val="003D3D86"/>
    <w:rsid w:val="003D3DC6"/>
    <w:rsid w:val="003D3FF0"/>
    <w:rsid w:val="003D4440"/>
    <w:rsid w:val="003D49AF"/>
    <w:rsid w:val="003D4A45"/>
    <w:rsid w:val="003D4B48"/>
    <w:rsid w:val="003D4C03"/>
    <w:rsid w:val="003D4EBF"/>
    <w:rsid w:val="003D4F54"/>
    <w:rsid w:val="003D4FB7"/>
    <w:rsid w:val="003D5230"/>
    <w:rsid w:val="003D52CD"/>
    <w:rsid w:val="003D52E8"/>
    <w:rsid w:val="003D537E"/>
    <w:rsid w:val="003D547C"/>
    <w:rsid w:val="003D54E4"/>
    <w:rsid w:val="003D568C"/>
    <w:rsid w:val="003D57E9"/>
    <w:rsid w:val="003D5BFD"/>
    <w:rsid w:val="003D5D6E"/>
    <w:rsid w:val="003D624A"/>
    <w:rsid w:val="003D626F"/>
    <w:rsid w:val="003D647F"/>
    <w:rsid w:val="003D65E3"/>
    <w:rsid w:val="003D6D89"/>
    <w:rsid w:val="003D6EDA"/>
    <w:rsid w:val="003D7338"/>
    <w:rsid w:val="003D75A4"/>
    <w:rsid w:val="003D76DB"/>
    <w:rsid w:val="003D77CA"/>
    <w:rsid w:val="003D7D17"/>
    <w:rsid w:val="003D7E19"/>
    <w:rsid w:val="003D7E95"/>
    <w:rsid w:val="003D7F37"/>
    <w:rsid w:val="003D7F81"/>
    <w:rsid w:val="003E03F0"/>
    <w:rsid w:val="003E0A2E"/>
    <w:rsid w:val="003E0CE8"/>
    <w:rsid w:val="003E111D"/>
    <w:rsid w:val="003E1293"/>
    <w:rsid w:val="003E19FB"/>
    <w:rsid w:val="003E1A0C"/>
    <w:rsid w:val="003E1A6B"/>
    <w:rsid w:val="003E1B06"/>
    <w:rsid w:val="003E1E03"/>
    <w:rsid w:val="003E1E73"/>
    <w:rsid w:val="003E2182"/>
    <w:rsid w:val="003E2305"/>
    <w:rsid w:val="003E23A2"/>
    <w:rsid w:val="003E2879"/>
    <w:rsid w:val="003E2CA5"/>
    <w:rsid w:val="003E2E61"/>
    <w:rsid w:val="003E2EBD"/>
    <w:rsid w:val="003E2F6A"/>
    <w:rsid w:val="003E31E5"/>
    <w:rsid w:val="003E32D1"/>
    <w:rsid w:val="003E38B1"/>
    <w:rsid w:val="003E3BE1"/>
    <w:rsid w:val="003E3DE5"/>
    <w:rsid w:val="003E403D"/>
    <w:rsid w:val="003E4122"/>
    <w:rsid w:val="003E4403"/>
    <w:rsid w:val="003E4843"/>
    <w:rsid w:val="003E4C28"/>
    <w:rsid w:val="003E5012"/>
    <w:rsid w:val="003E53E8"/>
    <w:rsid w:val="003E54D4"/>
    <w:rsid w:val="003E57BC"/>
    <w:rsid w:val="003E5D31"/>
    <w:rsid w:val="003E6026"/>
    <w:rsid w:val="003E63A7"/>
    <w:rsid w:val="003E64DA"/>
    <w:rsid w:val="003E6683"/>
    <w:rsid w:val="003E6750"/>
    <w:rsid w:val="003E6AE9"/>
    <w:rsid w:val="003E6DB5"/>
    <w:rsid w:val="003E6FF8"/>
    <w:rsid w:val="003E7642"/>
    <w:rsid w:val="003E76A5"/>
    <w:rsid w:val="003E789D"/>
    <w:rsid w:val="003E7B47"/>
    <w:rsid w:val="003E7D3C"/>
    <w:rsid w:val="003E7DA5"/>
    <w:rsid w:val="003E7DAF"/>
    <w:rsid w:val="003E7E67"/>
    <w:rsid w:val="003F033D"/>
    <w:rsid w:val="003F060A"/>
    <w:rsid w:val="003F0E5B"/>
    <w:rsid w:val="003F0E8D"/>
    <w:rsid w:val="003F10F8"/>
    <w:rsid w:val="003F1100"/>
    <w:rsid w:val="003F1346"/>
    <w:rsid w:val="003F1656"/>
    <w:rsid w:val="003F16C7"/>
    <w:rsid w:val="003F1798"/>
    <w:rsid w:val="003F1BE4"/>
    <w:rsid w:val="003F207C"/>
    <w:rsid w:val="003F22E6"/>
    <w:rsid w:val="003F238B"/>
    <w:rsid w:val="003F2680"/>
    <w:rsid w:val="003F291C"/>
    <w:rsid w:val="003F2BA2"/>
    <w:rsid w:val="003F300D"/>
    <w:rsid w:val="003F3047"/>
    <w:rsid w:val="003F3134"/>
    <w:rsid w:val="003F3407"/>
    <w:rsid w:val="003F366F"/>
    <w:rsid w:val="003F3903"/>
    <w:rsid w:val="003F3957"/>
    <w:rsid w:val="003F39A6"/>
    <w:rsid w:val="003F3D58"/>
    <w:rsid w:val="003F49F1"/>
    <w:rsid w:val="003F4A83"/>
    <w:rsid w:val="003F4BFF"/>
    <w:rsid w:val="003F4CF6"/>
    <w:rsid w:val="003F4E57"/>
    <w:rsid w:val="003F503E"/>
    <w:rsid w:val="003F5249"/>
    <w:rsid w:val="003F5563"/>
    <w:rsid w:val="003F59E8"/>
    <w:rsid w:val="003F6216"/>
    <w:rsid w:val="003F63CB"/>
    <w:rsid w:val="003F6556"/>
    <w:rsid w:val="003F662D"/>
    <w:rsid w:val="003F67C3"/>
    <w:rsid w:val="003F67EB"/>
    <w:rsid w:val="003F6B8B"/>
    <w:rsid w:val="003F6BC8"/>
    <w:rsid w:val="003F6C38"/>
    <w:rsid w:val="003F6CBD"/>
    <w:rsid w:val="003F6F17"/>
    <w:rsid w:val="003F711A"/>
    <w:rsid w:val="003F733A"/>
    <w:rsid w:val="003F785E"/>
    <w:rsid w:val="003F79AB"/>
    <w:rsid w:val="003F7C38"/>
    <w:rsid w:val="003F7CC6"/>
    <w:rsid w:val="003F7CF5"/>
    <w:rsid w:val="003F7F4B"/>
    <w:rsid w:val="003F7FCB"/>
    <w:rsid w:val="00400227"/>
    <w:rsid w:val="00400248"/>
    <w:rsid w:val="00400A73"/>
    <w:rsid w:val="00400C2E"/>
    <w:rsid w:val="00400D43"/>
    <w:rsid w:val="00400D8F"/>
    <w:rsid w:val="00401167"/>
    <w:rsid w:val="004011BA"/>
    <w:rsid w:val="00401417"/>
    <w:rsid w:val="0040175E"/>
    <w:rsid w:val="0040188D"/>
    <w:rsid w:val="00401982"/>
    <w:rsid w:val="00401BC3"/>
    <w:rsid w:val="00401CAC"/>
    <w:rsid w:val="00401E2E"/>
    <w:rsid w:val="00401F10"/>
    <w:rsid w:val="00401F20"/>
    <w:rsid w:val="00401F37"/>
    <w:rsid w:val="00401F95"/>
    <w:rsid w:val="004021AD"/>
    <w:rsid w:val="004024AC"/>
    <w:rsid w:val="004029E9"/>
    <w:rsid w:val="00402F9F"/>
    <w:rsid w:val="004030BF"/>
    <w:rsid w:val="00403176"/>
    <w:rsid w:val="004031FB"/>
    <w:rsid w:val="00403294"/>
    <w:rsid w:val="004032D6"/>
    <w:rsid w:val="0040332E"/>
    <w:rsid w:val="0040337D"/>
    <w:rsid w:val="004033F5"/>
    <w:rsid w:val="004034F1"/>
    <w:rsid w:val="00403585"/>
    <w:rsid w:val="004035FF"/>
    <w:rsid w:val="00403985"/>
    <w:rsid w:val="0040399B"/>
    <w:rsid w:val="00403A83"/>
    <w:rsid w:val="00403BEC"/>
    <w:rsid w:val="00403E00"/>
    <w:rsid w:val="00404007"/>
    <w:rsid w:val="00404192"/>
    <w:rsid w:val="0040463D"/>
    <w:rsid w:val="0040484C"/>
    <w:rsid w:val="004048CA"/>
    <w:rsid w:val="00404AC2"/>
    <w:rsid w:val="00404AEF"/>
    <w:rsid w:val="00404BF4"/>
    <w:rsid w:val="00404CE3"/>
    <w:rsid w:val="00404F89"/>
    <w:rsid w:val="00404F96"/>
    <w:rsid w:val="0040504A"/>
    <w:rsid w:val="004052D9"/>
    <w:rsid w:val="004056CC"/>
    <w:rsid w:val="004056D5"/>
    <w:rsid w:val="0040597B"/>
    <w:rsid w:val="00405A08"/>
    <w:rsid w:val="00405B4F"/>
    <w:rsid w:val="00405BD7"/>
    <w:rsid w:val="00405D1E"/>
    <w:rsid w:val="00405DEA"/>
    <w:rsid w:val="00406150"/>
    <w:rsid w:val="004061CA"/>
    <w:rsid w:val="004062FB"/>
    <w:rsid w:val="004063AB"/>
    <w:rsid w:val="00406BE0"/>
    <w:rsid w:val="004072FC"/>
    <w:rsid w:val="00407451"/>
    <w:rsid w:val="00407486"/>
    <w:rsid w:val="0040757C"/>
    <w:rsid w:val="004076F7"/>
    <w:rsid w:val="00407819"/>
    <w:rsid w:val="00407873"/>
    <w:rsid w:val="0041065D"/>
    <w:rsid w:val="00410E53"/>
    <w:rsid w:val="004110D4"/>
    <w:rsid w:val="00411562"/>
    <w:rsid w:val="004115B6"/>
    <w:rsid w:val="0041168D"/>
    <w:rsid w:val="004118D5"/>
    <w:rsid w:val="0041190C"/>
    <w:rsid w:val="00411958"/>
    <w:rsid w:val="00411A72"/>
    <w:rsid w:val="00411C06"/>
    <w:rsid w:val="00411E24"/>
    <w:rsid w:val="0041200F"/>
    <w:rsid w:val="0041244E"/>
    <w:rsid w:val="00412676"/>
    <w:rsid w:val="004127CF"/>
    <w:rsid w:val="00412C3B"/>
    <w:rsid w:val="00412F15"/>
    <w:rsid w:val="00413091"/>
    <w:rsid w:val="004132B5"/>
    <w:rsid w:val="00413540"/>
    <w:rsid w:val="004135D2"/>
    <w:rsid w:val="00413947"/>
    <w:rsid w:val="00413AD6"/>
    <w:rsid w:val="00413C1B"/>
    <w:rsid w:val="00414725"/>
    <w:rsid w:val="004148E7"/>
    <w:rsid w:val="00414975"/>
    <w:rsid w:val="00414D3C"/>
    <w:rsid w:val="00414EA5"/>
    <w:rsid w:val="0041506B"/>
    <w:rsid w:val="00415347"/>
    <w:rsid w:val="004153FF"/>
    <w:rsid w:val="00415719"/>
    <w:rsid w:val="00415740"/>
    <w:rsid w:val="00415B34"/>
    <w:rsid w:val="00415C25"/>
    <w:rsid w:val="00415CB1"/>
    <w:rsid w:val="00415CEA"/>
    <w:rsid w:val="00415D27"/>
    <w:rsid w:val="0041619A"/>
    <w:rsid w:val="004161D8"/>
    <w:rsid w:val="0041647C"/>
    <w:rsid w:val="00416942"/>
    <w:rsid w:val="00416AE4"/>
    <w:rsid w:val="00416DC7"/>
    <w:rsid w:val="0041724C"/>
    <w:rsid w:val="004173AB"/>
    <w:rsid w:val="004176AD"/>
    <w:rsid w:val="004178F2"/>
    <w:rsid w:val="00417DB9"/>
    <w:rsid w:val="00417E87"/>
    <w:rsid w:val="00417FF7"/>
    <w:rsid w:val="004200E1"/>
    <w:rsid w:val="0042031F"/>
    <w:rsid w:val="004205A9"/>
    <w:rsid w:val="00420735"/>
    <w:rsid w:val="00420DEA"/>
    <w:rsid w:val="0042117F"/>
    <w:rsid w:val="0042162E"/>
    <w:rsid w:val="00421740"/>
    <w:rsid w:val="004219FD"/>
    <w:rsid w:val="00421BCB"/>
    <w:rsid w:val="00421C93"/>
    <w:rsid w:val="00421F66"/>
    <w:rsid w:val="0042244C"/>
    <w:rsid w:val="00422939"/>
    <w:rsid w:val="00422CB0"/>
    <w:rsid w:val="00423127"/>
    <w:rsid w:val="004232BB"/>
    <w:rsid w:val="00423387"/>
    <w:rsid w:val="00423886"/>
    <w:rsid w:val="00423A3C"/>
    <w:rsid w:val="00423D67"/>
    <w:rsid w:val="00423D78"/>
    <w:rsid w:val="00423DC7"/>
    <w:rsid w:val="00423F83"/>
    <w:rsid w:val="004247B9"/>
    <w:rsid w:val="004250CF"/>
    <w:rsid w:val="00425170"/>
    <w:rsid w:val="0042566E"/>
    <w:rsid w:val="0042568A"/>
    <w:rsid w:val="00425743"/>
    <w:rsid w:val="0042574B"/>
    <w:rsid w:val="004257FC"/>
    <w:rsid w:val="0042585E"/>
    <w:rsid w:val="00425BC1"/>
    <w:rsid w:val="00425D86"/>
    <w:rsid w:val="00425E15"/>
    <w:rsid w:val="00425E6E"/>
    <w:rsid w:val="00425FD0"/>
    <w:rsid w:val="00426075"/>
    <w:rsid w:val="004261F5"/>
    <w:rsid w:val="0042620D"/>
    <w:rsid w:val="0042623C"/>
    <w:rsid w:val="00426248"/>
    <w:rsid w:val="004262AB"/>
    <w:rsid w:val="0042642F"/>
    <w:rsid w:val="00426996"/>
    <w:rsid w:val="004269BA"/>
    <w:rsid w:val="00426A22"/>
    <w:rsid w:val="00426ACB"/>
    <w:rsid w:val="00426EFD"/>
    <w:rsid w:val="00426FAF"/>
    <w:rsid w:val="00427402"/>
    <w:rsid w:val="00427542"/>
    <w:rsid w:val="00427778"/>
    <w:rsid w:val="004277AE"/>
    <w:rsid w:val="004278BD"/>
    <w:rsid w:val="0042793A"/>
    <w:rsid w:val="00427A54"/>
    <w:rsid w:val="00427A79"/>
    <w:rsid w:val="00427CA6"/>
    <w:rsid w:val="00430284"/>
    <w:rsid w:val="00430478"/>
    <w:rsid w:val="004305B8"/>
    <w:rsid w:val="0043074A"/>
    <w:rsid w:val="004307D7"/>
    <w:rsid w:val="004307F8"/>
    <w:rsid w:val="00430D70"/>
    <w:rsid w:val="00430D83"/>
    <w:rsid w:val="00431459"/>
    <w:rsid w:val="004318D8"/>
    <w:rsid w:val="0043198C"/>
    <w:rsid w:val="00431C91"/>
    <w:rsid w:val="00431CCE"/>
    <w:rsid w:val="00431FA5"/>
    <w:rsid w:val="004325D6"/>
    <w:rsid w:val="0043278D"/>
    <w:rsid w:val="004328DB"/>
    <w:rsid w:val="0043293E"/>
    <w:rsid w:val="004329E8"/>
    <w:rsid w:val="00432F9C"/>
    <w:rsid w:val="004330D9"/>
    <w:rsid w:val="004331A1"/>
    <w:rsid w:val="0043342A"/>
    <w:rsid w:val="00433594"/>
    <w:rsid w:val="00433787"/>
    <w:rsid w:val="00433871"/>
    <w:rsid w:val="00433B7A"/>
    <w:rsid w:val="00433DA5"/>
    <w:rsid w:val="00433FA0"/>
    <w:rsid w:val="00434225"/>
    <w:rsid w:val="0043439F"/>
    <w:rsid w:val="004344A4"/>
    <w:rsid w:val="004346A6"/>
    <w:rsid w:val="0043490D"/>
    <w:rsid w:val="00434958"/>
    <w:rsid w:val="00434C26"/>
    <w:rsid w:val="00434CFF"/>
    <w:rsid w:val="00434D13"/>
    <w:rsid w:val="004351C9"/>
    <w:rsid w:val="00435408"/>
    <w:rsid w:val="00435C22"/>
    <w:rsid w:val="0043603A"/>
    <w:rsid w:val="004360CE"/>
    <w:rsid w:val="00436282"/>
    <w:rsid w:val="00436352"/>
    <w:rsid w:val="004363AA"/>
    <w:rsid w:val="00436769"/>
    <w:rsid w:val="00436804"/>
    <w:rsid w:val="0043688F"/>
    <w:rsid w:val="00436AF3"/>
    <w:rsid w:val="00436BEF"/>
    <w:rsid w:val="00436D8E"/>
    <w:rsid w:val="00436DEC"/>
    <w:rsid w:val="00436EDD"/>
    <w:rsid w:val="00437311"/>
    <w:rsid w:val="004373A8"/>
    <w:rsid w:val="004373D8"/>
    <w:rsid w:val="00437448"/>
    <w:rsid w:val="00437A51"/>
    <w:rsid w:val="00437D84"/>
    <w:rsid w:val="00437E7F"/>
    <w:rsid w:val="00437F1F"/>
    <w:rsid w:val="004401E3"/>
    <w:rsid w:val="004404D6"/>
    <w:rsid w:val="00440996"/>
    <w:rsid w:val="00440A5D"/>
    <w:rsid w:val="00440B15"/>
    <w:rsid w:val="00440B6D"/>
    <w:rsid w:val="00440CE4"/>
    <w:rsid w:val="00440D64"/>
    <w:rsid w:val="00441194"/>
    <w:rsid w:val="0044145E"/>
    <w:rsid w:val="00441588"/>
    <w:rsid w:val="00441833"/>
    <w:rsid w:val="00441854"/>
    <w:rsid w:val="004418BE"/>
    <w:rsid w:val="00441BA9"/>
    <w:rsid w:val="00441EAF"/>
    <w:rsid w:val="004420A3"/>
    <w:rsid w:val="0044239D"/>
    <w:rsid w:val="004423E1"/>
    <w:rsid w:val="00442579"/>
    <w:rsid w:val="0044276F"/>
    <w:rsid w:val="00442867"/>
    <w:rsid w:val="004432B7"/>
    <w:rsid w:val="00443375"/>
    <w:rsid w:val="0044387E"/>
    <w:rsid w:val="004439EA"/>
    <w:rsid w:val="00443A13"/>
    <w:rsid w:val="00443B1D"/>
    <w:rsid w:val="00443B3C"/>
    <w:rsid w:val="00443BE9"/>
    <w:rsid w:val="00443DDF"/>
    <w:rsid w:val="00443E88"/>
    <w:rsid w:val="00443FC0"/>
    <w:rsid w:val="00443FC6"/>
    <w:rsid w:val="00444384"/>
    <w:rsid w:val="004447C3"/>
    <w:rsid w:val="004448B0"/>
    <w:rsid w:val="00444BDB"/>
    <w:rsid w:val="00444C51"/>
    <w:rsid w:val="004455E8"/>
    <w:rsid w:val="004455F1"/>
    <w:rsid w:val="00445D4F"/>
    <w:rsid w:val="00445E35"/>
    <w:rsid w:val="004460B2"/>
    <w:rsid w:val="004460BE"/>
    <w:rsid w:val="0044632A"/>
    <w:rsid w:val="004468C1"/>
    <w:rsid w:val="004469E4"/>
    <w:rsid w:val="00446B34"/>
    <w:rsid w:val="00446B39"/>
    <w:rsid w:val="00446D33"/>
    <w:rsid w:val="00446E03"/>
    <w:rsid w:val="00446E55"/>
    <w:rsid w:val="00446F59"/>
    <w:rsid w:val="00447009"/>
    <w:rsid w:val="00447451"/>
    <w:rsid w:val="0044777F"/>
    <w:rsid w:val="00447A3F"/>
    <w:rsid w:val="00447ABA"/>
    <w:rsid w:val="00447F39"/>
    <w:rsid w:val="004501AA"/>
    <w:rsid w:val="00450681"/>
    <w:rsid w:val="004509ED"/>
    <w:rsid w:val="00450A11"/>
    <w:rsid w:val="00450E59"/>
    <w:rsid w:val="00451004"/>
    <w:rsid w:val="004515EE"/>
    <w:rsid w:val="0045245F"/>
    <w:rsid w:val="004524D4"/>
    <w:rsid w:val="00452609"/>
    <w:rsid w:val="00452AF9"/>
    <w:rsid w:val="00452B71"/>
    <w:rsid w:val="00452B99"/>
    <w:rsid w:val="00452D1F"/>
    <w:rsid w:val="00453938"/>
    <w:rsid w:val="00453963"/>
    <w:rsid w:val="0045396F"/>
    <w:rsid w:val="004539C2"/>
    <w:rsid w:val="00453C13"/>
    <w:rsid w:val="00453ED7"/>
    <w:rsid w:val="00453EF0"/>
    <w:rsid w:val="00453F74"/>
    <w:rsid w:val="004541E0"/>
    <w:rsid w:val="00454231"/>
    <w:rsid w:val="00454446"/>
    <w:rsid w:val="004548CA"/>
    <w:rsid w:val="004551F6"/>
    <w:rsid w:val="0045556B"/>
    <w:rsid w:val="00455A82"/>
    <w:rsid w:val="00455AF0"/>
    <w:rsid w:val="0045617D"/>
    <w:rsid w:val="004566A8"/>
    <w:rsid w:val="0045695C"/>
    <w:rsid w:val="004569B4"/>
    <w:rsid w:val="00456CF8"/>
    <w:rsid w:val="00456E2E"/>
    <w:rsid w:val="00457236"/>
    <w:rsid w:val="0045763A"/>
    <w:rsid w:val="0045770B"/>
    <w:rsid w:val="004579EC"/>
    <w:rsid w:val="00457A94"/>
    <w:rsid w:val="00457B53"/>
    <w:rsid w:val="00457DDC"/>
    <w:rsid w:val="00457F4E"/>
    <w:rsid w:val="00457FB8"/>
    <w:rsid w:val="00460015"/>
    <w:rsid w:val="00460491"/>
    <w:rsid w:val="004604C9"/>
    <w:rsid w:val="00460E6F"/>
    <w:rsid w:val="00460EB0"/>
    <w:rsid w:val="00461248"/>
    <w:rsid w:val="00461322"/>
    <w:rsid w:val="004615F8"/>
    <w:rsid w:val="004616CD"/>
    <w:rsid w:val="004617F5"/>
    <w:rsid w:val="00461869"/>
    <w:rsid w:val="00461F51"/>
    <w:rsid w:val="00461F99"/>
    <w:rsid w:val="00461FE8"/>
    <w:rsid w:val="00462115"/>
    <w:rsid w:val="00462295"/>
    <w:rsid w:val="004622FE"/>
    <w:rsid w:val="00462402"/>
    <w:rsid w:val="004626AD"/>
    <w:rsid w:val="004626D0"/>
    <w:rsid w:val="00462923"/>
    <w:rsid w:val="00462BBE"/>
    <w:rsid w:val="00462D4A"/>
    <w:rsid w:val="00462E36"/>
    <w:rsid w:val="00462EB0"/>
    <w:rsid w:val="00462F51"/>
    <w:rsid w:val="0046302D"/>
    <w:rsid w:val="00463222"/>
    <w:rsid w:val="004633E9"/>
    <w:rsid w:val="00463413"/>
    <w:rsid w:val="004639E0"/>
    <w:rsid w:val="00463A45"/>
    <w:rsid w:val="00463D52"/>
    <w:rsid w:val="00463E33"/>
    <w:rsid w:val="00464191"/>
    <w:rsid w:val="0046423E"/>
    <w:rsid w:val="00464475"/>
    <w:rsid w:val="00464B36"/>
    <w:rsid w:val="00464D00"/>
    <w:rsid w:val="00465096"/>
    <w:rsid w:val="0046510E"/>
    <w:rsid w:val="004651EC"/>
    <w:rsid w:val="004653FE"/>
    <w:rsid w:val="004654F4"/>
    <w:rsid w:val="00465504"/>
    <w:rsid w:val="0046557D"/>
    <w:rsid w:val="00465C4D"/>
    <w:rsid w:val="00466076"/>
    <w:rsid w:val="0046677B"/>
    <w:rsid w:val="0046696F"/>
    <w:rsid w:val="00466B50"/>
    <w:rsid w:val="00466D4A"/>
    <w:rsid w:val="00466D60"/>
    <w:rsid w:val="00466F03"/>
    <w:rsid w:val="00466F8B"/>
    <w:rsid w:val="00467199"/>
    <w:rsid w:val="004671AC"/>
    <w:rsid w:val="0046747A"/>
    <w:rsid w:val="004677F2"/>
    <w:rsid w:val="0046792B"/>
    <w:rsid w:val="00467B9F"/>
    <w:rsid w:val="00467C42"/>
    <w:rsid w:val="00470257"/>
    <w:rsid w:val="00470293"/>
    <w:rsid w:val="00470424"/>
    <w:rsid w:val="00470489"/>
    <w:rsid w:val="00470556"/>
    <w:rsid w:val="004705FA"/>
    <w:rsid w:val="004707F5"/>
    <w:rsid w:val="00470A3B"/>
    <w:rsid w:val="00470BC8"/>
    <w:rsid w:val="004712EA"/>
    <w:rsid w:val="004713B8"/>
    <w:rsid w:val="00471511"/>
    <w:rsid w:val="00471564"/>
    <w:rsid w:val="004715F6"/>
    <w:rsid w:val="004717A7"/>
    <w:rsid w:val="004719DC"/>
    <w:rsid w:val="00471CFF"/>
    <w:rsid w:val="00472399"/>
    <w:rsid w:val="00472563"/>
    <w:rsid w:val="00472567"/>
    <w:rsid w:val="004727BA"/>
    <w:rsid w:val="004728DC"/>
    <w:rsid w:val="00472AAF"/>
    <w:rsid w:val="00472CC8"/>
    <w:rsid w:val="00472E40"/>
    <w:rsid w:val="0047307A"/>
    <w:rsid w:val="00473561"/>
    <w:rsid w:val="00473646"/>
    <w:rsid w:val="00473945"/>
    <w:rsid w:val="0047397A"/>
    <w:rsid w:val="004739A5"/>
    <w:rsid w:val="00473AC9"/>
    <w:rsid w:val="00473CAA"/>
    <w:rsid w:val="00473DD5"/>
    <w:rsid w:val="00473F40"/>
    <w:rsid w:val="004740CB"/>
    <w:rsid w:val="0047430C"/>
    <w:rsid w:val="004744B9"/>
    <w:rsid w:val="004745D3"/>
    <w:rsid w:val="004747C7"/>
    <w:rsid w:val="0047489B"/>
    <w:rsid w:val="00474985"/>
    <w:rsid w:val="00474A2A"/>
    <w:rsid w:val="00474A44"/>
    <w:rsid w:val="00474CCC"/>
    <w:rsid w:val="00474E12"/>
    <w:rsid w:val="00475397"/>
    <w:rsid w:val="00475913"/>
    <w:rsid w:val="00475FDF"/>
    <w:rsid w:val="0047618D"/>
    <w:rsid w:val="004761C3"/>
    <w:rsid w:val="00476636"/>
    <w:rsid w:val="004767ED"/>
    <w:rsid w:val="00476C0F"/>
    <w:rsid w:val="00476E57"/>
    <w:rsid w:val="00477118"/>
    <w:rsid w:val="0047722E"/>
    <w:rsid w:val="00477A3C"/>
    <w:rsid w:val="00477BBC"/>
    <w:rsid w:val="00477C67"/>
    <w:rsid w:val="00477D73"/>
    <w:rsid w:val="00477FC4"/>
    <w:rsid w:val="004800E3"/>
    <w:rsid w:val="004800FA"/>
    <w:rsid w:val="0048015F"/>
    <w:rsid w:val="00480171"/>
    <w:rsid w:val="004802E7"/>
    <w:rsid w:val="00480444"/>
    <w:rsid w:val="004806D2"/>
    <w:rsid w:val="004809D4"/>
    <w:rsid w:val="00480A02"/>
    <w:rsid w:val="00480A28"/>
    <w:rsid w:val="00480B53"/>
    <w:rsid w:val="00480CAD"/>
    <w:rsid w:val="004810D3"/>
    <w:rsid w:val="00481243"/>
    <w:rsid w:val="00481275"/>
    <w:rsid w:val="0048169B"/>
    <w:rsid w:val="0048181D"/>
    <w:rsid w:val="00481C40"/>
    <w:rsid w:val="00481C5D"/>
    <w:rsid w:val="00481EFC"/>
    <w:rsid w:val="004823A5"/>
    <w:rsid w:val="0048251B"/>
    <w:rsid w:val="00482B80"/>
    <w:rsid w:val="00482D2F"/>
    <w:rsid w:val="00482EDE"/>
    <w:rsid w:val="00483018"/>
    <w:rsid w:val="00483036"/>
    <w:rsid w:val="0048329B"/>
    <w:rsid w:val="00483307"/>
    <w:rsid w:val="004834E2"/>
    <w:rsid w:val="004838CF"/>
    <w:rsid w:val="00483D42"/>
    <w:rsid w:val="00483D6C"/>
    <w:rsid w:val="00483E30"/>
    <w:rsid w:val="00483EEE"/>
    <w:rsid w:val="0048417C"/>
    <w:rsid w:val="004842A0"/>
    <w:rsid w:val="00484376"/>
    <w:rsid w:val="004844C4"/>
    <w:rsid w:val="004845AB"/>
    <w:rsid w:val="0048460B"/>
    <w:rsid w:val="00484618"/>
    <w:rsid w:val="004846C2"/>
    <w:rsid w:val="00484A1F"/>
    <w:rsid w:val="00484C96"/>
    <w:rsid w:val="00484FFE"/>
    <w:rsid w:val="0048531E"/>
    <w:rsid w:val="00485404"/>
    <w:rsid w:val="00485487"/>
    <w:rsid w:val="00485528"/>
    <w:rsid w:val="00485562"/>
    <w:rsid w:val="00485AD0"/>
    <w:rsid w:val="00485B38"/>
    <w:rsid w:val="00485CE1"/>
    <w:rsid w:val="00485DF0"/>
    <w:rsid w:val="00485FA4"/>
    <w:rsid w:val="004861DD"/>
    <w:rsid w:val="004862A9"/>
    <w:rsid w:val="0048635A"/>
    <w:rsid w:val="004863F5"/>
    <w:rsid w:val="004866E8"/>
    <w:rsid w:val="00486835"/>
    <w:rsid w:val="00486E4F"/>
    <w:rsid w:val="004870CB"/>
    <w:rsid w:val="00487479"/>
    <w:rsid w:val="004874BE"/>
    <w:rsid w:val="00487697"/>
    <w:rsid w:val="004876BC"/>
    <w:rsid w:val="00487A4F"/>
    <w:rsid w:val="00487C8F"/>
    <w:rsid w:val="00487D87"/>
    <w:rsid w:val="0049020C"/>
    <w:rsid w:val="0049081D"/>
    <w:rsid w:val="0049097A"/>
    <w:rsid w:val="00490A2B"/>
    <w:rsid w:val="00490A8E"/>
    <w:rsid w:val="00490AD7"/>
    <w:rsid w:val="00490B23"/>
    <w:rsid w:val="00490C1A"/>
    <w:rsid w:val="00490E4B"/>
    <w:rsid w:val="004912E9"/>
    <w:rsid w:val="0049162E"/>
    <w:rsid w:val="00491799"/>
    <w:rsid w:val="0049184A"/>
    <w:rsid w:val="00491A05"/>
    <w:rsid w:val="00491F08"/>
    <w:rsid w:val="00491F80"/>
    <w:rsid w:val="004921AD"/>
    <w:rsid w:val="00492436"/>
    <w:rsid w:val="00492593"/>
    <w:rsid w:val="00492944"/>
    <w:rsid w:val="00492BB7"/>
    <w:rsid w:val="00492C37"/>
    <w:rsid w:val="0049378B"/>
    <w:rsid w:val="004937EA"/>
    <w:rsid w:val="0049380C"/>
    <w:rsid w:val="0049387D"/>
    <w:rsid w:val="00493A0F"/>
    <w:rsid w:val="00493BD6"/>
    <w:rsid w:val="00493C83"/>
    <w:rsid w:val="004945D1"/>
    <w:rsid w:val="0049464E"/>
    <w:rsid w:val="00494768"/>
    <w:rsid w:val="004947E9"/>
    <w:rsid w:val="0049486A"/>
    <w:rsid w:val="00494992"/>
    <w:rsid w:val="00494A33"/>
    <w:rsid w:val="00494B2F"/>
    <w:rsid w:val="00494BA2"/>
    <w:rsid w:val="00494BB6"/>
    <w:rsid w:val="00494BE9"/>
    <w:rsid w:val="00494C10"/>
    <w:rsid w:val="00495BF8"/>
    <w:rsid w:val="00495D89"/>
    <w:rsid w:val="00495EEA"/>
    <w:rsid w:val="00496356"/>
    <w:rsid w:val="0049650E"/>
    <w:rsid w:val="00496702"/>
    <w:rsid w:val="00496723"/>
    <w:rsid w:val="00496774"/>
    <w:rsid w:val="004969D6"/>
    <w:rsid w:val="00496CF8"/>
    <w:rsid w:val="00497039"/>
    <w:rsid w:val="00497140"/>
    <w:rsid w:val="00497378"/>
    <w:rsid w:val="004974FB"/>
    <w:rsid w:val="00497675"/>
    <w:rsid w:val="004977B4"/>
    <w:rsid w:val="00497877"/>
    <w:rsid w:val="00497957"/>
    <w:rsid w:val="00497B7B"/>
    <w:rsid w:val="00497FDE"/>
    <w:rsid w:val="004A0017"/>
    <w:rsid w:val="004A01E6"/>
    <w:rsid w:val="004A0221"/>
    <w:rsid w:val="004A0697"/>
    <w:rsid w:val="004A0A19"/>
    <w:rsid w:val="004A0BDC"/>
    <w:rsid w:val="004A0CC0"/>
    <w:rsid w:val="004A1680"/>
    <w:rsid w:val="004A1894"/>
    <w:rsid w:val="004A18D5"/>
    <w:rsid w:val="004A1910"/>
    <w:rsid w:val="004A1B1E"/>
    <w:rsid w:val="004A1B3D"/>
    <w:rsid w:val="004A1D5C"/>
    <w:rsid w:val="004A2054"/>
    <w:rsid w:val="004A220F"/>
    <w:rsid w:val="004A225B"/>
    <w:rsid w:val="004A24B3"/>
    <w:rsid w:val="004A27F6"/>
    <w:rsid w:val="004A29B8"/>
    <w:rsid w:val="004A2B82"/>
    <w:rsid w:val="004A2CCA"/>
    <w:rsid w:val="004A2D5F"/>
    <w:rsid w:val="004A2E9A"/>
    <w:rsid w:val="004A2EAB"/>
    <w:rsid w:val="004A3650"/>
    <w:rsid w:val="004A37B5"/>
    <w:rsid w:val="004A3856"/>
    <w:rsid w:val="004A3D0C"/>
    <w:rsid w:val="004A3D5A"/>
    <w:rsid w:val="004A3E4B"/>
    <w:rsid w:val="004A3F5A"/>
    <w:rsid w:val="004A40B4"/>
    <w:rsid w:val="004A41EC"/>
    <w:rsid w:val="004A43C5"/>
    <w:rsid w:val="004A43F4"/>
    <w:rsid w:val="004A4799"/>
    <w:rsid w:val="004A4FBD"/>
    <w:rsid w:val="004A5329"/>
    <w:rsid w:val="004A53CD"/>
    <w:rsid w:val="004A5621"/>
    <w:rsid w:val="004A5669"/>
    <w:rsid w:val="004A5894"/>
    <w:rsid w:val="004A5975"/>
    <w:rsid w:val="004A5A1A"/>
    <w:rsid w:val="004A5C2B"/>
    <w:rsid w:val="004A5FE5"/>
    <w:rsid w:val="004A6042"/>
    <w:rsid w:val="004A63BC"/>
    <w:rsid w:val="004A673F"/>
    <w:rsid w:val="004A68D5"/>
    <w:rsid w:val="004A69D9"/>
    <w:rsid w:val="004A6B10"/>
    <w:rsid w:val="004A6B54"/>
    <w:rsid w:val="004A7051"/>
    <w:rsid w:val="004A765E"/>
    <w:rsid w:val="004A7663"/>
    <w:rsid w:val="004A7681"/>
    <w:rsid w:val="004B004D"/>
    <w:rsid w:val="004B04E3"/>
    <w:rsid w:val="004B0598"/>
    <w:rsid w:val="004B065C"/>
    <w:rsid w:val="004B07CB"/>
    <w:rsid w:val="004B0E31"/>
    <w:rsid w:val="004B1180"/>
    <w:rsid w:val="004B1321"/>
    <w:rsid w:val="004B13AD"/>
    <w:rsid w:val="004B1467"/>
    <w:rsid w:val="004B17C7"/>
    <w:rsid w:val="004B1B54"/>
    <w:rsid w:val="004B1DCE"/>
    <w:rsid w:val="004B1E8E"/>
    <w:rsid w:val="004B2050"/>
    <w:rsid w:val="004B21A8"/>
    <w:rsid w:val="004B22EF"/>
    <w:rsid w:val="004B2774"/>
    <w:rsid w:val="004B27C1"/>
    <w:rsid w:val="004B283C"/>
    <w:rsid w:val="004B2C6F"/>
    <w:rsid w:val="004B304E"/>
    <w:rsid w:val="004B3306"/>
    <w:rsid w:val="004B3325"/>
    <w:rsid w:val="004B36BD"/>
    <w:rsid w:val="004B36C9"/>
    <w:rsid w:val="004B3B97"/>
    <w:rsid w:val="004B407D"/>
    <w:rsid w:val="004B4195"/>
    <w:rsid w:val="004B419A"/>
    <w:rsid w:val="004B44D7"/>
    <w:rsid w:val="004B45A7"/>
    <w:rsid w:val="004B471B"/>
    <w:rsid w:val="004B4ECF"/>
    <w:rsid w:val="004B519E"/>
    <w:rsid w:val="004B54DD"/>
    <w:rsid w:val="004B576C"/>
    <w:rsid w:val="004B59DD"/>
    <w:rsid w:val="004B61C3"/>
    <w:rsid w:val="004B6297"/>
    <w:rsid w:val="004B66D2"/>
    <w:rsid w:val="004B6CE0"/>
    <w:rsid w:val="004B6D23"/>
    <w:rsid w:val="004B7061"/>
    <w:rsid w:val="004B7158"/>
    <w:rsid w:val="004B72DD"/>
    <w:rsid w:val="004B73DB"/>
    <w:rsid w:val="004B7524"/>
    <w:rsid w:val="004B7585"/>
    <w:rsid w:val="004B7A26"/>
    <w:rsid w:val="004B7A43"/>
    <w:rsid w:val="004B7E68"/>
    <w:rsid w:val="004B7EAA"/>
    <w:rsid w:val="004B7FB4"/>
    <w:rsid w:val="004C080F"/>
    <w:rsid w:val="004C0E9B"/>
    <w:rsid w:val="004C0F38"/>
    <w:rsid w:val="004C103C"/>
    <w:rsid w:val="004C13ED"/>
    <w:rsid w:val="004C180E"/>
    <w:rsid w:val="004C1A3C"/>
    <w:rsid w:val="004C1B88"/>
    <w:rsid w:val="004C1D15"/>
    <w:rsid w:val="004C2080"/>
    <w:rsid w:val="004C2113"/>
    <w:rsid w:val="004C21F4"/>
    <w:rsid w:val="004C249D"/>
    <w:rsid w:val="004C2783"/>
    <w:rsid w:val="004C2905"/>
    <w:rsid w:val="004C2B0A"/>
    <w:rsid w:val="004C2D7D"/>
    <w:rsid w:val="004C2E74"/>
    <w:rsid w:val="004C2F69"/>
    <w:rsid w:val="004C30F0"/>
    <w:rsid w:val="004C30F4"/>
    <w:rsid w:val="004C32E5"/>
    <w:rsid w:val="004C3306"/>
    <w:rsid w:val="004C338D"/>
    <w:rsid w:val="004C354F"/>
    <w:rsid w:val="004C3553"/>
    <w:rsid w:val="004C374E"/>
    <w:rsid w:val="004C377A"/>
    <w:rsid w:val="004C381B"/>
    <w:rsid w:val="004C3D9E"/>
    <w:rsid w:val="004C40CB"/>
    <w:rsid w:val="004C418E"/>
    <w:rsid w:val="004C46C0"/>
    <w:rsid w:val="004C49DE"/>
    <w:rsid w:val="004C4C3E"/>
    <w:rsid w:val="004C4D4F"/>
    <w:rsid w:val="004C4F9F"/>
    <w:rsid w:val="004C5194"/>
    <w:rsid w:val="004C547A"/>
    <w:rsid w:val="004C55F4"/>
    <w:rsid w:val="004C5A53"/>
    <w:rsid w:val="004C6854"/>
    <w:rsid w:val="004C6B37"/>
    <w:rsid w:val="004C6D48"/>
    <w:rsid w:val="004C6F61"/>
    <w:rsid w:val="004C6FED"/>
    <w:rsid w:val="004C7038"/>
    <w:rsid w:val="004C749A"/>
    <w:rsid w:val="004C7660"/>
    <w:rsid w:val="004C7916"/>
    <w:rsid w:val="004C7C9F"/>
    <w:rsid w:val="004D0207"/>
    <w:rsid w:val="004D044D"/>
    <w:rsid w:val="004D07A4"/>
    <w:rsid w:val="004D0A2D"/>
    <w:rsid w:val="004D0B6E"/>
    <w:rsid w:val="004D0BD7"/>
    <w:rsid w:val="004D0C17"/>
    <w:rsid w:val="004D0C6B"/>
    <w:rsid w:val="004D0DB5"/>
    <w:rsid w:val="004D0F4A"/>
    <w:rsid w:val="004D1255"/>
    <w:rsid w:val="004D1312"/>
    <w:rsid w:val="004D134F"/>
    <w:rsid w:val="004D141F"/>
    <w:rsid w:val="004D1528"/>
    <w:rsid w:val="004D16AC"/>
    <w:rsid w:val="004D1959"/>
    <w:rsid w:val="004D19B1"/>
    <w:rsid w:val="004D1C12"/>
    <w:rsid w:val="004D1E37"/>
    <w:rsid w:val="004D2079"/>
    <w:rsid w:val="004D20D7"/>
    <w:rsid w:val="004D21FD"/>
    <w:rsid w:val="004D222A"/>
    <w:rsid w:val="004D2319"/>
    <w:rsid w:val="004D23A5"/>
    <w:rsid w:val="004D242F"/>
    <w:rsid w:val="004D2660"/>
    <w:rsid w:val="004D2687"/>
    <w:rsid w:val="004D29AD"/>
    <w:rsid w:val="004D2AF3"/>
    <w:rsid w:val="004D2D4B"/>
    <w:rsid w:val="004D2D7C"/>
    <w:rsid w:val="004D2F5B"/>
    <w:rsid w:val="004D3020"/>
    <w:rsid w:val="004D30DD"/>
    <w:rsid w:val="004D3373"/>
    <w:rsid w:val="004D3392"/>
    <w:rsid w:val="004D354D"/>
    <w:rsid w:val="004D37E0"/>
    <w:rsid w:val="004D3849"/>
    <w:rsid w:val="004D38A6"/>
    <w:rsid w:val="004D3968"/>
    <w:rsid w:val="004D3B44"/>
    <w:rsid w:val="004D3C7F"/>
    <w:rsid w:val="004D3FFE"/>
    <w:rsid w:val="004D4329"/>
    <w:rsid w:val="004D4495"/>
    <w:rsid w:val="004D459C"/>
    <w:rsid w:val="004D4CEC"/>
    <w:rsid w:val="004D5397"/>
    <w:rsid w:val="004D5427"/>
    <w:rsid w:val="004D5789"/>
    <w:rsid w:val="004D5939"/>
    <w:rsid w:val="004D5A06"/>
    <w:rsid w:val="004D5C84"/>
    <w:rsid w:val="004D5DE5"/>
    <w:rsid w:val="004D60EC"/>
    <w:rsid w:val="004D6146"/>
    <w:rsid w:val="004D637A"/>
    <w:rsid w:val="004D67BD"/>
    <w:rsid w:val="004D68C7"/>
    <w:rsid w:val="004D6BF2"/>
    <w:rsid w:val="004D6D63"/>
    <w:rsid w:val="004D721E"/>
    <w:rsid w:val="004D738C"/>
    <w:rsid w:val="004D75B5"/>
    <w:rsid w:val="004D7631"/>
    <w:rsid w:val="004D7EEF"/>
    <w:rsid w:val="004D7FC4"/>
    <w:rsid w:val="004E063A"/>
    <w:rsid w:val="004E0BAE"/>
    <w:rsid w:val="004E0EEF"/>
    <w:rsid w:val="004E15EA"/>
    <w:rsid w:val="004E1641"/>
    <w:rsid w:val="004E16B5"/>
    <w:rsid w:val="004E1907"/>
    <w:rsid w:val="004E19B2"/>
    <w:rsid w:val="004E1A18"/>
    <w:rsid w:val="004E1A42"/>
    <w:rsid w:val="004E1B6C"/>
    <w:rsid w:val="004E2268"/>
    <w:rsid w:val="004E22DB"/>
    <w:rsid w:val="004E23EE"/>
    <w:rsid w:val="004E245D"/>
    <w:rsid w:val="004E295C"/>
    <w:rsid w:val="004E2BDB"/>
    <w:rsid w:val="004E2CBD"/>
    <w:rsid w:val="004E2F15"/>
    <w:rsid w:val="004E30A2"/>
    <w:rsid w:val="004E33B0"/>
    <w:rsid w:val="004E36C6"/>
    <w:rsid w:val="004E3762"/>
    <w:rsid w:val="004E3AE2"/>
    <w:rsid w:val="004E3E13"/>
    <w:rsid w:val="004E3E8B"/>
    <w:rsid w:val="004E3EB2"/>
    <w:rsid w:val="004E3F12"/>
    <w:rsid w:val="004E45E1"/>
    <w:rsid w:val="004E471A"/>
    <w:rsid w:val="004E4905"/>
    <w:rsid w:val="004E4B12"/>
    <w:rsid w:val="004E4C2A"/>
    <w:rsid w:val="004E4E46"/>
    <w:rsid w:val="004E4E62"/>
    <w:rsid w:val="004E5233"/>
    <w:rsid w:val="004E5383"/>
    <w:rsid w:val="004E5B55"/>
    <w:rsid w:val="004E5C77"/>
    <w:rsid w:val="004E6034"/>
    <w:rsid w:val="004E68E9"/>
    <w:rsid w:val="004E698F"/>
    <w:rsid w:val="004E6BB3"/>
    <w:rsid w:val="004E6C93"/>
    <w:rsid w:val="004E72DA"/>
    <w:rsid w:val="004E735D"/>
    <w:rsid w:val="004E760A"/>
    <w:rsid w:val="004F01A5"/>
    <w:rsid w:val="004F01D2"/>
    <w:rsid w:val="004F0A4C"/>
    <w:rsid w:val="004F0A67"/>
    <w:rsid w:val="004F0A95"/>
    <w:rsid w:val="004F0E76"/>
    <w:rsid w:val="004F0FC1"/>
    <w:rsid w:val="004F0FF5"/>
    <w:rsid w:val="004F1045"/>
    <w:rsid w:val="004F1121"/>
    <w:rsid w:val="004F12A1"/>
    <w:rsid w:val="004F12EE"/>
    <w:rsid w:val="004F1500"/>
    <w:rsid w:val="004F1C36"/>
    <w:rsid w:val="004F1EB5"/>
    <w:rsid w:val="004F245B"/>
    <w:rsid w:val="004F28B6"/>
    <w:rsid w:val="004F2905"/>
    <w:rsid w:val="004F2D1B"/>
    <w:rsid w:val="004F30C6"/>
    <w:rsid w:val="004F30D9"/>
    <w:rsid w:val="004F317F"/>
    <w:rsid w:val="004F31EE"/>
    <w:rsid w:val="004F3221"/>
    <w:rsid w:val="004F3361"/>
    <w:rsid w:val="004F36DC"/>
    <w:rsid w:val="004F370D"/>
    <w:rsid w:val="004F379D"/>
    <w:rsid w:val="004F3980"/>
    <w:rsid w:val="004F3E2B"/>
    <w:rsid w:val="004F43B8"/>
    <w:rsid w:val="004F446A"/>
    <w:rsid w:val="004F4879"/>
    <w:rsid w:val="004F48F1"/>
    <w:rsid w:val="004F496A"/>
    <w:rsid w:val="004F4A7B"/>
    <w:rsid w:val="004F4A95"/>
    <w:rsid w:val="004F4DA6"/>
    <w:rsid w:val="004F4DC6"/>
    <w:rsid w:val="004F4FDF"/>
    <w:rsid w:val="004F4FEC"/>
    <w:rsid w:val="004F50C1"/>
    <w:rsid w:val="004F562B"/>
    <w:rsid w:val="004F5765"/>
    <w:rsid w:val="004F5A4F"/>
    <w:rsid w:val="004F60B7"/>
    <w:rsid w:val="004F610C"/>
    <w:rsid w:val="004F61D3"/>
    <w:rsid w:val="004F64A0"/>
    <w:rsid w:val="004F67C8"/>
    <w:rsid w:val="004F6E5B"/>
    <w:rsid w:val="004F6E8E"/>
    <w:rsid w:val="004F700A"/>
    <w:rsid w:val="004F733B"/>
    <w:rsid w:val="004F77A5"/>
    <w:rsid w:val="004F784E"/>
    <w:rsid w:val="004F7939"/>
    <w:rsid w:val="004F7996"/>
    <w:rsid w:val="004F799A"/>
    <w:rsid w:val="004F7B68"/>
    <w:rsid w:val="004F7BB3"/>
    <w:rsid w:val="004F7C76"/>
    <w:rsid w:val="004F7D97"/>
    <w:rsid w:val="004F7EEB"/>
    <w:rsid w:val="004F7FDB"/>
    <w:rsid w:val="00500030"/>
    <w:rsid w:val="005001CF"/>
    <w:rsid w:val="00500433"/>
    <w:rsid w:val="005005D1"/>
    <w:rsid w:val="0050063C"/>
    <w:rsid w:val="00500846"/>
    <w:rsid w:val="005008E1"/>
    <w:rsid w:val="00501063"/>
    <w:rsid w:val="005011AA"/>
    <w:rsid w:val="0050137C"/>
    <w:rsid w:val="005013F1"/>
    <w:rsid w:val="005017E7"/>
    <w:rsid w:val="00501819"/>
    <w:rsid w:val="00501832"/>
    <w:rsid w:val="00501ACB"/>
    <w:rsid w:val="00501C42"/>
    <w:rsid w:val="00501E3A"/>
    <w:rsid w:val="00502049"/>
    <w:rsid w:val="005020FF"/>
    <w:rsid w:val="00502234"/>
    <w:rsid w:val="00502629"/>
    <w:rsid w:val="005029BC"/>
    <w:rsid w:val="00502AE8"/>
    <w:rsid w:val="00502B7F"/>
    <w:rsid w:val="005031D3"/>
    <w:rsid w:val="0050328E"/>
    <w:rsid w:val="00503413"/>
    <w:rsid w:val="00503430"/>
    <w:rsid w:val="00503907"/>
    <w:rsid w:val="00503A1A"/>
    <w:rsid w:val="00504058"/>
    <w:rsid w:val="005041C6"/>
    <w:rsid w:val="00504242"/>
    <w:rsid w:val="00504886"/>
    <w:rsid w:val="005048CB"/>
    <w:rsid w:val="00504C3B"/>
    <w:rsid w:val="00504EA8"/>
    <w:rsid w:val="0050506E"/>
    <w:rsid w:val="00505139"/>
    <w:rsid w:val="0050515D"/>
    <w:rsid w:val="00505211"/>
    <w:rsid w:val="00505229"/>
    <w:rsid w:val="005054C2"/>
    <w:rsid w:val="005055D9"/>
    <w:rsid w:val="005058E7"/>
    <w:rsid w:val="00505B74"/>
    <w:rsid w:val="00505DE4"/>
    <w:rsid w:val="00505E29"/>
    <w:rsid w:val="00506474"/>
    <w:rsid w:val="005068A1"/>
    <w:rsid w:val="00506923"/>
    <w:rsid w:val="00506A18"/>
    <w:rsid w:val="00506B0B"/>
    <w:rsid w:val="00506B1C"/>
    <w:rsid w:val="00506D9B"/>
    <w:rsid w:val="00506DBA"/>
    <w:rsid w:val="00506E85"/>
    <w:rsid w:val="0050717F"/>
    <w:rsid w:val="005075AA"/>
    <w:rsid w:val="005076DA"/>
    <w:rsid w:val="005078BE"/>
    <w:rsid w:val="005078C6"/>
    <w:rsid w:val="00507B18"/>
    <w:rsid w:val="00507BFD"/>
    <w:rsid w:val="00507DFE"/>
    <w:rsid w:val="00507EAE"/>
    <w:rsid w:val="00510202"/>
    <w:rsid w:val="0051042E"/>
    <w:rsid w:val="00510550"/>
    <w:rsid w:val="00510688"/>
    <w:rsid w:val="005107EF"/>
    <w:rsid w:val="005108E8"/>
    <w:rsid w:val="00510A47"/>
    <w:rsid w:val="00510F85"/>
    <w:rsid w:val="00510FC4"/>
    <w:rsid w:val="00511086"/>
    <w:rsid w:val="005112FC"/>
    <w:rsid w:val="00511486"/>
    <w:rsid w:val="005116E4"/>
    <w:rsid w:val="00511B79"/>
    <w:rsid w:val="00511C1B"/>
    <w:rsid w:val="00511C43"/>
    <w:rsid w:val="005122A4"/>
    <w:rsid w:val="00512AB8"/>
    <w:rsid w:val="00512B24"/>
    <w:rsid w:val="00512D0B"/>
    <w:rsid w:val="00512E96"/>
    <w:rsid w:val="00512F88"/>
    <w:rsid w:val="00512FD0"/>
    <w:rsid w:val="005130B2"/>
    <w:rsid w:val="00513196"/>
    <w:rsid w:val="005137A9"/>
    <w:rsid w:val="00513A31"/>
    <w:rsid w:val="00513B03"/>
    <w:rsid w:val="00513D80"/>
    <w:rsid w:val="00513E05"/>
    <w:rsid w:val="00514040"/>
    <w:rsid w:val="00514216"/>
    <w:rsid w:val="00514281"/>
    <w:rsid w:val="00514581"/>
    <w:rsid w:val="005149D1"/>
    <w:rsid w:val="00514AED"/>
    <w:rsid w:val="00514AF1"/>
    <w:rsid w:val="00514BD0"/>
    <w:rsid w:val="00514D3A"/>
    <w:rsid w:val="00514F7B"/>
    <w:rsid w:val="00515247"/>
    <w:rsid w:val="00515343"/>
    <w:rsid w:val="0051556C"/>
    <w:rsid w:val="005156B4"/>
    <w:rsid w:val="005158A2"/>
    <w:rsid w:val="00515925"/>
    <w:rsid w:val="00515A99"/>
    <w:rsid w:val="00515D24"/>
    <w:rsid w:val="00515E8E"/>
    <w:rsid w:val="0051600A"/>
    <w:rsid w:val="005164C0"/>
    <w:rsid w:val="0051696D"/>
    <w:rsid w:val="00517183"/>
    <w:rsid w:val="00517193"/>
    <w:rsid w:val="00517289"/>
    <w:rsid w:val="00517467"/>
    <w:rsid w:val="005175B2"/>
    <w:rsid w:val="005178EE"/>
    <w:rsid w:val="00517BD2"/>
    <w:rsid w:val="00517D3C"/>
    <w:rsid w:val="00517E53"/>
    <w:rsid w:val="00517F9D"/>
    <w:rsid w:val="005202FF"/>
    <w:rsid w:val="00520AFF"/>
    <w:rsid w:val="00520F0B"/>
    <w:rsid w:val="00521056"/>
    <w:rsid w:val="00521496"/>
    <w:rsid w:val="0052188B"/>
    <w:rsid w:val="00521B1B"/>
    <w:rsid w:val="00521BE6"/>
    <w:rsid w:val="00522040"/>
    <w:rsid w:val="005221DD"/>
    <w:rsid w:val="00522378"/>
    <w:rsid w:val="00522B0B"/>
    <w:rsid w:val="00522CFB"/>
    <w:rsid w:val="00522D64"/>
    <w:rsid w:val="00522DB7"/>
    <w:rsid w:val="00523153"/>
    <w:rsid w:val="0052345A"/>
    <w:rsid w:val="00523ADC"/>
    <w:rsid w:val="00523AF3"/>
    <w:rsid w:val="00523BC5"/>
    <w:rsid w:val="00523CE8"/>
    <w:rsid w:val="00524068"/>
    <w:rsid w:val="00524622"/>
    <w:rsid w:val="005248D5"/>
    <w:rsid w:val="005249CF"/>
    <w:rsid w:val="0052546D"/>
    <w:rsid w:val="00525562"/>
    <w:rsid w:val="00525625"/>
    <w:rsid w:val="00525766"/>
    <w:rsid w:val="005258C2"/>
    <w:rsid w:val="00525D11"/>
    <w:rsid w:val="00525F39"/>
    <w:rsid w:val="00526089"/>
    <w:rsid w:val="005263FB"/>
    <w:rsid w:val="00526404"/>
    <w:rsid w:val="00526579"/>
    <w:rsid w:val="005265CB"/>
    <w:rsid w:val="005266B6"/>
    <w:rsid w:val="0052689D"/>
    <w:rsid w:val="00526C7B"/>
    <w:rsid w:val="00526E69"/>
    <w:rsid w:val="00526EBE"/>
    <w:rsid w:val="005271E3"/>
    <w:rsid w:val="005276D0"/>
    <w:rsid w:val="005276D5"/>
    <w:rsid w:val="005279E7"/>
    <w:rsid w:val="00527B40"/>
    <w:rsid w:val="00527D89"/>
    <w:rsid w:val="00530305"/>
    <w:rsid w:val="00530746"/>
    <w:rsid w:val="005309A2"/>
    <w:rsid w:val="00530AF0"/>
    <w:rsid w:val="00530D14"/>
    <w:rsid w:val="00530DE1"/>
    <w:rsid w:val="00531327"/>
    <w:rsid w:val="005314F3"/>
    <w:rsid w:val="00531682"/>
    <w:rsid w:val="00531B1A"/>
    <w:rsid w:val="00531C65"/>
    <w:rsid w:val="00531D88"/>
    <w:rsid w:val="00531FD1"/>
    <w:rsid w:val="00532299"/>
    <w:rsid w:val="005327AF"/>
    <w:rsid w:val="00532AC5"/>
    <w:rsid w:val="00532B3B"/>
    <w:rsid w:val="00532C5C"/>
    <w:rsid w:val="005331E7"/>
    <w:rsid w:val="005331ED"/>
    <w:rsid w:val="00533589"/>
    <w:rsid w:val="00533896"/>
    <w:rsid w:val="00534066"/>
    <w:rsid w:val="005341D5"/>
    <w:rsid w:val="00534413"/>
    <w:rsid w:val="00534707"/>
    <w:rsid w:val="0053475A"/>
    <w:rsid w:val="0053483C"/>
    <w:rsid w:val="00534AF6"/>
    <w:rsid w:val="00534C67"/>
    <w:rsid w:val="00534D65"/>
    <w:rsid w:val="005350A4"/>
    <w:rsid w:val="00535284"/>
    <w:rsid w:val="005354EC"/>
    <w:rsid w:val="00535665"/>
    <w:rsid w:val="0053580F"/>
    <w:rsid w:val="00535A3B"/>
    <w:rsid w:val="00535A98"/>
    <w:rsid w:val="00535D00"/>
    <w:rsid w:val="00535D44"/>
    <w:rsid w:val="00536617"/>
    <w:rsid w:val="0053661F"/>
    <w:rsid w:val="00536D4D"/>
    <w:rsid w:val="00536EC0"/>
    <w:rsid w:val="005376E6"/>
    <w:rsid w:val="00537A73"/>
    <w:rsid w:val="00537B1E"/>
    <w:rsid w:val="00537DC7"/>
    <w:rsid w:val="00537F36"/>
    <w:rsid w:val="00537FAC"/>
    <w:rsid w:val="00537FB6"/>
    <w:rsid w:val="005402E9"/>
    <w:rsid w:val="00540382"/>
    <w:rsid w:val="005405E1"/>
    <w:rsid w:val="00540850"/>
    <w:rsid w:val="00540CAB"/>
    <w:rsid w:val="00540F21"/>
    <w:rsid w:val="00540FDD"/>
    <w:rsid w:val="00541078"/>
    <w:rsid w:val="00541577"/>
    <w:rsid w:val="0054159B"/>
    <w:rsid w:val="005417C0"/>
    <w:rsid w:val="005417FB"/>
    <w:rsid w:val="00541880"/>
    <w:rsid w:val="005418EB"/>
    <w:rsid w:val="00541B2E"/>
    <w:rsid w:val="00541B35"/>
    <w:rsid w:val="00541C33"/>
    <w:rsid w:val="00541D00"/>
    <w:rsid w:val="00541D71"/>
    <w:rsid w:val="00541ECD"/>
    <w:rsid w:val="00541FB0"/>
    <w:rsid w:val="005420B2"/>
    <w:rsid w:val="0054216B"/>
    <w:rsid w:val="005421B9"/>
    <w:rsid w:val="005421E4"/>
    <w:rsid w:val="005422E2"/>
    <w:rsid w:val="005422F1"/>
    <w:rsid w:val="0054232E"/>
    <w:rsid w:val="005423AC"/>
    <w:rsid w:val="0054266F"/>
    <w:rsid w:val="00542C94"/>
    <w:rsid w:val="00542CAE"/>
    <w:rsid w:val="00542E30"/>
    <w:rsid w:val="00542F04"/>
    <w:rsid w:val="00543357"/>
    <w:rsid w:val="005433CA"/>
    <w:rsid w:val="005436F2"/>
    <w:rsid w:val="00543A67"/>
    <w:rsid w:val="00543B7F"/>
    <w:rsid w:val="00543D4C"/>
    <w:rsid w:val="00543F32"/>
    <w:rsid w:val="00543F8B"/>
    <w:rsid w:val="00544053"/>
    <w:rsid w:val="005444AD"/>
    <w:rsid w:val="00544814"/>
    <w:rsid w:val="00544878"/>
    <w:rsid w:val="00544B15"/>
    <w:rsid w:val="00544D6B"/>
    <w:rsid w:val="00544E3D"/>
    <w:rsid w:val="00544EF7"/>
    <w:rsid w:val="0054525B"/>
    <w:rsid w:val="0054537D"/>
    <w:rsid w:val="005456D2"/>
    <w:rsid w:val="00545C3B"/>
    <w:rsid w:val="00545E68"/>
    <w:rsid w:val="00546467"/>
    <w:rsid w:val="00546836"/>
    <w:rsid w:val="005469D1"/>
    <w:rsid w:val="00546B2E"/>
    <w:rsid w:val="0054719D"/>
    <w:rsid w:val="00547212"/>
    <w:rsid w:val="00547696"/>
    <w:rsid w:val="005477E5"/>
    <w:rsid w:val="00547A35"/>
    <w:rsid w:val="00547A3F"/>
    <w:rsid w:val="005502D7"/>
    <w:rsid w:val="00550433"/>
    <w:rsid w:val="00550955"/>
    <w:rsid w:val="00550A38"/>
    <w:rsid w:val="00550A5D"/>
    <w:rsid w:val="00550AC9"/>
    <w:rsid w:val="00550C26"/>
    <w:rsid w:val="00550F07"/>
    <w:rsid w:val="00550F94"/>
    <w:rsid w:val="005511A8"/>
    <w:rsid w:val="005514A3"/>
    <w:rsid w:val="005517B5"/>
    <w:rsid w:val="00551AA3"/>
    <w:rsid w:val="00551D05"/>
    <w:rsid w:val="00551DEF"/>
    <w:rsid w:val="00551FD3"/>
    <w:rsid w:val="00552043"/>
    <w:rsid w:val="005524C6"/>
    <w:rsid w:val="00552DFC"/>
    <w:rsid w:val="00553191"/>
    <w:rsid w:val="005532A4"/>
    <w:rsid w:val="00553592"/>
    <w:rsid w:val="00553791"/>
    <w:rsid w:val="0055381E"/>
    <w:rsid w:val="005538FB"/>
    <w:rsid w:val="00553EC4"/>
    <w:rsid w:val="00553F09"/>
    <w:rsid w:val="00553FBA"/>
    <w:rsid w:val="00554028"/>
    <w:rsid w:val="005541AC"/>
    <w:rsid w:val="0055437A"/>
    <w:rsid w:val="00554611"/>
    <w:rsid w:val="005547B6"/>
    <w:rsid w:val="00554895"/>
    <w:rsid w:val="00554A23"/>
    <w:rsid w:val="00554B69"/>
    <w:rsid w:val="00555024"/>
    <w:rsid w:val="0055577F"/>
    <w:rsid w:val="005557B4"/>
    <w:rsid w:val="005557BE"/>
    <w:rsid w:val="005558F5"/>
    <w:rsid w:val="00555918"/>
    <w:rsid w:val="00555A93"/>
    <w:rsid w:val="00555AC9"/>
    <w:rsid w:val="00555B64"/>
    <w:rsid w:val="00555F18"/>
    <w:rsid w:val="0055666E"/>
    <w:rsid w:val="00556717"/>
    <w:rsid w:val="00556A74"/>
    <w:rsid w:val="00556BBE"/>
    <w:rsid w:val="005570BC"/>
    <w:rsid w:val="00557323"/>
    <w:rsid w:val="00557483"/>
    <w:rsid w:val="0055757D"/>
    <w:rsid w:val="005577F1"/>
    <w:rsid w:val="0056021E"/>
    <w:rsid w:val="005603B2"/>
    <w:rsid w:val="00560620"/>
    <w:rsid w:val="00560BC6"/>
    <w:rsid w:val="00560CBA"/>
    <w:rsid w:val="00560F64"/>
    <w:rsid w:val="00561047"/>
    <w:rsid w:val="005614AD"/>
    <w:rsid w:val="005615DA"/>
    <w:rsid w:val="0056169F"/>
    <w:rsid w:val="005616C2"/>
    <w:rsid w:val="00561A5E"/>
    <w:rsid w:val="0056264C"/>
    <w:rsid w:val="005627C5"/>
    <w:rsid w:val="0056286A"/>
    <w:rsid w:val="005629D3"/>
    <w:rsid w:val="00562FEA"/>
    <w:rsid w:val="00563248"/>
    <w:rsid w:val="0056324D"/>
    <w:rsid w:val="00563281"/>
    <w:rsid w:val="0056394B"/>
    <w:rsid w:val="00563959"/>
    <w:rsid w:val="00563BA6"/>
    <w:rsid w:val="00563BC3"/>
    <w:rsid w:val="00563CE1"/>
    <w:rsid w:val="00563D78"/>
    <w:rsid w:val="00563F63"/>
    <w:rsid w:val="00564046"/>
    <w:rsid w:val="00564072"/>
    <w:rsid w:val="0056408E"/>
    <w:rsid w:val="005640F1"/>
    <w:rsid w:val="0056435F"/>
    <w:rsid w:val="00564423"/>
    <w:rsid w:val="0056496E"/>
    <w:rsid w:val="005649BD"/>
    <w:rsid w:val="00564BA4"/>
    <w:rsid w:val="00564C80"/>
    <w:rsid w:val="00564DCD"/>
    <w:rsid w:val="005650B8"/>
    <w:rsid w:val="0056531C"/>
    <w:rsid w:val="00565561"/>
    <w:rsid w:val="005656CD"/>
    <w:rsid w:val="0056584C"/>
    <w:rsid w:val="00565B22"/>
    <w:rsid w:val="00565B33"/>
    <w:rsid w:val="00565CB0"/>
    <w:rsid w:val="00565D8F"/>
    <w:rsid w:val="00565FC9"/>
    <w:rsid w:val="005660E7"/>
    <w:rsid w:val="0056619D"/>
    <w:rsid w:val="00566378"/>
    <w:rsid w:val="00566434"/>
    <w:rsid w:val="00566BD7"/>
    <w:rsid w:val="00566DC1"/>
    <w:rsid w:val="00567213"/>
    <w:rsid w:val="00567278"/>
    <w:rsid w:val="005673AB"/>
    <w:rsid w:val="005674C7"/>
    <w:rsid w:val="005674EE"/>
    <w:rsid w:val="00567692"/>
    <w:rsid w:val="00567855"/>
    <w:rsid w:val="00567AB0"/>
    <w:rsid w:val="00567D0C"/>
    <w:rsid w:val="00567E7A"/>
    <w:rsid w:val="0057010A"/>
    <w:rsid w:val="00570336"/>
    <w:rsid w:val="0057071C"/>
    <w:rsid w:val="005709D2"/>
    <w:rsid w:val="00570ABE"/>
    <w:rsid w:val="00570DA6"/>
    <w:rsid w:val="00570E60"/>
    <w:rsid w:val="00571076"/>
    <w:rsid w:val="005711C2"/>
    <w:rsid w:val="00571339"/>
    <w:rsid w:val="005717F5"/>
    <w:rsid w:val="00571861"/>
    <w:rsid w:val="00571878"/>
    <w:rsid w:val="00571A75"/>
    <w:rsid w:val="00571D97"/>
    <w:rsid w:val="00571E0E"/>
    <w:rsid w:val="00572062"/>
    <w:rsid w:val="00572686"/>
    <w:rsid w:val="005729CE"/>
    <w:rsid w:val="00572FD4"/>
    <w:rsid w:val="0057308B"/>
    <w:rsid w:val="00573579"/>
    <w:rsid w:val="00573901"/>
    <w:rsid w:val="00573980"/>
    <w:rsid w:val="00573C78"/>
    <w:rsid w:val="00573D93"/>
    <w:rsid w:val="00573F54"/>
    <w:rsid w:val="005741E8"/>
    <w:rsid w:val="0057424C"/>
    <w:rsid w:val="0057438B"/>
    <w:rsid w:val="00574460"/>
    <w:rsid w:val="00574502"/>
    <w:rsid w:val="005746CE"/>
    <w:rsid w:val="0057473C"/>
    <w:rsid w:val="005750C8"/>
    <w:rsid w:val="0057523F"/>
    <w:rsid w:val="005753F9"/>
    <w:rsid w:val="0057553F"/>
    <w:rsid w:val="00575895"/>
    <w:rsid w:val="005758A6"/>
    <w:rsid w:val="00575E51"/>
    <w:rsid w:val="00575E58"/>
    <w:rsid w:val="00575E9F"/>
    <w:rsid w:val="00575FDD"/>
    <w:rsid w:val="00576483"/>
    <w:rsid w:val="005767F2"/>
    <w:rsid w:val="00576834"/>
    <w:rsid w:val="00576A0A"/>
    <w:rsid w:val="00576B5D"/>
    <w:rsid w:val="00576B99"/>
    <w:rsid w:val="00576F24"/>
    <w:rsid w:val="0057725A"/>
    <w:rsid w:val="00577351"/>
    <w:rsid w:val="00577530"/>
    <w:rsid w:val="0057756F"/>
    <w:rsid w:val="005776E4"/>
    <w:rsid w:val="005778AE"/>
    <w:rsid w:val="00577E7B"/>
    <w:rsid w:val="005800BF"/>
    <w:rsid w:val="005800D9"/>
    <w:rsid w:val="005801FB"/>
    <w:rsid w:val="005803A0"/>
    <w:rsid w:val="005806B2"/>
    <w:rsid w:val="00580CA5"/>
    <w:rsid w:val="00580E32"/>
    <w:rsid w:val="00580E48"/>
    <w:rsid w:val="0058134B"/>
    <w:rsid w:val="005813F9"/>
    <w:rsid w:val="0058171F"/>
    <w:rsid w:val="00581849"/>
    <w:rsid w:val="005818E8"/>
    <w:rsid w:val="00581B0F"/>
    <w:rsid w:val="00581B45"/>
    <w:rsid w:val="00581B98"/>
    <w:rsid w:val="0058224B"/>
    <w:rsid w:val="005822F9"/>
    <w:rsid w:val="005825BE"/>
    <w:rsid w:val="005825FE"/>
    <w:rsid w:val="005832D5"/>
    <w:rsid w:val="00583630"/>
    <w:rsid w:val="00583855"/>
    <w:rsid w:val="005838C9"/>
    <w:rsid w:val="005839FC"/>
    <w:rsid w:val="00583E71"/>
    <w:rsid w:val="005840BC"/>
    <w:rsid w:val="00584564"/>
    <w:rsid w:val="005849E0"/>
    <w:rsid w:val="00584A9B"/>
    <w:rsid w:val="00584B69"/>
    <w:rsid w:val="00584C8F"/>
    <w:rsid w:val="00584F35"/>
    <w:rsid w:val="00585101"/>
    <w:rsid w:val="005853EF"/>
    <w:rsid w:val="00585566"/>
    <w:rsid w:val="00585696"/>
    <w:rsid w:val="0058582F"/>
    <w:rsid w:val="00585A2A"/>
    <w:rsid w:val="00585A38"/>
    <w:rsid w:val="00585C11"/>
    <w:rsid w:val="0058604C"/>
    <w:rsid w:val="00586069"/>
    <w:rsid w:val="00586570"/>
    <w:rsid w:val="005866C9"/>
    <w:rsid w:val="005867B1"/>
    <w:rsid w:val="00586AAE"/>
    <w:rsid w:val="00586CA4"/>
    <w:rsid w:val="0058723F"/>
    <w:rsid w:val="0058746A"/>
    <w:rsid w:val="00587685"/>
    <w:rsid w:val="00587999"/>
    <w:rsid w:val="00587B9D"/>
    <w:rsid w:val="00587F9B"/>
    <w:rsid w:val="0059015C"/>
    <w:rsid w:val="005901AF"/>
    <w:rsid w:val="005905D5"/>
    <w:rsid w:val="00590721"/>
    <w:rsid w:val="005909CE"/>
    <w:rsid w:val="00590A02"/>
    <w:rsid w:val="00590BCB"/>
    <w:rsid w:val="00590C0F"/>
    <w:rsid w:val="00590C47"/>
    <w:rsid w:val="005912A7"/>
    <w:rsid w:val="0059134F"/>
    <w:rsid w:val="0059139A"/>
    <w:rsid w:val="005914BD"/>
    <w:rsid w:val="00591730"/>
    <w:rsid w:val="005917A5"/>
    <w:rsid w:val="005919A0"/>
    <w:rsid w:val="00591C59"/>
    <w:rsid w:val="00591CBE"/>
    <w:rsid w:val="00591CE8"/>
    <w:rsid w:val="00592173"/>
    <w:rsid w:val="00592301"/>
    <w:rsid w:val="0059240E"/>
    <w:rsid w:val="0059249F"/>
    <w:rsid w:val="0059276E"/>
    <w:rsid w:val="005927B0"/>
    <w:rsid w:val="005927B4"/>
    <w:rsid w:val="0059284B"/>
    <w:rsid w:val="005928B3"/>
    <w:rsid w:val="0059293F"/>
    <w:rsid w:val="005930E0"/>
    <w:rsid w:val="0059325B"/>
    <w:rsid w:val="00593671"/>
    <w:rsid w:val="005939AB"/>
    <w:rsid w:val="00593A86"/>
    <w:rsid w:val="00593CCE"/>
    <w:rsid w:val="00593F7D"/>
    <w:rsid w:val="00593FE2"/>
    <w:rsid w:val="005941C3"/>
    <w:rsid w:val="005942B5"/>
    <w:rsid w:val="00594452"/>
    <w:rsid w:val="005949FB"/>
    <w:rsid w:val="00594A5B"/>
    <w:rsid w:val="00594ACA"/>
    <w:rsid w:val="00594C9E"/>
    <w:rsid w:val="00594F04"/>
    <w:rsid w:val="00594FA9"/>
    <w:rsid w:val="0059501B"/>
    <w:rsid w:val="00595860"/>
    <w:rsid w:val="005958FA"/>
    <w:rsid w:val="00595935"/>
    <w:rsid w:val="00595E34"/>
    <w:rsid w:val="0059626D"/>
    <w:rsid w:val="00596929"/>
    <w:rsid w:val="005969DC"/>
    <w:rsid w:val="00596BE9"/>
    <w:rsid w:val="00596E05"/>
    <w:rsid w:val="00597BB1"/>
    <w:rsid w:val="00597FE7"/>
    <w:rsid w:val="005A000C"/>
    <w:rsid w:val="005A052A"/>
    <w:rsid w:val="005A068F"/>
    <w:rsid w:val="005A06A4"/>
    <w:rsid w:val="005A0C74"/>
    <w:rsid w:val="005A0CD2"/>
    <w:rsid w:val="005A0DAF"/>
    <w:rsid w:val="005A10C5"/>
    <w:rsid w:val="005A1B6C"/>
    <w:rsid w:val="005A1C15"/>
    <w:rsid w:val="005A1C59"/>
    <w:rsid w:val="005A2253"/>
    <w:rsid w:val="005A2538"/>
    <w:rsid w:val="005A2597"/>
    <w:rsid w:val="005A2AB3"/>
    <w:rsid w:val="005A2BB0"/>
    <w:rsid w:val="005A2CC5"/>
    <w:rsid w:val="005A3016"/>
    <w:rsid w:val="005A30CF"/>
    <w:rsid w:val="005A332C"/>
    <w:rsid w:val="005A36CD"/>
    <w:rsid w:val="005A3BFE"/>
    <w:rsid w:val="005A41CD"/>
    <w:rsid w:val="005A443D"/>
    <w:rsid w:val="005A457C"/>
    <w:rsid w:val="005A46CF"/>
    <w:rsid w:val="005A4F1B"/>
    <w:rsid w:val="005A4F66"/>
    <w:rsid w:val="005A5036"/>
    <w:rsid w:val="005A5157"/>
    <w:rsid w:val="005A5248"/>
    <w:rsid w:val="005A56BD"/>
    <w:rsid w:val="005A576D"/>
    <w:rsid w:val="005A5830"/>
    <w:rsid w:val="005A597B"/>
    <w:rsid w:val="005A5A51"/>
    <w:rsid w:val="005A5E9A"/>
    <w:rsid w:val="005A61FA"/>
    <w:rsid w:val="005A6994"/>
    <w:rsid w:val="005A6BB2"/>
    <w:rsid w:val="005A6DCB"/>
    <w:rsid w:val="005A6E54"/>
    <w:rsid w:val="005A6EC0"/>
    <w:rsid w:val="005A7452"/>
    <w:rsid w:val="005A748D"/>
    <w:rsid w:val="005A764B"/>
    <w:rsid w:val="005A7902"/>
    <w:rsid w:val="005A7926"/>
    <w:rsid w:val="005A7DB7"/>
    <w:rsid w:val="005A7F75"/>
    <w:rsid w:val="005B02C6"/>
    <w:rsid w:val="005B05A9"/>
    <w:rsid w:val="005B0755"/>
    <w:rsid w:val="005B0B31"/>
    <w:rsid w:val="005B0CC4"/>
    <w:rsid w:val="005B0E91"/>
    <w:rsid w:val="005B0F58"/>
    <w:rsid w:val="005B11AE"/>
    <w:rsid w:val="005B160C"/>
    <w:rsid w:val="005B1627"/>
    <w:rsid w:val="005B1785"/>
    <w:rsid w:val="005B19A2"/>
    <w:rsid w:val="005B1BB9"/>
    <w:rsid w:val="005B1BBF"/>
    <w:rsid w:val="005B1C9A"/>
    <w:rsid w:val="005B1D68"/>
    <w:rsid w:val="005B1DA2"/>
    <w:rsid w:val="005B213B"/>
    <w:rsid w:val="005B2197"/>
    <w:rsid w:val="005B23FE"/>
    <w:rsid w:val="005B29B3"/>
    <w:rsid w:val="005B2A30"/>
    <w:rsid w:val="005B2A33"/>
    <w:rsid w:val="005B2D94"/>
    <w:rsid w:val="005B2FE5"/>
    <w:rsid w:val="005B32EB"/>
    <w:rsid w:val="005B35B6"/>
    <w:rsid w:val="005B398E"/>
    <w:rsid w:val="005B3C37"/>
    <w:rsid w:val="005B404B"/>
    <w:rsid w:val="005B4895"/>
    <w:rsid w:val="005B4981"/>
    <w:rsid w:val="005B49CE"/>
    <w:rsid w:val="005B4E0A"/>
    <w:rsid w:val="005B56F5"/>
    <w:rsid w:val="005B5B1E"/>
    <w:rsid w:val="005B5BC5"/>
    <w:rsid w:val="005B5C90"/>
    <w:rsid w:val="005B5F67"/>
    <w:rsid w:val="005B60F7"/>
    <w:rsid w:val="005B62D4"/>
    <w:rsid w:val="005B63AE"/>
    <w:rsid w:val="005B64A3"/>
    <w:rsid w:val="005B674D"/>
    <w:rsid w:val="005B6DE4"/>
    <w:rsid w:val="005B79E5"/>
    <w:rsid w:val="005B7A49"/>
    <w:rsid w:val="005B7A90"/>
    <w:rsid w:val="005B7D13"/>
    <w:rsid w:val="005C015B"/>
    <w:rsid w:val="005C025F"/>
    <w:rsid w:val="005C031C"/>
    <w:rsid w:val="005C04F6"/>
    <w:rsid w:val="005C0659"/>
    <w:rsid w:val="005C0663"/>
    <w:rsid w:val="005C0ABC"/>
    <w:rsid w:val="005C0DAB"/>
    <w:rsid w:val="005C10D0"/>
    <w:rsid w:val="005C113C"/>
    <w:rsid w:val="005C1192"/>
    <w:rsid w:val="005C1314"/>
    <w:rsid w:val="005C139F"/>
    <w:rsid w:val="005C16B1"/>
    <w:rsid w:val="005C1900"/>
    <w:rsid w:val="005C1C01"/>
    <w:rsid w:val="005C1DCA"/>
    <w:rsid w:val="005C1DFE"/>
    <w:rsid w:val="005C222A"/>
    <w:rsid w:val="005C24A2"/>
    <w:rsid w:val="005C255F"/>
    <w:rsid w:val="005C2743"/>
    <w:rsid w:val="005C27DE"/>
    <w:rsid w:val="005C299D"/>
    <w:rsid w:val="005C2B31"/>
    <w:rsid w:val="005C2D6B"/>
    <w:rsid w:val="005C2E99"/>
    <w:rsid w:val="005C302A"/>
    <w:rsid w:val="005C319F"/>
    <w:rsid w:val="005C3284"/>
    <w:rsid w:val="005C32BA"/>
    <w:rsid w:val="005C343D"/>
    <w:rsid w:val="005C373E"/>
    <w:rsid w:val="005C3905"/>
    <w:rsid w:val="005C398B"/>
    <w:rsid w:val="005C39B1"/>
    <w:rsid w:val="005C3CA4"/>
    <w:rsid w:val="005C3DEB"/>
    <w:rsid w:val="005C3F8A"/>
    <w:rsid w:val="005C46D3"/>
    <w:rsid w:val="005C4CAD"/>
    <w:rsid w:val="005C4D95"/>
    <w:rsid w:val="005C4E51"/>
    <w:rsid w:val="005C5087"/>
    <w:rsid w:val="005C50FB"/>
    <w:rsid w:val="005C512B"/>
    <w:rsid w:val="005C51D7"/>
    <w:rsid w:val="005C5493"/>
    <w:rsid w:val="005C55F3"/>
    <w:rsid w:val="005C59C8"/>
    <w:rsid w:val="005C5DB8"/>
    <w:rsid w:val="005C6879"/>
    <w:rsid w:val="005C6952"/>
    <w:rsid w:val="005C6A8A"/>
    <w:rsid w:val="005C6E09"/>
    <w:rsid w:val="005C6F60"/>
    <w:rsid w:val="005C7AD8"/>
    <w:rsid w:val="005C7BBC"/>
    <w:rsid w:val="005C7BDE"/>
    <w:rsid w:val="005C7E07"/>
    <w:rsid w:val="005D0130"/>
    <w:rsid w:val="005D013F"/>
    <w:rsid w:val="005D0434"/>
    <w:rsid w:val="005D0558"/>
    <w:rsid w:val="005D055E"/>
    <w:rsid w:val="005D06B9"/>
    <w:rsid w:val="005D0A80"/>
    <w:rsid w:val="005D0CFB"/>
    <w:rsid w:val="005D0E22"/>
    <w:rsid w:val="005D12C8"/>
    <w:rsid w:val="005D1439"/>
    <w:rsid w:val="005D156C"/>
    <w:rsid w:val="005D1578"/>
    <w:rsid w:val="005D16AF"/>
    <w:rsid w:val="005D1AB9"/>
    <w:rsid w:val="005D1B6C"/>
    <w:rsid w:val="005D1C82"/>
    <w:rsid w:val="005D20A7"/>
    <w:rsid w:val="005D240D"/>
    <w:rsid w:val="005D242E"/>
    <w:rsid w:val="005D2613"/>
    <w:rsid w:val="005D2836"/>
    <w:rsid w:val="005D2DA1"/>
    <w:rsid w:val="005D2FF9"/>
    <w:rsid w:val="005D3155"/>
    <w:rsid w:val="005D31B9"/>
    <w:rsid w:val="005D337C"/>
    <w:rsid w:val="005D33C5"/>
    <w:rsid w:val="005D3413"/>
    <w:rsid w:val="005D3498"/>
    <w:rsid w:val="005D3527"/>
    <w:rsid w:val="005D35E4"/>
    <w:rsid w:val="005D3642"/>
    <w:rsid w:val="005D36AA"/>
    <w:rsid w:val="005D38D1"/>
    <w:rsid w:val="005D3935"/>
    <w:rsid w:val="005D3A88"/>
    <w:rsid w:val="005D3BE5"/>
    <w:rsid w:val="005D3C3C"/>
    <w:rsid w:val="005D3D70"/>
    <w:rsid w:val="005D4081"/>
    <w:rsid w:val="005D4291"/>
    <w:rsid w:val="005D4314"/>
    <w:rsid w:val="005D437D"/>
    <w:rsid w:val="005D4432"/>
    <w:rsid w:val="005D45C9"/>
    <w:rsid w:val="005D48F1"/>
    <w:rsid w:val="005D492E"/>
    <w:rsid w:val="005D4A1D"/>
    <w:rsid w:val="005D4B45"/>
    <w:rsid w:val="005D4F0F"/>
    <w:rsid w:val="005D5109"/>
    <w:rsid w:val="005D58D7"/>
    <w:rsid w:val="005D5979"/>
    <w:rsid w:val="005D5A52"/>
    <w:rsid w:val="005D5CCA"/>
    <w:rsid w:val="005D5D24"/>
    <w:rsid w:val="005D5F8D"/>
    <w:rsid w:val="005D5FB9"/>
    <w:rsid w:val="005D6259"/>
    <w:rsid w:val="005D63E6"/>
    <w:rsid w:val="005D6449"/>
    <w:rsid w:val="005D64BF"/>
    <w:rsid w:val="005D674E"/>
    <w:rsid w:val="005D699A"/>
    <w:rsid w:val="005D6D94"/>
    <w:rsid w:val="005D70C1"/>
    <w:rsid w:val="005D71E4"/>
    <w:rsid w:val="005D725C"/>
    <w:rsid w:val="005D742E"/>
    <w:rsid w:val="005D7430"/>
    <w:rsid w:val="005D75A3"/>
    <w:rsid w:val="005D7753"/>
    <w:rsid w:val="005D7C6B"/>
    <w:rsid w:val="005D7C78"/>
    <w:rsid w:val="005D7D0B"/>
    <w:rsid w:val="005D7F4D"/>
    <w:rsid w:val="005E0009"/>
    <w:rsid w:val="005E007E"/>
    <w:rsid w:val="005E046E"/>
    <w:rsid w:val="005E0B67"/>
    <w:rsid w:val="005E0CAD"/>
    <w:rsid w:val="005E0D65"/>
    <w:rsid w:val="005E10B3"/>
    <w:rsid w:val="005E14EE"/>
    <w:rsid w:val="005E18F0"/>
    <w:rsid w:val="005E1D70"/>
    <w:rsid w:val="005E1FD0"/>
    <w:rsid w:val="005E241A"/>
    <w:rsid w:val="005E24A4"/>
    <w:rsid w:val="005E29B4"/>
    <w:rsid w:val="005E2D27"/>
    <w:rsid w:val="005E2DBF"/>
    <w:rsid w:val="005E3308"/>
    <w:rsid w:val="005E361C"/>
    <w:rsid w:val="005E3C32"/>
    <w:rsid w:val="005E3C71"/>
    <w:rsid w:val="005E3C96"/>
    <w:rsid w:val="005E4391"/>
    <w:rsid w:val="005E446B"/>
    <w:rsid w:val="005E46F5"/>
    <w:rsid w:val="005E4C55"/>
    <w:rsid w:val="005E4E09"/>
    <w:rsid w:val="005E4EE8"/>
    <w:rsid w:val="005E5674"/>
    <w:rsid w:val="005E571D"/>
    <w:rsid w:val="005E5973"/>
    <w:rsid w:val="005E5E0E"/>
    <w:rsid w:val="005E5E8D"/>
    <w:rsid w:val="005E6178"/>
    <w:rsid w:val="005E6237"/>
    <w:rsid w:val="005E6524"/>
    <w:rsid w:val="005E66BC"/>
    <w:rsid w:val="005E6782"/>
    <w:rsid w:val="005E67B3"/>
    <w:rsid w:val="005E6D27"/>
    <w:rsid w:val="005E6D85"/>
    <w:rsid w:val="005E6E11"/>
    <w:rsid w:val="005E6F29"/>
    <w:rsid w:val="005E7007"/>
    <w:rsid w:val="005E70D6"/>
    <w:rsid w:val="005E7343"/>
    <w:rsid w:val="005E748D"/>
    <w:rsid w:val="005E76D5"/>
    <w:rsid w:val="005E78B5"/>
    <w:rsid w:val="005E7A6B"/>
    <w:rsid w:val="005E7B82"/>
    <w:rsid w:val="005F02FF"/>
    <w:rsid w:val="005F030E"/>
    <w:rsid w:val="005F0310"/>
    <w:rsid w:val="005F03E0"/>
    <w:rsid w:val="005F059D"/>
    <w:rsid w:val="005F0A00"/>
    <w:rsid w:val="005F0A45"/>
    <w:rsid w:val="005F0B67"/>
    <w:rsid w:val="005F1064"/>
    <w:rsid w:val="005F10A0"/>
    <w:rsid w:val="005F14DD"/>
    <w:rsid w:val="005F1526"/>
    <w:rsid w:val="005F155B"/>
    <w:rsid w:val="005F167A"/>
    <w:rsid w:val="005F167C"/>
    <w:rsid w:val="005F1936"/>
    <w:rsid w:val="005F1A0B"/>
    <w:rsid w:val="005F1F83"/>
    <w:rsid w:val="005F2090"/>
    <w:rsid w:val="005F291C"/>
    <w:rsid w:val="005F2963"/>
    <w:rsid w:val="005F29B7"/>
    <w:rsid w:val="005F2CFE"/>
    <w:rsid w:val="005F2E99"/>
    <w:rsid w:val="005F31DD"/>
    <w:rsid w:val="005F3217"/>
    <w:rsid w:val="005F3229"/>
    <w:rsid w:val="005F3552"/>
    <w:rsid w:val="005F36A7"/>
    <w:rsid w:val="005F380C"/>
    <w:rsid w:val="005F3964"/>
    <w:rsid w:val="005F3B4A"/>
    <w:rsid w:val="005F3B87"/>
    <w:rsid w:val="005F3F4B"/>
    <w:rsid w:val="005F401D"/>
    <w:rsid w:val="005F41D3"/>
    <w:rsid w:val="005F433A"/>
    <w:rsid w:val="005F46B7"/>
    <w:rsid w:val="005F47D6"/>
    <w:rsid w:val="005F48D0"/>
    <w:rsid w:val="005F4A45"/>
    <w:rsid w:val="005F4C90"/>
    <w:rsid w:val="005F4E13"/>
    <w:rsid w:val="005F5027"/>
    <w:rsid w:val="005F54CB"/>
    <w:rsid w:val="005F59A7"/>
    <w:rsid w:val="005F5A4C"/>
    <w:rsid w:val="005F5C19"/>
    <w:rsid w:val="005F5C80"/>
    <w:rsid w:val="005F5D6F"/>
    <w:rsid w:val="005F5F5A"/>
    <w:rsid w:val="005F5F63"/>
    <w:rsid w:val="005F605E"/>
    <w:rsid w:val="005F6482"/>
    <w:rsid w:val="005F6971"/>
    <w:rsid w:val="005F6CBA"/>
    <w:rsid w:val="005F7173"/>
    <w:rsid w:val="005F72D8"/>
    <w:rsid w:val="005F74C4"/>
    <w:rsid w:val="005F7805"/>
    <w:rsid w:val="005F78A6"/>
    <w:rsid w:val="005F7C6F"/>
    <w:rsid w:val="005F7C70"/>
    <w:rsid w:val="005F7D43"/>
    <w:rsid w:val="0060008C"/>
    <w:rsid w:val="00600171"/>
    <w:rsid w:val="006005A2"/>
    <w:rsid w:val="00600862"/>
    <w:rsid w:val="006009DD"/>
    <w:rsid w:val="00600D38"/>
    <w:rsid w:val="00600D39"/>
    <w:rsid w:val="00600EB7"/>
    <w:rsid w:val="00600FB6"/>
    <w:rsid w:val="0060109E"/>
    <w:rsid w:val="00601240"/>
    <w:rsid w:val="0060124A"/>
    <w:rsid w:val="00601515"/>
    <w:rsid w:val="00601599"/>
    <w:rsid w:val="006015A7"/>
    <w:rsid w:val="006019CF"/>
    <w:rsid w:val="00601A6F"/>
    <w:rsid w:val="00601B5B"/>
    <w:rsid w:val="00601FFC"/>
    <w:rsid w:val="00602474"/>
    <w:rsid w:val="006024D2"/>
    <w:rsid w:val="00602957"/>
    <w:rsid w:val="00602BD5"/>
    <w:rsid w:val="00602DFB"/>
    <w:rsid w:val="0060301A"/>
    <w:rsid w:val="00603461"/>
    <w:rsid w:val="006034BC"/>
    <w:rsid w:val="00603753"/>
    <w:rsid w:val="00603B53"/>
    <w:rsid w:val="00603CE1"/>
    <w:rsid w:val="006040E6"/>
    <w:rsid w:val="0060423E"/>
    <w:rsid w:val="006043FC"/>
    <w:rsid w:val="00604407"/>
    <w:rsid w:val="0060447A"/>
    <w:rsid w:val="00604506"/>
    <w:rsid w:val="00604648"/>
    <w:rsid w:val="006046F5"/>
    <w:rsid w:val="006048F6"/>
    <w:rsid w:val="0060490C"/>
    <w:rsid w:val="00604B56"/>
    <w:rsid w:val="00604C09"/>
    <w:rsid w:val="00604D9E"/>
    <w:rsid w:val="006052FB"/>
    <w:rsid w:val="00605320"/>
    <w:rsid w:val="0060579D"/>
    <w:rsid w:val="00605A9C"/>
    <w:rsid w:val="00605B64"/>
    <w:rsid w:val="0060601A"/>
    <w:rsid w:val="00606144"/>
    <w:rsid w:val="006066B7"/>
    <w:rsid w:val="0060672E"/>
    <w:rsid w:val="0060685E"/>
    <w:rsid w:val="00606E8C"/>
    <w:rsid w:val="00606FDB"/>
    <w:rsid w:val="00607075"/>
    <w:rsid w:val="006071A5"/>
    <w:rsid w:val="0060728E"/>
    <w:rsid w:val="00607317"/>
    <w:rsid w:val="006075C9"/>
    <w:rsid w:val="006077D2"/>
    <w:rsid w:val="0060780C"/>
    <w:rsid w:val="00607A4D"/>
    <w:rsid w:val="00607A78"/>
    <w:rsid w:val="00607B52"/>
    <w:rsid w:val="00607D04"/>
    <w:rsid w:val="00607D22"/>
    <w:rsid w:val="00607D23"/>
    <w:rsid w:val="00607D61"/>
    <w:rsid w:val="00607D7F"/>
    <w:rsid w:val="00607FD2"/>
    <w:rsid w:val="006101DB"/>
    <w:rsid w:val="006106DE"/>
    <w:rsid w:val="00610B8D"/>
    <w:rsid w:val="00610C88"/>
    <w:rsid w:val="00610D29"/>
    <w:rsid w:val="00610DF0"/>
    <w:rsid w:val="0061168E"/>
    <w:rsid w:val="00611805"/>
    <w:rsid w:val="00611A61"/>
    <w:rsid w:val="00611D3A"/>
    <w:rsid w:val="00611F31"/>
    <w:rsid w:val="0061217C"/>
    <w:rsid w:val="00612325"/>
    <w:rsid w:val="006124CA"/>
    <w:rsid w:val="0061253E"/>
    <w:rsid w:val="00612546"/>
    <w:rsid w:val="00612846"/>
    <w:rsid w:val="00612992"/>
    <w:rsid w:val="00612C2F"/>
    <w:rsid w:val="00612CC5"/>
    <w:rsid w:val="00612E73"/>
    <w:rsid w:val="00612F7C"/>
    <w:rsid w:val="00613239"/>
    <w:rsid w:val="00613312"/>
    <w:rsid w:val="00613398"/>
    <w:rsid w:val="006133AA"/>
    <w:rsid w:val="006133BE"/>
    <w:rsid w:val="00613637"/>
    <w:rsid w:val="006138B5"/>
    <w:rsid w:val="006138E0"/>
    <w:rsid w:val="00613BBB"/>
    <w:rsid w:val="00613DA1"/>
    <w:rsid w:val="006143E3"/>
    <w:rsid w:val="00614824"/>
    <w:rsid w:val="00614D7A"/>
    <w:rsid w:val="00614DC4"/>
    <w:rsid w:val="00614F16"/>
    <w:rsid w:val="00614FA0"/>
    <w:rsid w:val="00614FF5"/>
    <w:rsid w:val="00614FFD"/>
    <w:rsid w:val="006150DD"/>
    <w:rsid w:val="006153F0"/>
    <w:rsid w:val="0061552D"/>
    <w:rsid w:val="0061569A"/>
    <w:rsid w:val="0061580B"/>
    <w:rsid w:val="006159C5"/>
    <w:rsid w:val="00615AC5"/>
    <w:rsid w:val="00615BE7"/>
    <w:rsid w:val="00616289"/>
    <w:rsid w:val="006163CC"/>
    <w:rsid w:val="006166CF"/>
    <w:rsid w:val="00616C25"/>
    <w:rsid w:val="00616CA3"/>
    <w:rsid w:val="006170EC"/>
    <w:rsid w:val="00617748"/>
    <w:rsid w:val="00617846"/>
    <w:rsid w:val="00617AAE"/>
    <w:rsid w:val="00617B81"/>
    <w:rsid w:val="00617CF8"/>
    <w:rsid w:val="00617E88"/>
    <w:rsid w:val="006200F3"/>
    <w:rsid w:val="00620317"/>
    <w:rsid w:val="00620377"/>
    <w:rsid w:val="00620594"/>
    <w:rsid w:val="006208D0"/>
    <w:rsid w:val="00620A0A"/>
    <w:rsid w:val="006212B0"/>
    <w:rsid w:val="00621402"/>
    <w:rsid w:val="00621CD5"/>
    <w:rsid w:val="00621F98"/>
    <w:rsid w:val="0062210D"/>
    <w:rsid w:val="006222AB"/>
    <w:rsid w:val="0062238C"/>
    <w:rsid w:val="0062292A"/>
    <w:rsid w:val="006229EF"/>
    <w:rsid w:val="00622BDA"/>
    <w:rsid w:val="00622BE8"/>
    <w:rsid w:val="00623129"/>
    <w:rsid w:val="0062347E"/>
    <w:rsid w:val="006235FD"/>
    <w:rsid w:val="00623633"/>
    <w:rsid w:val="0062364B"/>
    <w:rsid w:val="006238EA"/>
    <w:rsid w:val="00623974"/>
    <w:rsid w:val="00623BE5"/>
    <w:rsid w:val="00623E00"/>
    <w:rsid w:val="00623EE5"/>
    <w:rsid w:val="00623F8D"/>
    <w:rsid w:val="006241F3"/>
    <w:rsid w:val="00624475"/>
    <w:rsid w:val="006248D3"/>
    <w:rsid w:val="00624F26"/>
    <w:rsid w:val="00624F51"/>
    <w:rsid w:val="00625346"/>
    <w:rsid w:val="006254A6"/>
    <w:rsid w:val="00625514"/>
    <w:rsid w:val="00625D94"/>
    <w:rsid w:val="00625EB3"/>
    <w:rsid w:val="00626153"/>
    <w:rsid w:val="006264A5"/>
    <w:rsid w:val="00626C7A"/>
    <w:rsid w:val="00627002"/>
    <w:rsid w:val="00627477"/>
    <w:rsid w:val="00627A72"/>
    <w:rsid w:val="00627AE8"/>
    <w:rsid w:val="00627B4C"/>
    <w:rsid w:val="00630014"/>
    <w:rsid w:val="006304B6"/>
    <w:rsid w:val="00630507"/>
    <w:rsid w:val="00630574"/>
    <w:rsid w:val="00630C64"/>
    <w:rsid w:val="00630F33"/>
    <w:rsid w:val="006311B4"/>
    <w:rsid w:val="0063122C"/>
    <w:rsid w:val="0063125D"/>
    <w:rsid w:val="00631269"/>
    <w:rsid w:val="0063138D"/>
    <w:rsid w:val="00631449"/>
    <w:rsid w:val="006315B2"/>
    <w:rsid w:val="00631656"/>
    <w:rsid w:val="00631C32"/>
    <w:rsid w:val="00631DFA"/>
    <w:rsid w:val="00631E4C"/>
    <w:rsid w:val="00632149"/>
    <w:rsid w:val="006324C1"/>
    <w:rsid w:val="00633100"/>
    <w:rsid w:val="00633685"/>
    <w:rsid w:val="0063383C"/>
    <w:rsid w:val="00633AB3"/>
    <w:rsid w:val="00633C92"/>
    <w:rsid w:val="00633F59"/>
    <w:rsid w:val="006340DF"/>
    <w:rsid w:val="00634179"/>
    <w:rsid w:val="0063424A"/>
    <w:rsid w:val="006342DB"/>
    <w:rsid w:val="006342F7"/>
    <w:rsid w:val="00634318"/>
    <w:rsid w:val="006343A8"/>
    <w:rsid w:val="00634421"/>
    <w:rsid w:val="00634447"/>
    <w:rsid w:val="0063459C"/>
    <w:rsid w:val="006348CB"/>
    <w:rsid w:val="0063501A"/>
    <w:rsid w:val="006357DF"/>
    <w:rsid w:val="00635849"/>
    <w:rsid w:val="00635B2D"/>
    <w:rsid w:val="00635C22"/>
    <w:rsid w:val="0063603A"/>
    <w:rsid w:val="006361E3"/>
    <w:rsid w:val="00636485"/>
    <w:rsid w:val="006364F5"/>
    <w:rsid w:val="0063657C"/>
    <w:rsid w:val="0063658F"/>
    <w:rsid w:val="006365F7"/>
    <w:rsid w:val="00636839"/>
    <w:rsid w:val="00636CC7"/>
    <w:rsid w:val="00636D2D"/>
    <w:rsid w:val="00636DCA"/>
    <w:rsid w:val="00636E46"/>
    <w:rsid w:val="00636EFC"/>
    <w:rsid w:val="0063706D"/>
    <w:rsid w:val="006371BB"/>
    <w:rsid w:val="0063732D"/>
    <w:rsid w:val="006376AA"/>
    <w:rsid w:val="006378C0"/>
    <w:rsid w:val="00637924"/>
    <w:rsid w:val="00637B6B"/>
    <w:rsid w:val="00637C8A"/>
    <w:rsid w:val="006403BB"/>
    <w:rsid w:val="006404E4"/>
    <w:rsid w:val="00640877"/>
    <w:rsid w:val="00640EF6"/>
    <w:rsid w:val="00640F52"/>
    <w:rsid w:val="0064106F"/>
    <w:rsid w:val="00641769"/>
    <w:rsid w:val="0064188F"/>
    <w:rsid w:val="006419FF"/>
    <w:rsid w:val="00641BC6"/>
    <w:rsid w:val="00641FC7"/>
    <w:rsid w:val="00642105"/>
    <w:rsid w:val="006421D8"/>
    <w:rsid w:val="00642304"/>
    <w:rsid w:val="006424E0"/>
    <w:rsid w:val="00642BB5"/>
    <w:rsid w:val="00642BF3"/>
    <w:rsid w:val="006435F2"/>
    <w:rsid w:val="00643726"/>
    <w:rsid w:val="00643817"/>
    <w:rsid w:val="00643B70"/>
    <w:rsid w:val="00644597"/>
    <w:rsid w:val="00644825"/>
    <w:rsid w:val="006449B6"/>
    <w:rsid w:val="00644A5D"/>
    <w:rsid w:val="00644BD5"/>
    <w:rsid w:val="00644F1E"/>
    <w:rsid w:val="00645001"/>
    <w:rsid w:val="00645182"/>
    <w:rsid w:val="006453B2"/>
    <w:rsid w:val="006454E2"/>
    <w:rsid w:val="006457EE"/>
    <w:rsid w:val="0064585A"/>
    <w:rsid w:val="0064643B"/>
    <w:rsid w:val="0064650B"/>
    <w:rsid w:val="006468C0"/>
    <w:rsid w:val="00646B06"/>
    <w:rsid w:val="00646B56"/>
    <w:rsid w:val="006472F7"/>
    <w:rsid w:val="006473FA"/>
    <w:rsid w:val="00647672"/>
    <w:rsid w:val="006476D9"/>
    <w:rsid w:val="00647700"/>
    <w:rsid w:val="0064783E"/>
    <w:rsid w:val="006478FD"/>
    <w:rsid w:val="00647937"/>
    <w:rsid w:val="006479B5"/>
    <w:rsid w:val="00650290"/>
    <w:rsid w:val="00650322"/>
    <w:rsid w:val="00650379"/>
    <w:rsid w:val="006508B4"/>
    <w:rsid w:val="00650AE6"/>
    <w:rsid w:val="00650B3F"/>
    <w:rsid w:val="00650CBC"/>
    <w:rsid w:val="00650CFD"/>
    <w:rsid w:val="00650F8F"/>
    <w:rsid w:val="00650FD9"/>
    <w:rsid w:val="00650FFA"/>
    <w:rsid w:val="006510CD"/>
    <w:rsid w:val="006510F9"/>
    <w:rsid w:val="00651122"/>
    <w:rsid w:val="006512AE"/>
    <w:rsid w:val="00651578"/>
    <w:rsid w:val="0065165F"/>
    <w:rsid w:val="0065192B"/>
    <w:rsid w:val="00651BC3"/>
    <w:rsid w:val="00651C62"/>
    <w:rsid w:val="00651D05"/>
    <w:rsid w:val="00651D76"/>
    <w:rsid w:val="006520BD"/>
    <w:rsid w:val="006521CD"/>
    <w:rsid w:val="00652321"/>
    <w:rsid w:val="006524B6"/>
    <w:rsid w:val="00652705"/>
    <w:rsid w:val="00652854"/>
    <w:rsid w:val="006528A7"/>
    <w:rsid w:val="006529AA"/>
    <w:rsid w:val="00652B55"/>
    <w:rsid w:val="00652BDC"/>
    <w:rsid w:val="00652F74"/>
    <w:rsid w:val="006533CF"/>
    <w:rsid w:val="00653574"/>
    <w:rsid w:val="00653596"/>
    <w:rsid w:val="0065397A"/>
    <w:rsid w:val="00653B90"/>
    <w:rsid w:val="00653F10"/>
    <w:rsid w:val="006542F2"/>
    <w:rsid w:val="00654414"/>
    <w:rsid w:val="006548FC"/>
    <w:rsid w:val="00654E00"/>
    <w:rsid w:val="00655313"/>
    <w:rsid w:val="006553B3"/>
    <w:rsid w:val="006554E4"/>
    <w:rsid w:val="00655A37"/>
    <w:rsid w:val="00655A8E"/>
    <w:rsid w:val="00655F39"/>
    <w:rsid w:val="0065645D"/>
    <w:rsid w:val="006564C9"/>
    <w:rsid w:val="0065698C"/>
    <w:rsid w:val="00656B58"/>
    <w:rsid w:val="00656ED2"/>
    <w:rsid w:val="0065706F"/>
    <w:rsid w:val="006571B6"/>
    <w:rsid w:val="006571ED"/>
    <w:rsid w:val="006572BA"/>
    <w:rsid w:val="00657896"/>
    <w:rsid w:val="00657994"/>
    <w:rsid w:val="00657B17"/>
    <w:rsid w:val="00657D22"/>
    <w:rsid w:val="00657D78"/>
    <w:rsid w:val="00657FAF"/>
    <w:rsid w:val="006600D3"/>
    <w:rsid w:val="00660712"/>
    <w:rsid w:val="00660B27"/>
    <w:rsid w:val="006612F8"/>
    <w:rsid w:val="00661371"/>
    <w:rsid w:val="006613EF"/>
    <w:rsid w:val="00661404"/>
    <w:rsid w:val="00661782"/>
    <w:rsid w:val="006618A1"/>
    <w:rsid w:val="006618DD"/>
    <w:rsid w:val="0066190E"/>
    <w:rsid w:val="0066196B"/>
    <w:rsid w:val="00661B76"/>
    <w:rsid w:val="00661BF6"/>
    <w:rsid w:val="00661D3C"/>
    <w:rsid w:val="00661EDC"/>
    <w:rsid w:val="00661EFD"/>
    <w:rsid w:val="0066208D"/>
    <w:rsid w:val="00662795"/>
    <w:rsid w:val="00662854"/>
    <w:rsid w:val="00662947"/>
    <w:rsid w:val="00662AE5"/>
    <w:rsid w:val="006630D7"/>
    <w:rsid w:val="00663188"/>
    <w:rsid w:val="006631E1"/>
    <w:rsid w:val="0066327C"/>
    <w:rsid w:val="006632CB"/>
    <w:rsid w:val="006632F4"/>
    <w:rsid w:val="006633E7"/>
    <w:rsid w:val="006638EC"/>
    <w:rsid w:val="00663905"/>
    <w:rsid w:val="006639D5"/>
    <w:rsid w:val="00663C53"/>
    <w:rsid w:val="00663EB6"/>
    <w:rsid w:val="0066424B"/>
    <w:rsid w:val="00664364"/>
    <w:rsid w:val="0066442F"/>
    <w:rsid w:val="006645C6"/>
    <w:rsid w:val="006645C7"/>
    <w:rsid w:val="00664736"/>
    <w:rsid w:val="00664783"/>
    <w:rsid w:val="00664A45"/>
    <w:rsid w:val="00664D81"/>
    <w:rsid w:val="00664F2E"/>
    <w:rsid w:val="0066567B"/>
    <w:rsid w:val="00665B82"/>
    <w:rsid w:val="00665D5C"/>
    <w:rsid w:val="00665FF9"/>
    <w:rsid w:val="00666058"/>
    <w:rsid w:val="0066654E"/>
    <w:rsid w:val="00667064"/>
    <w:rsid w:val="006670DB"/>
    <w:rsid w:val="006671D3"/>
    <w:rsid w:val="00667260"/>
    <w:rsid w:val="006677C0"/>
    <w:rsid w:val="006679E9"/>
    <w:rsid w:val="00667F2D"/>
    <w:rsid w:val="00667F7F"/>
    <w:rsid w:val="00670247"/>
    <w:rsid w:val="0067045B"/>
    <w:rsid w:val="006705DE"/>
    <w:rsid w:val="0067064E"/>
    <w:rsid w:val="006709C6"/>
    <w:rsid w:val="00670C55"/>
    <w:rsid w:val="00670CDF"/>
    <w:rsid w:val="00670DFE"/>
    <w:rsid w:val="00670E11"/>
    <w:rsid w:val="00670E68"/>
    <w:rsid w:val="00670E99"/>
    <w:rsid w:val="00670FAB"/>
    <w:rsid w:val="0067109C"/>
    <w:rsid w:val="006710DE"/>
    <w:rsid w:val="006710F0"/>
    <w:rsid w:val="00671286"/>
    <w:rsid w:val="0067132F"/>
    <w:rsid w:val="00671459"/>
    <w:rsid w:val="0067180B"/>
    <w:rsid w:val="00671DB2"/>
    <w:rsid w:val="00671DC8"/>
    <w:rsid w:val="00671EDB"/>
    <w:rsid w:val="006722E4"/>
    <w:rsid w:val="006724D9"/>
    <w:rsid w:val="006725D5"/>
    <w:rsid w:val="00672ACF"/>
    <w:rsid w:val="00672C29"/>
    <w:rsid w:val="00672F2A"/>
    <w:rsid w:val="00673356"/>
    <w:rsid w:val="006736E4"/>
    <w:rsid w:val="0067427B"/>
    <w:rsid w:val="00674774"/>
    <w:rsid w:val="006747A1"/>
    <w:rsid w:val="00674982"/>
    <w:rsid w:val="00674DCF"/>
    <w:rsid w:val="00674E27"/>
    <w:rsid w:val="0067503A"/>
    <w:rsid w:val="00675265"/>
    <w:rsid w:val="0067526C"/>
    <w:rsid w:val="00675352"/>
    <w:rsid w:val="00675619"/>
    <w:rsid w:val="006756C2"/>
    <w:rsid w:val="0067591A"/>
    <w:rsid w:val="00675D3B"/>
    <w:rsid w:val="00675DFE"/>
    <w:rsid w:val="00676019"/>
    <w:rsid w:val="006764A0"/>
    <w:rsid w:val="0067671D"/>
    <w:rsid w:val="006767EF"/>
    <w:rsid w:val="0067698D"/>
    <w:rsid w:val="00676C12"/>
    <w:rsid w:val="00676C61"/>
    <w:rsid w:val="00676E6E"/>
    <w:rsid w:val="00676F41"/>
    <w:rsid w:val="006770A2"/>
    <w:rsid w:val="006771F6"/>
    <w:rsid w:val="0067725A"/>
    <w:rsid w:val="0067727D"/>
    <w:rsid w:val="00677790"/>
    <w:rsid w:val="006777CC"/>
    <w:rsid w:val="00677906"/>
    <w:rsid w:val="00677B09"/>
    <w:rsid w:val="00677C9E"/>
    <w:rsid w:val="00677DA3"/>
    <w:rsid w:val="00677DD9"/>
    <w:rsid w:val="00677FFD"/>
    <w:rsid w:val="0068078B"/>
    <w:rsid w:val="006807D1"/>
    <w:rsid w:val="00680955"/>
    <w:rsid w:val="00680980"/>
    <w:rsid w:val="00680A8A"/>
    <w:rsid w:val="00680BFE"/>
    <w:rsid w:val="00680ED0"/>
    <w:rsid w:val="006810AA"/>
    <w:rsid w:val="00681502"/>
    <w:rsid w:val="0068189A"/>
    <w:rsid w:val="00681B8D"/>
    <w:rsid w:val="00681C1F"/>
    <w:rsid w:val="00681C68"/>
    <w:rsid w:val="0068201A"/>
    <w:rsid w:val="006822FD"/>
    <w:rsid w:val="00682BAA"/>
    <w:rsid w:val="00682D2C"/>
    <w:rsid w:val="00683687"/>
    <w:rsid w:val="006836DA"/>
    <w:rsid w:val="0068384D"/>
    <w:rsid w:val="00683EB1"/>
    <w:rsid w:val="00684316"/>
    <w:rsid w:val="00684414"/>
    <w:rsid w:val="00684AD2"/>
    <w:rsid w:val="00684E84"/>
    <w:rsid w:val="00685102"/>
    <w:rsid w:val="0068542D"/>
    <w:rsid w:val="006856B1"/>
    <w:rsid w:val="0068573C"/>
    <w:rsid w:val="006859FA"/>
    <w:rsid w:val="00685A5F"/>
    <w:rsid w:val="00685AAE"/>
    <w:rsid w:val="00685D3D"/>
    <w:rsid w:val="00685EFD"/>
    <w:rsid w:val="006861EC"/>
    <w:rsid w:val="0068629B"/>
    <w:rsid w:val="00686B2C"/>
    <w:rsid w:val="00686B33"/>
    <w:rsid w:val="00686B41"/>
    <w:rsid w:val="00686B87"/>
    <w:rsid w:val="00686BBA"/>
    <w:rsid w:val="00686CB0"/>
    <w:rsid w:val="00687055"/>
    <w:rsid w:val="0068745C"/>
    <w:rsid w:val="00687A3C"/>
    <w:rsid w:val="00687BFE"/>
    <w:rsid w:val="00687D11"/>
    <w:rsid w:val="00687DE7"/>
    <w:rsid w:val="00690058"/>
    <w:rsid w:val="00690306"/>
    <w:rsid w:val="0069046D"/>
    <w:rsid w:val="00690509"/>
    <w:rsid w:val="0069077D"/>
    <w:rsid w:val="0069085A"/>
    <w:rsid w:val="0069094A"/>
    <w:rsid w:val="00690966"/>
    <w:rsid w:val="00690C58"/>
    <w:rsid w:val="006910C8"/>
    <w:rsid w:val="00691177"/>
    <w:rsid w:val="00691600"/>
    <w:rsid w:val="0069169E"/>
    <w:rsid w:val="00691A2F"/>
    <w:rsid w:val="00691B27"/>
    <w:rsid w:val="00691B4F"/>
    <w:rsid w:val="00691E0C"/>
    <w:rsid w:val="00691E14"/>
    <w:rsid w:val="0069248A"/>
    <w:rsid w:val="00692661"/>
    <w:rsid w:val="0069279D"/>
    <w:rsid w:val="00692B8D"/>
    <w:rsid w:val="00692C27"/>
    <w:rsid w:val="0069389C"/>
    <w:rsid w:val="00693DBA"/>
    <w:rsid w:val="00694218"/>
    <w:rsid w:val="006943A5"/>
    <w:rsid w:val="00694658"/>
    <w:rsid w:val="006946BB"/>
    <w:rsid w:val="00694755"/>
    <w:rsid w:val="0069487A"/>
    <w:rsid w:val="00694915"/>
    <w:rsid w:val="00694A02"/>
    <w:rsid w:val="00694A0E"/>
    <w:rsid w:val="0069521F"/>
    <w:rsid w:val="00695247"/>
    <w:rsid w:val="0069530D"/>
    <w:rsid w:val="00695700"/>
    <w:rsid w:val="00695962"/>
    <w:rsid w:val="00695A99"/>
    <w:rsid w:val="00695B1A"/>
    <w:rsid w:val="00696054"/>
    <w:rsid w:val="00696109"/>
    <w:rsid w:val="00696454"/>
    <w:rsid w:val="00696529"/>
    <w:rsid w:val="00696696"/>
    <w:rsid w:val="0069694F"/>
    <w:rsid w:val="00696958"/>
    <w:rsid w:val="00696A6E"/>
    <w:rsid w:val="00696CC6"/>
    <w:rsid w:val="00696E29"/>
    <w:rsid w:val="00696E76"/>
    <w:rsid w:val="00696FAB"/>
    <w:rsid w:val="0069705B"/>
    <w:rsid w:val="00697383"/>
    <w:rsid w:val="0069760B"/>
    <w:rsid w:val="00697D1E"/>
    <w:rsid w:val="00697D30"/>
    <w:rsid w:val="00697E0F"/>
    <w:rsid w:val="00697EA8"/>
    <w:rsid w:val="006A02E1"/>
    <w:rsid w:val="006A05FA"/>
    <w:rsid w:val="006A0929"/>
    <w:rsid w:val="006A0A54"/>
    <w:rsid w:val="006A0D58"/>
    <w:rsid w:val="006A0E75"/>
    <w:rsid w:val="006A1747"/>
    <w:rsid w:val="006A1775"/>
    <w:rsid w:val="006A17C9"/>
    <w:rsid w:val="006A1AE3"/>
    <w:rsid w:val="006A1D99"/>
    <w:rsid w:val="006A1DDB"/>
    <w:rsid w:val="006A1E2E"/>
    <w:rsid w:val="006A1FBD"/>
    <w:rsid w:val="006A207C"/>
    <w:rsid w:val="006A23AC"/>
    <w:rsid w:val="006A2503"/>
    <w:rsid w:val="006A2C23"/>
    <w:rsid w:val="006A2CC9"/>
    <w:rsid w:val="006A2D17"/>
    <w:rsid w:val="006A2EE2"/>
    <w:rsid w:val="006A2F08"/>
    <w:rsid w:val="006A321E"/>
    <w:rsid w:val="006A33AB"/>
    <w:rsid w:val="006A3437"/>
    <w:rsid w:val="006A34AD"/>
    <w:rsid w:val="006A3880"/>
    <w:rsid w:val="006A38A0"/>
    <w:rsid w:val="006A39A1"/>
    <w:rsid w:val="006A3C78"/>
    <w:rsid w:val="006A3D17"/>
    <w:rsid w:val="006A3D97"/>
    <w:rsid w:val="006A3E42"/>
    <w:rsid w:val="006A446D"/>
    <w:rsid w:val="006A4946"/>
    <w:rsid w:val="006A4B78"/>
    <w:rsid w:val="006A4BED"/>
    <w:rsid w:val="006A4E9B"/>
    <w:rsid w:val="006A5469"/>
    <w:rsid w:val="006A579C"/>
    <w:rsid w:val="006A596B"/>
    <w:rsid w:val="006A59DA"/>
    <w:rsid w:val="006A5E04"/>
    <w:rsid w:val="006A6346"/>
    <w:rsid w:val="006A63EE"/>
    <w:rsid w:val="006A6449"/>
    <w:rsid w:val="006A64C0"/>
    <w:rsid w:val="006A66A7"/>
    <w:rsid w:val="006A6A6E"/>
    <w:rsid w:val="006A6EB2"/>
    <w:rsid w:val="006A708D"/>
    <w:rsid w:val="006A7459"/>
    <w:rsid w:val="006A758A"/>
    <w:rsid w:val="006A7711"/>
    <w:rsid w:val="006A7A3E"/>
    <w:rsid w:val="006A7A79"/>
    <w:rsid w:val="006A7DB1"/>
    <w:rsid w:val="006A7EB9"/>
    <w:rsid w:val="006B010F"/>
    <w:rsid w:val="006B07CA"/>
    <w:rsid w:val="006B0958"/>
    <w:rsid w:val="006B09AC"/>
    <w:rsid w:val="006B0C7D"/>
    <w:rsid w:val="006B0CD1"/>
    <w:rsid w:val="006B103D"/>
    <w:rsid w:val="006B10CF"/>
    <w:rsid w:val="006B147C"/>
    <w:rsid w:val="006B15C2"/>
    <w:rsid w:val="006B1644"/>
    <w:rsid w:val="006B19F4"/>
    <w:rsid w:val="006B1A10"/>
    <w:rsid w:val="006B1BC8"/>
    <w:rsid w:val="006B1F1E"/>
    <w:rsid w:val="006B2346"/>
    <w:rsid w:val="006B261E"/>
    <w:rsid w:val="006B28B8"/>
    <w:rsid w:val="006B2CDC"/>
    <w:rsid w:val="006B30C7"/>
    <w:rsid w:val="006B3124"/>
    <w:rsid w:val="006B336C"/>
    <w:rsid w:val="006B3384"/>
    <w:rsid w:val="006B37A1"/>
    <w:rsid w:val="006B383D"/>
    <w:rsid w:val="006B3B03"/>
    <w:rsid w:val="006B3BB2"/>
    <w:rsid w:val="006B3EA0"/>
    <w:rsid w:val="006B4160"/>
    <w:rsid w:val="006B422E"/>
    <w:rsid w:val="006B426B"/>
    <w:rsid w:val="006B4532"/>
    <w:rsid w:val="006B488A"/>
    <w:rsid w:val="006B4895"/>
    <w:rsid w:val="006B49E9"/>
    <w:rsid w:val="006B4B08"/>
    <w:rsid w:val="006B4C84"/>
    <w:rsid w:val="006B4E38"/>
    <w:rsid w:val="006B4EE7"/>
    <w:rsid w:val="006B4EF8"/>
    <w:rsid w:val="006B4F01"/>
    <w:rsid w:val="006B5017"/>
    <w:rsid w:val="006B5028"/>
    <w:rsid w:val="006B5212"/>
    <w:rsid w:val="006B54D5"/>
    <w:rsid w:val="006B5690"/>
    <w:rsid w:val="006B5694"/>
    <w:rsid w:val="006B57E0"/>
    <w:rsid w:val="006B5B1B"/>
    <w:rsid w:val="006B64AE"/>
    <w:rsid w:val="006B6531"/>
    <w:rsid w:val="006B6577"/>
    <w:rsid w:val="006B657C"/>
    <w:rsid w:val="006B6B53"/>
    <w:rsid w:val="006B6CD3"/>
    <w:rsid w:val="006B6D48"/>
    <w:rsid w:val="006B6E1E"/>
    <w:rsid w:val="006B7598"/>
    <w:rsid w:val="006B7A38"/>
    <w:rsid w:val="006B7B79"/>
    <w:rsid w:val="006B7DC9"/>
    <w:rsid w:val="006C0441"/>
    <w:rsid w:val="006C0680"/>
    <w:rsid w:val="006C0A16"/>
    <w:rsid w:val="006C1967"/>
    <w:rsid w:val="006C1A51"/>
    <w:rsid w:val="006C1B41"/>
    <w:rsid w:val="006C1E3A"/>
    <w:rsid w:val="006C2266"/>
    <w:rsid w:val="006C2446"/>
    <w:rsid w:val="006C2525"/>
    <w:rsid w:val="006C2845"/>
    <w:rsid w:val="006C2B46"/>
    <w:rsid w:val="006C2C77"/>
    <w:rsid w:val="006C2C9F"/>
    <w:rsid w:val="006C2D2F"/>
    <w:rsid w:val="006C2FA4"/>
    <w:rsid w:val="006C3206"/>
    <w:rsid w:val="006C3483"/>
    <w:rsid w:val="006C3691"/>
    <w:rsid w:val="006C3945"/>
    <w:rsid w:val="006C39F4"/>
    <w:rsid w:val="006C3A19"/>
    <w:rsid w:val="006C3A97"/>
    <w:rsid w:val="006C3BEA"/>
    <w:rsid w:val="006C3DD6"/>
    <w:rsid w:val="006C3E6E"/>
    <w:rsid w:val="006C4129"/>
    <w:rsid w:val="006C4B70"/>
    <w:rsid w:val="006C4BC8"/>
    <w:rsid w:val="006C523C"/>
    <w:rsid w:val="006C5245"/>
    <w:rsid w:val="006C5268"/>
    <w:rsid w:val="006C5270"/>
    <w:rsid w:val="006C5A4B"/>
    <w:rsid w:val="006C5B5E"/>
    <w:rsid w:val="006C5F6C"/>
    <w:rsid w:val="006C61CA"/>
    <w:rsid w:val="006C6567"/>
    <w:rsid w:val="006C65BD"/>
    <w:rsid w:val="006C6855"/>
    <w:rsid w:val="006C6C0F"/>
    <w:rsid w:val="006C6D49"/>
    <w:rsid w:val="006C750D"/>
    <w:rsid w:val="006C783D"/>
    <w:rsid w:val="006C7904"/>
    <w:rsid w:val="006C7FB3"/>
    <w:rsid w:val="006D003C"/>
    <w:rsid w:val="006D028C"/>
    <w:rsid w:val="006D056F"/>
    <w:rsid w:val="006D0696"/>
    <w:rsid w:val="006D0AFB"/>
    <w:rsid w:val="006D0B83"/>
    <w:rsid w:val="006D0D25"/>
    <w:rsid w:val="006D0FAC"/>
    <w:rsid w:val="006D1151"/>
    <w:rsid w:val="006D1373"/>
    <w:rsid w:val="006D1926"/>
    <w:rsid w:val="006D1E13"/>
    <w:rsid w:val="006D20AC"/>
    <w:rsid w:val="006D24E5"/>
    <w:rsid w:val="006D2530"/>
    <w:rsid w:val="006D2C9D"/>
    <w:rsid w:val="006D31CA"/>
    <w:rsid w:val="006D388E"/>
    <w:rsid w:val="006D3E0A"/>
    <w:rsid w:val="006D3E50"/>
    <w:rsid w:val="006D3F09"/>
    <w:rsid w:val="006D4466"/>
    <w:rsid w:val="006D450B"/>
    <w:rsid w:val="006D4852"/>
    <w:rsid w:val="006D489B"/>
    <w:rsid w:val="006D4B20"/>
    <w:rsid w:val="006D4B54"/>
    <w:rsid w:val="006D4CF1"/>
    <w:rsid w:val="006D4E4A"/>
    <w:rsid w:val="006D530B"/>
    <w:rsid w:val="006D533C"/>
    <w:rsid w:val="006D5490"/>
    <w:rsid w:val="006D54A8"/>
    <w:rsid w:val="006D56D0"/>
    <w:rsid w:val="006D584F"/>
    <w:rsid w:val="006D5865"/>
    <w:rsid w:val="006D5CB8"/>
    <w:rsid w:val="006D62BE"/>
    <w:rsid w:val="006D6417"/>
    <w:rsid w:val="006D6438"/>
    <w:rsid w:val="006D6739"/>
    <w:rsid w:val="006D6830"/>
    <w:rsid w:val="006D68C5"/>
    <w:rsid w:val="006D6AE1"/>
    <w:rsid w:val="006D6C0A"/>
    <w:rsid w:val="006D6D67"/>
    <w:rsid w:val="006D6E92"/>
    <w:rsid w:val="006D710C"/>
    <w:rsid w:val="006D71F9"/>
    <w:rsid w:val="006D7391"/>
    <w:rsid w:val="006D748D"/>
    <w:rsid w:val="006D74B7"/>
    <w:rsid w:val="006D778D"/>
    <w:rsid w:val="006D7C83"/>
    <w:rsid w:val="006D7FE8"/>
    <w:rsid w:val="006E0108"/>
    <w:rsid w:val="006E0370"/>
    <w:rsid w:val="006E0520"/>
    <w:rsid w:val="006E0684"/>
    <w:rsid w:val="006E06C1"/>
    <w:rsid w:val="006E0A85"/>
    <w:rsid w:val="006E0AAE"/>
    <w:rsid w:val="006E0B2E"/>
    <w:rsid w:val="006E0BA7"/>
    <w:rsid w:val="006E0C50"/>
    <w:rsid w:val="006E0C77"/>
    <w:rsid w:val="006E115E"/>
    <w:rsid w:val="006E11B1"/>
    <w:rsid w:val="006E1209"/>
    <w:rsid w:val="006E1AFA"/>
    <w:rsid w:val="006E1D72"/>
    <w:rsid w:val="006E1DC7"/>
    <w:rsid w:val="006E1F4C"/>
    <w:rsid w:val="006E21D3"/>
    <w:rsid w:val="006E2324"/>
    <w:rsid w:val="006E2442"/>
    <w:rsid w:val="006E249F"/>
    <w:rsid w:val="006E2512"/>
    <w:rsid w:val="006E2960"/>
    <w:rsid w:val="006E2CD5"/>
    <w:rsid w:val="006E3114"/>
    <w:rsid w:val="006E3207"/>
    <w:rsid w:val="006E3255"/>
    <w:rsid w:val="006E3400"/>
    <w:rsid w:val="006E34F9"/>
    <w:rsid w:val="006E359A"/>
    <w:rsid w:val="006E3625"/>
    <w:rsid w:val="006E39AE"/>
    <w:rsid w:val="006E3A2E"/>
    <w:rsid w:val="006E3A40"/>
    <w:rsid w:val="006E3E08"/>
    <w:rsid w:val="006E4193"/>
    <w:rsid w:val="006E41B4"/>
    <w:rsid w:val="006E4448"/>
    <w:rsid w:val="006E449B"/>
    <w:rsid w:val="006E4522"/>
    <w:rsid w:val="006E49EB"/>
    <w:rsid w:val="006E4A37"/>
    <w:rsid w:val="006E4CE0"/>
    <w:rsid w:val="006E4E8D"/>
    <w:rsid w:val="006E5214"/>
    <w:rsid w:val="006E532C"/>
    <w:rsid w:val="006E5510"/>
    <w:rsid w:val="006E58D8"/>
    <w:rsid w:val="006E59FB"/>
    <w:rsid w:val="006E5AF7"/>
    <w:rsid w:val="006E5E50"/>
    <w:rsid w:val="006E60B7"/>
    <w:rsid w:val="006E613D"/>
    <w:rsid w:val="006E61CB"/>
    <w:rsid w:val="006E624E"/>
    <w:rsid w:val="006E6358"/>
    <w:rsid w:val="006E66B2"/>
    <w:rsid w:val="006E66D6"/>
    <w:rsid w:val="006E6816"/>
    <w:rsid w:val="006E6BCC"/>
    <w:rsid w:val="006E742A"/>
    <w:rsid w:val="006E75A2"/>
    <w:rsid w:val="006E78D6"/>
    <w:rsid w:val="006E7A02"/>
    <w:rsid w:val="006E7A4F"/>
    <w:rsid w:val="006F03E0"/>
    <w:rsid w:val="006F0631"/>
    <w:rsid w:val="006F0825"/>
    <w:rsid w:val="006F08D0"/>
    <w:rsid w:val="006F0A20"/>
    <w:rsid w:val="006F0D89"/>
    <w:rsid w:val="006F1079"/>
    <w:rsid w:val="006F12AF"/>
    <w:rsid w:val="006F141B"/>
    <w:rsid w:val="006F1528"/>
    <w:rsid w:val="006F16F8"/>
    <w:rsid w:val="006F1A20"/>
    <w:rsid w:val="006F1D72"/>
    <w:rsid w:val="006F1E7B"/>
    <w:rsid w:val="006F1F4F"/>
    <w:rsid w:val="006F1FC0"/>
    <w:rsid w:val="006F1FFC"/>
    <w:rsid w:val="006F2981"/>
    <w:rsid w:val="006F2A33"/>
    <w:rsid w:val="006F2FA2"/>
    <w:rsid w:val="006F2FF7"/>
    <w:rsid w:val="006F3023"/>
    <w:rsid w:val="006F30C2"/>
    <w:rsid w:val="006F315E"/>
    <w:rsid w:val="006F37BB"/>
    <w:rsid w:val="006F37C7"/>
    <w:rsid w:val="006F3C99"/>
    <w:rsid w:val="006F417A"/>
    <w:rsid w:val="006F4302"/>
    <w:rsid w:val="006F473E"/>
    <w:rsid w:val="006F480C"/>
    <w:rsid w:val="006F489D"/>
    <w:rsid w:val="006F4FB9"/>
    <w:rsid w:val="006F50F1"/>
    <w:rsid w:val="006F54EE"/>
    <w:rsid w:val="006F5B0B"/>
    <w:rsid w:val="006F5B68"/>
    <w:rsid w:val="006F6035"/>
    <w:rsid w:val="006F6236"/>
    <w:rsid w:val="006F62E7"/>
    <w:rsid w:val="006F659A"/>
    <w:rsid w:val="006F67A2"/>
    <w:rsid w:val="006F680E"/>
    <w:rsid w:val="006F684D"/>
    <w:rsid w:val="006F6D3C"/>
    <w:rsid w:val="006F6EE2"/>
    <w:rsid w:val="006F71B8"/>
    <w:rsid w:val="006F765F"/>
    <w:rsid w:val="006F77D4"/>
    <w:rsid w:val="006F78DB"/>
    <w:rsid w:val="006F7A2C"/>
    <w:rsid w:val="006F7ABA"/>
    <w:rsid w:val="006F7B9A"/>
    <w:rsid w:val="00700049"/>
    <w:rsid w:val="00700148"/>
    <w:rsid w:val="00700538"/>
    <w:rsid w:val="0070060C"/>
    <w:rsid w:val="0070076E"/>
    <w:rsid w:val="007007E2"/>
    <w:rsid w:val="0070088C"/>
    <w:rsid w:val="00700E2B"/>
    <w:rsid w:val="00700F0B"/>
    <w:rsid w:val="00701089"/>
    <w:rsid w:val="007010FB"/>
    <w:rsid w:val="00701136"/>
    <w:rsid w:val="00701186"/>
    <w:rsid w:val="007013CC"/>
    <w:rsid w:val="00701949"/>
    <w:rsid w:val="00701C4E"/>
    <w:rsid w:val="00702392"/>
    <w:rsid w:val="00702481"/>
    <w:rsid w:val="007024A3"/>
    <w:rsid w:val="0070265F"/>
    <w:rsid w:val="0070274B"/>
    <w:rsid w:val="00702774"/>
    <w:rsid w:val="0070287E"/>
    <w:rsid w:val="00702A0F"/>
    <w:rsid w:val="00702B9E"/>
    <w:rsid w:val="00702DEF"/>
    <w:rsid w:val="00702F90"/>
    <w:rsid w:val="00703022"/>
    <w:rsid w:val="007031A8"/>
    <w:rsid w:val="007032F7"/>
    <w:rsid w:val="00703508"/>
    <w:rsid w:val="00703C59"/>
    <w:rsid w:val="00703EDE"/>
    <w:rsid w:val="00703F6E"/>
    <w:rsid w:val="00703FE5"/>
    <w:rsid w:val="0070423D"/>
    <w:rsid w:val="00704343"/>
    <w:rsid w:val="0070443D"/>
    <w:rsid w:val="00704A6E"/>
    <w:rsid w:val="00704F48"/>
    <w:rsid w:val="00704FD9"/>
    <w:rsid w:val="00705054"/>
    <w:rsid w:val="007052F5"/>
    <w:rsid w:val="00705395"/>
    <w:rsid w:val="00705508"/>
    <w:rsid w:val="00705519"/>
    <w:rsid w:val="00705A3A"/>
    <w:rsid w:val="00705D55"/>
    <w:rsid w:val="00705D62"/>
    <w:rsid w:val="00706725"/>
    <w:rsid w:val="0070672E"/>
    <w:rsid w:val="00706CBE"/>
    <w:rsid w:val="0070720E"/>
    <w:rsid w:val="007073D6"/>
    <w:rsid w:val="00707575"/>
    <w:rsid w:val="0070781E"/>
    <w:rsid w:val="00707963"/>
    <w:rsid w:val="0070796A"/>
    <w:rsid w:val="007100A0"/>
    <w:rsid w:val="007102F0"/>
    <w:rsid w:val="00710BAF"/>
    <w:rsid w:val="00710BE6"/>
    <w:rsid w:val="00710E55"/>
    <w:rsid w:val="00710E5F"/>
    <w:rsid w:val="00710EC1"/>
    <w:rsid w:val="00711172"/>
    <w:rsid w:val="0071169A"/>
    <w:rsid w:val="00711793"/>
    <w:rsid w:val="00711C5D"/>
    <w:rsid w:val="00711E85"/>
    <w:rsid w:val="00712296"/>
    <w:rsid w:val="0071230E"/>
    <w:rsid w:val="0071236C"/>
    <w:rsid w:val="007125C6"/>
    <w:rsid w:val="00712621"/>
    <w:rsid w:val="00712B49"/>
    <w:rsid w:val="00712BB2"/>
    <w:rsid w:val="00712F29"/>
    <w:rsid w:val="00713859"/>
    <w:rsid w:val="007139A8"/>
    <w:rsid w:val="00713B8C"/>
    <w:rsid w:val="00713DB3"/>
    <w:rsid w:val="00713F46"/>
    <w:rsid w:val="0071416F"/>
    <w:rsid w:val="00714246"/>
    <w:rsid w:val="007145B3"/>
    <w:rsid w:val="00714898"/>
    <w:rsid w:val="00714B90"/>
    <w:rsid w:val="00714C0B"/>
    <w:rsid w:val="00714FBB"/>
    <w:rsid w:val="0071510C"/>
    <w:rsid w:val="0071524E"/>
    <w:rsid w:val="0071543A"/>
    <w:rsid w:val="007154A5"/>
    <w:rsid w:val="007156BC"/>
    <w:rsid w:val="007158C8"/>
    <w:rsid w:val="007159A0"/>
    <w:rsid w:val="00715A01"/>
    <w:rsid w:val="00715DC3"/>
    <w:rsid w:val="00715E64"/>
    <w:rsid w:val="007162D1"/>
    <w:rsid w:val="0071679B"/>
    <w:rsid w:val="00716AB9"/>
    <w:rsid w:val="00716B93"/>
    <w:rsid w:val="00716F44"/>
    <w:rsid w:val="00717025"/>
    <w:rsid w:val="00717191"/>
    <w:rsid w:val="00717317"/>
    <w:rsid w:val="0071737B"/>
    <w:rsid w:val="00717650"/>
    <w:rsid w:val="007177B7"/>
    <w:rsid w:val="00717A61"/>
    <w:rsid w:val="00717C2B"/>
    <w:rsid w:val="00717E34"/>
    <w:rsid w:val="007200B9"/>
    <w:rsid w:val="00720129"/>
    <w:rsid w:val="00720694"/>
    <w:rsid w:val="007206B0"/>
    <w:rsid w:val="0072086F"/>
    <w:rsid w:val="00720913"/>
    <w:rsid w:val="00720A9F"/>
    <w:rsid w:val="00720BDD"/>
    <w:rsid w:val="00720BE2"/>
    <w:rsid w:val="00720BEA"/>
    <w:rsid w:val="00720C6F"/>
    <w:rsid w:val="00721147"/>
    <w:rsid w:val="0072114F"/>
    <w:rsid w:val="00721201"/>
    <w:rsid w:val="0072126A"/>
    <w:rsid w:val="00721367"/>
    <w:rsid w:val="00721874"/>
    <w:rsid w:val="00721878"/>
    <w:rsid w:val="00721C6B"/>
    <w:rsid w:val="00722038"/>
    <w:rsid w:val="0072205E"/>
    <w:rsid w:val="007221F7"/>
    <w:rsid w:val="00722247"/>
    <w:rsid w:val="00722546"/>
    <w:rsid w:val="00722C95"/>
    <w:rsid w:val="00722CD0"/>
    <w:rsid w:val="00722E3C"/>
    <w:rsid w:val="00723045"/>
    <w:rsid w:val="0072328B"/>
    <w:rsid w:val="007232D1"/>
    <w:rsid w:val="007238AB"/>
    <w:rsid w:val="00723A1A"/>
    <w:rsid w:val="00723BF6"/>
    <w:rsid w:val="00723E23"/>
    <w:rsid w:val="00723E5D"/>
    <w:rsid w:val="00723EC5"/>
    <w:rsid w:val="00723F42"/>
    <w:rsid w:val="00723FE9"/>
    <w:rsid w:val="0072468C"/>
    <w:rsid w:val="007246AA"/>
    <w:rsid w:val="00724713"/>
    <w:rsid w:val="0072472E"/>
    <w:rsid w:val="00724820"/>
    <w:rsid w:val="00724D0A"/>
    <w:rsid w:val="00724E00"/>
    <w:rsid w:val="00724E1A"/>
    <w:rsid w:val="00724E87"/>
    <w:rsid w:val="007252D9"/>
    <w:rsid w:val="00725343"/>
    <w:rsid w:val="00725B6F"/>
    <w:rsid w:val="00725C17"/>
    <w:rsid w:val="00725E57"/>
    <w:rsid w:val="00725F36"/>
    <w:rsid w:val="007260BF"/>
    <w:rsid w:val="007260F9"/>
    <w:rsid w:val="007261FF"/>
    <w:rsid w:val="00726355"/>
    <w:rsid w:val="007264A2"/>
    <w:rsid w:val="007269B5"/>
    <w:rsid w:val="00726CD0"/>
    <w:rsid w:val="00726F24"/>
    <w:rsid w:val="007270B6"/>
    <w:rsid w:val="007275E3"/>
    <w:rsid w:val="007279CB"/>
    <w:rsid w:val="007279FE"/>
    <w:rsid w:val="00727B72"/>
    <w:rsid w:val="00727BBC"/>
    <w:rsid w:val="00727D66"/>
    <w:rsid w:val="00727E77"/>
    <w:rsid w:val="007302C6"/>
    <w:rsid w:val="007302F3"/>
    <w:rsid w:val="007304A3"/>
    <w:rsid w:val="0073069E"/>
    <w:rsid w:val="00730822"/>
    <w:rsid w:val="00730994"/>
    <w:rsid w:val="00730A1B"/>
    <w:rsid w:val="00730AA3"/>
    <w:rsid w:val="00730BCA"/>
    <w:rsid w:val="00730C89"/>
    <w:rsid w:val="00730DF5"/>
    <w:rsid w:val="00731429"/>
    <w:rsid w:val="0073163A"/>
    <w:rsid w:val="0073167F"/>
    <w:rsid w:val="007316AC"/>
    <w:rsid w:val="007316C3"/>
    <w:rsid w:val="0073176F"/>
    <w:rsid w:val="0073192B"/>
    <w:rsid w:val="007319A3"/>
    <w:rsid w:val="00731B2B"/>
    <w:rsid w:val="00731C99"/>
    <w:rsid w:val="007320BD"/>
    <w:rsid w:val="007320E4"/>
    <w:rsid w:val="007321B8"/>
    <w:rsid w:val="0073283C"/>
    <w:rsid w:val="007330C5"/>
    <w:rsid w:val="007333F4"/>
    <w:rsid w:val="00733409"/>
    <w:rsid w:val="007334FD"/>
    <w:rsid w:val="00733951"/>
    <w:rsid w:val="00733959"/>
    <w:rsid w:val="007339F0"/>
    <w:rsid w:val="00733C35"/>
    <w:rsid w:val="00734135"/>
    <w:rsid w:val="00734142"/>
    <w:rsid w:val="007343E9"/>
    <w:rsid w:val="00734493"/>
    <w:rsid w:val="0073462E"/>
    <w:rsid w:val="00734858"/>
    <w:rsid w:val="007348CF"/>
    <w:rsid w:val="00734BA2"/>
    <w:rsid w:val="00734BBD"/>
    <w:rsid w:val="00734CEB"/>
    <w:rsid w:val="00734FA3"/>
    <w:rsid w:val="00734FF9"/>
    <w:rsid w:val="007353A4"/>
    <w:rsid w:val="00735811"/>
    <w:rsid w:val="00735C5D"/>
    <w:rsid w:val="00735D32"/>
    <w:rsid w:val="0073624F"/>
    <w:rsid w:val="0073657E"/>
    <w:rsid w:val="0073690C"/>
    <w:rsid w:val="00736950"/>
    <w:rsid w:val="00736A0A"/>
    <w:rsid w:val="00736BAF"/>
    <w:rsid w:val="00736D24"/>
    <w:rsid w:val="00736E12"/>
    <w:rsid w:val="00736E9A"/>
    <w:rsid w:val="00736FE1"/>
    <w:rsid w:val="00737069"/>
    <w:rsid w:val="0073714F"/>
    <w:rsid w:val="00737211"/>
    <w:rsid w:val="007373D5"/>
    <w:rsid w:val="007377AE"/>
    <w:rsid w:val="007378D1"/>
    <w:rsid w:val="00737ECD"/>
    <w:rsid w:val="00740112"/>
    <w:rsid w:val="007404F8"/>
    <w:rsid w:val="0074082C"/>
    <w:rsid w:val="00740B78"/>
    <w:rsid w:val="00740FE1"/>
    <w:rsid w:val="0074118E"/>
    <w:rsid w:val="0074121C"/>
    <w:rsid w:val="007412AF"/>
    <w:rsid w:val="007412F1"/>
    <w:rsid w:val="007416C7"/>
    <w:rsid w:val="00741869"/>
    <w:rsid w:val="007419FC"/>
    <w:rsid w:val="00741D7F"/>
    <w:rsid w:val="00741E9E"/>
    <w:rsid w:val="00741F6F"/>
    <w:rsid w:val="007423A4"/>
    <w:rsid w:val="00742921"/>
    <w:rsid w:val="007429FD"/>
    <w:rsid w:val="00742BE7"/>
    <w:rsid w:val="00742CB3"/>
    <w:rsid w:val="00742F1A"/>
    <w:rsid w:val="007433EC"/>
    <w:rsid w:val="00743650"/>
    <w:rsid w:val="007437EA"/>
    <w:rsid w:val="0074412B"/>
    <w:rsid w:val="007442AE"/>
    <w:rsid w:val="00744501"/>
    <w:rsid w:val="00744565"/>
    <w:rsid w:val="007447F1"/>
    <w:rsid w:val="00744983"/>
    <w:rsid w:val="00745092"/>
    <w:rsid w:val="007452E4"/>
    <w:rsid w:val="0074562B"/>
    <w:rsid w:val="007457D4"/>
    <w:rsid w:val="00745EA0"/>
    <w:rsid w:val="00745EA1"/>
    <w:rsid w:val="00745FB7"/>
    <w:rsid w:val="0074606A"/>
    <w:rsid w:val="007462B7"/>
    <w:rsid w:val="00746CBC"/>
    <w:rsid w:val="0074701F"/>
    <w:rsid w:val="007470FA"/>
    <w:rsid w:val="00747347"/>
    <w:rsid w:val="007473C0"/>
    <w:rsid w:val="00747736"/>
    <w:rsid w:val="007479BC"/>
    <w:rsid w:val="00747ADC"/>
    <w:rsid w:val="00747F53"/>
    <w:rsid w:val="00750182"/>
    <w:rsid w:val="007502F7"/>
    <w:rsid w:val="00750384"/>
    <w:rsid w:val="00750498"/>
    <w:rsid w:val="007504AA"/>
    <w:rsid w:val="00750589"/>
    <w:rsid w:val="007506C5"/>
    <w:rsid w:val="007509E3"/>
    <w:rsid w:val="00750AE7"/>
    <w:rsid w:val="00750BE6"/>
    <w:rsid w:val="00750BFE"/>
    <w:rsid w:val="00750C74"/>
    <w:rsid w:val="00751056"/>
    <w:rsid w:val="00751140"/>
    <w:rsid w:val="007516EB"/>
    <w:rsid w:val="00751946"/>
    <w:rsid w:val="00751BB1"/>
    <w:rsid w:val="007521A3"/>
    <w:rsid w:val="007525A0"/>
    <w:rsid w:val="00752781"/>
    <w:rsid w:val="00752ABE"/>
    <w:rsid w:val="00752B4D"/>
    <w:rsid w:val="00752CD4"/>
    <w:rsid w:val="00753249"/>
    <w:rsid w:val="0075331B"/>
    <w:rsid w:val="0075343F"/>
    <w:rsid w:val="007534A9"/>
    <w:rsid w:val="00753587"/>
    <w:rsid w:val="00753A15"/>
    <w:rsid w:val="00753D6E"/>
    <w:rsid w:val="00754089"/>
    <w:rsid w:val="007542CD"/>
    <w:rsid w:val="0075439A"/>
    <w:rsid w:val="0075442D"/>
    <w:rsid w:val="007547DD"/>
    <w:rsid w:val="00754A56"/>
    <w:rsid w:val="00754CF9"/>
    <w:rsid w:val="00754D87"/>
    <w:rsid w:val="007552B2"/>
    <w:rsid w:val="0075536B"/>
    <w:rsid w:val="007555DD"/>
    <w:rsid w:val="007558EB"/>
    <w:rsid w:val="00755BEE"/>
    <w:rsid w:val="00755D09"/>
    <w:rsid w:val="00755D74"/>
    <w:rsid w:val="00755E39"/>
    <w:rsid w:val="0075601C"/>
    <w:rsid w:val="007562A2"/>
    <w:rsid w:val="00756444"/>
    <w:rsid w:val="00756909"/>
    <w:rsid w:val="00756BCA"/>
    <w:rsid w:val="00757176"/>
    <w:rsid w:val="007571AA"/>
    <w:rsid w:val="007571E9"/>
    <w:rsid w:val="00757282"/>
    <w:rsid w:val="007572D5"/>
    <w:rsid w:val="00757501"/>
    <w:rsid w:val="007575F0"/>
    <w:rsid w:val="00757844"/>
    <w:rsid w:val="007578D7"/>
    <w:rsid w:val="00757986"/>
    <w:rsid w:val="007601B5"/>
    <w:rsid w:val="0076029E"/>
    <w:rsid w:val="007603C7"/>
    <w:rsid w:val="00760736"/>
    <w:rsid w:val="00760742"/>
    <w:rsid w:val="00761381"/>
    <w:rsid w:val="00761434"/>
    <w:rsid w:val="007615A9"/>
    <w:rsid w:val="00761B74"/>
    <w:rsid w:val="00761C43"/>
    <w:rsid w:val="00761D57"/>
    <w:rsid w:val="00761E0B"/>
    <w:rsid w:val="00761E4E"/>
    <w:rsid w:val="00761E86"/>
    <w:rsid w:val="0076227F"/>
    <w:rsid w:val="00762959"/>
    <w:rsid w:val="00762A98"/>
    <w:rsid w:val="00762D67"/>
    <w:rsid w:val="00762DFA"/>
    <w:rsid w:val="00763158"/>
    <w:rsid w:val="007639B5"/>
    <w:rsid w:val="00763C5E"/>
    <w:rsid w:val="00763FE6"/>
    <w:rsid w:val="00764054"/>
    <w:rsid w:val="007640F8"/>
    <w:rsid w:val="007643C1"/>
    <w:rsid w:val="007644FD"/>
    <w:rsid w:val="0076474A"/>
    <w:rsid w:val="00764832"/>
    <w:rsid w:val="00764987"/>
    <w:rsid w:val="007649D3"/>
    <w:rsid w:val="00764BCF"/>
    <w:rsid w:val="00764D31"/>
    <w:rsid w:val="00765057"/>
    <w:rsid w:val="007650E7"/>
    <w:rsid w:val="007653BF"/>
    <w:rsid w:val="00765594"/>
    <w:rsid w:val="00765DDE"/>
    <w:rsid w:val="0076606C"/>
    <w:rsid w:val="00766170"/>
    <w:rsid w:val="00766331"/>
    <w:rsid w:val="0076647C"/>
    <w:rsid w:val="007665DC"/>
    <w:rsid w:val="007667BA"/>
    <w:rsid w:val="007667C3"/>
    <w:rsid w:val="007669A2"/>
    <w:rsid w:val="00766AB3"/>
    <w:rsid w:val="00766AF1"/>
    <w:rsid w:val="00766B95"/>
    <w:rsid w:val="00766EB1"/>
    <w:rsid w:val="00766EBA"/>
    <w:rsid w:val="007673D8"/>
    <w:rsid w:val="0076743F"/>
    <w:rsid w:val="007679DB"/>
    <w:rsid w:val="00767AA8"/>
    <w:rsid w:val="00767BED"/>
    <w:rsid w:val="00767E42"/>
    <w:rsid w:val="0077004A"/>
    <w:rsid w:val="00770080"/>
    <w:rsid w:val="007705CA"/>
    <w:rsid w:val="00770A6A"/>
    <w:rsid w:val="00770BC0"/>
    <w:rsid w:val="00770E06"/>
    <w:rsid w:val="00771056"/>
    <w:rsid w:val="007710EB"/>
    <w:rsid w:val="00771182"/>
    <w:rsid w:val="00771911"/>
    <w:rsid w:val="007719A9"/>
    <w:rsid w:val="00771C54"/>
    <w:rsid w:val="007727A6"/>
    <w:rsid w:val="00772AE7"/>
    <w:rsid w:val="00772B99"/>
    <w:rsid w:val="00772D6C"/>
    <w:rsid w:val="00772F63"/>
    <w:rsid w:val="0077314F"/>
    <w:rsid w:val="007736AB"/>
    <w:rsid w:val="0077373C"/>
    <w:rsid w:val="0077382F"/>
    <w:rsid w:val="00773838"/>
    <w:rsid w:val="007739D5"/>
    <w:rsid w:val="00773C86"/>
    <w:rsid w:val="00774256"/>
    <w:rsid w:val="007746D0"/>
    <w:rsid w:val="00774759"/>
    <w:rsid w:val="00774C8C"/>
    <w:rsid w:val="00774DD5"/>
    <w:rsid w:val="00774E2A"/>
    <w:rsid w:val="0077517E"/>
    <w:rsid w:val="0077523B"/>
    <w:rsid w:val="00775498"/>
    <w:rsid w:val="00775A5C"/>
    <w:rsid w:val="00775E8D"/>
    <w:rsid w:val="00775EE8"/>
    <w:rsid w:val="00776250"/>
    <w:rsid w:val="00776590"/>
    <w:rsid w:val="007765C1"/>
    <w:rsid w:val="007765F9"/>
    <w:rsid w:val="0077662B"/>
    <w:rsid w:val="007769DC"/>
    <w:rsid w:val="00776DE0"/>
    <w:rsid w:val="00777055"/>
    <w:rsid w:val="00777187"/>
    <w:rsid w:val="007771A9"/>
    <w:rsid w:val="007771F9"/>
    <w:rsid w:val="007774B7"/>
    <w:rsid w:val="0077764D"/>
    <w:rsid w:val="00777922"/>
    <w:rsid w:val="00777940"/>
    <w:rsid w:val="00777AC4"/>
    <w:rsid w:val="00777AE0"/>
    <w:rsid w:val="00777DB0"/>
    <w:rsid w:val="00777DC7"/>
    <w:rsid w:val="00780440"/>
    <w:rsid w:val="0078054A"/>
    <w:rsid w:val="007808AB"/>
    <w:rsid w:val="00780938"/>
    <w:rsid w:val="00780A10"/>
    <w:rsid w:val="00780BD0"/>
    <w:rsid w:val="00780E9A"/>
    <w:rsid w:val="00780FA0"/>
    <w:rsid w:val="00780FD0"/>
    <w:rsid w:val="00781410"/>
    <w:rsid w:val="00781539"/>
    <w:rsid w:val="00781A20"/>
    <w:rsid w:val="00781B68"/>
    <w:rsid w:val="00781B72"/>
    <w:rsid w:val="00781BAA"/>
    <w:rsid w:val="00782128"/>
    <w:rsid w:val="007824A4"/>
    <w:rsid w:val="007826DC"/>
    <w:rsid w:val="00782737"/>
    <w:rsid w:val="007827E4"/>
    <w:rsid w:val="007828A1"/>
    <w:rsid w:val="00782C91"/>
    <w:rsid w:val="00782D20"/>
    <w:rsid w:val="00782ECE"/>
    <w:rsid w:val="00783242"/>
    <w:rsid w:val="0078389B"/>
    <w:rsid w:val="00783941"/>
    <w:rsid w:val="00783CD5"/>
    <w:rsid w:val="00783D2A"/>
    <w:rsid w:val="00783E47"/>
    <w:rsid w:val="00783E4C"/>
    <w:rsid w:val="00783E7F"/>
    <w:rsid w:val="00783FB6"/>
    <w:rsid w:val="007840D6"/>
    <w:rsid w:val="00784203"/>
    <w:rsid w:val="00784426"/>
    <w:rsid w:val="0078449A"/>
    <w:rsid w:val="00784778"/>
    <w:rsid w:val="00784959"/>
    <w:rsid w:val="00784B62"/>
    <w:rsid w:val="00784C3F"/>
    <w:rsid w:val="00784DCB"/>
    <w:rsid w:val="00784EFD"/>
    <w:rsid w:val="0078550A"/>
    <w:rsid w:val="00785560"/>
    <w:rsid w:val="007856BA"/>
    <w:rsid w:val="00785726"/>
    <w:rsid w:val="0078581A"/>
    <w:rsid w:val="0078596D"/>
    <w:rsid w:val="00785B7F"/>
    <w:rsid w:val="00785C89"/>
    <w:rsid w:val="00785DD3"/>
    <w:rsid w:val="00785EBA"/>
    <w:rsid w:val="0078606F"/>
    <w:rsid w:val="0078609D"/>
    <w:rsid w:val="007863D7"/>
    <w:rsid w:val="00786811"/>
    <w:rsid w:val="00786AA8"/>
    <w:rsid w:val="00786D2B"/>
    <w:rsid w:val="00786D66"/>
    <w:rsid w:val="00786EC6"/>
    <w:rsid w:val="007871B5"/>
    <w:rsid w:val="00787301"/>
    <w:rsid w:val="007873D0"/>
    <w:rsid w:val="007873D9"/>
    <w:rsid w:val="007875F0"/>
    <w:rsid w:val="0078765F"/>
    <w:rsid w:val="00787B58"/>
    <w:rsid w:val="00787BCD"/>
    <w:rsid w:val="00790303"/>
    <w:rsid w:val="007904B0"/>
    <w:rsid w:val="00790C78"/>
    <w:rsid w:val="007917D8"/>
    <w:rsid w:val="007919DD"/>
    <w:rsid w:val="00791B26"/>
    <w:rsid w:val="00791B96"/>
    <w:rsid w:val="00791C24"/>
    <w:rsid w:val="00791DA6"/>
    <w:rsid w:val="00792192"/>
    <w:rsid w:val="007921E4"/>
    <w:rsid w:val="0079237E"/>
    <w:rsid w:val="007925FD"/>
    <w:rsid w:val="00792673"/>
    <w:rsid w:val="007926C9"/>
    <w:rsid w:val="00792BE9"/>
    <w:rsid w:val="00792D4B"/>
    <w:rsid w:val="00792F6D"/>
    <w:rsid w:val="00792FEE"/>
    <w:rsid w:val="0079313B"/>
    <w:rsid w:val="00793382"/>
    <w:rsid w:val="007934CC"/>
    <w:rsid w:val="007934F5"/>
    <w:rsid w:val="007936AD"/>
    <w:rsid w:val="007937AC"/>
    <w:rsid w:val="00793865"/>
    <w:rsid w:val="00793B30"/>
    <w:rsid w:val="00793C37"/>
    <w:rsid w:val="00793CC7"/>
    <w:rsid w:val="0079419C"/>
    <w:rsid w:val="007945C3"/>
    <w:rsid w:val="00794601"/>
    <w:rsid w:val="00794E55"/>
    <w:rsid w:val="00795064"/>
    <w:rsid w:val="007954DB"/>
    <w:rsid w:val="0079551D"/>
    <w:rsid w:val="00795710"/>
    <w:rsid w:val="00795777"/>
    <w:rsid w:val="0079593A"/>
    <w:rsid w:val="0079599D"/>
    <w:rsid w:val="00795C31"/>
    <w:rsid w:val="00795CD2"/>
    <w:rsid w:val="00795CF9"/>
    <w:rsid w:val="00795DD8"/>
    <w:rsid w:val="00795E7F"/>
    <w:rsid w:val="0079613B"/>
    <w:rsid w:val="00796478"/>
    <w:rsid w:val="007967FA"/>
    <w:rsid w:val="0079694D"/>
    <w:rsid w:val="00796E27"/>
    <w:rsid w:val="00797239"/>
    <w:rsid w:val="007978DE"/>
    <w:rsid w:val="00797955"/>
    <w:rsid w:val="00797DFA"/>
    <w:rsid w:val="007A00EA"/>
    <w:rsid w:val="007A0301"/>
    <w:rsid w:val="007A036A"/>
    <w:rsid w:val="007A0542"/>
    <w:rsid w:val="007A0616"/>
    <w:rsid w:val="007A08D3"/>
    <w:rsid w:val="007A09AB"/>
    <w:rsid w:val="007A0AE4"/>
    <w:rsid w:val="007A0C1F"/>
    <w:rsid w:val="007A0CB9"/>
    <w:rsid w:val="007A0FAA"/>
    <w:rsid w:val="007A11DD"/>
    <w:rsid w:val="007A156F"/>
    <w:rsid w:val="007A17AE"/>
    <w:rsid w:val="007A1B96"/>
    <w:rsid w:val="007A1DD1"/>
    <w:rsid w:val="007A1FF0"/>
    <w:rsid w:val="007A2110"/>
    <w:rsid w:val="007A25F1"/>
    <w:rsid w:val="007A270F"/>
    <w:rsid w:val="007A271E"/>
    <w:rsid w:val="007A2740"/>
    <w:rsid w:val="007A2793"/>
    <w:rsid w:val="007A298E"/>
    <w:rsid w:val="007A2CC6"/>
    <w:rsid w:val="007A2D0C"/>
    <w:rsid w:val="007A2F1C"/>
    <w:rsid w:val="007A312F"/>
    <w:rsid w:val="007A3595"/>
    <w:rsid w:val="007A359D"/>
    <w:rsid w:val="007A373E"/>
    <w:rsid w:val="007A37B5"/>
    <w:rsid w:val="007A3C90"/>
    <w:rsid w:val="007A3D2D"/>
    <w:rsid w:val="007A3D91"/>
    <w:rsid w:val="007A3E42"/>
    <w:rsid w:val="007A3F56"/>
    <w:rsid w:val="007A403F"/>
    <w:rsid w:val="007A43F0"/>
    <w:rsid w:val="007A4515"/>
    <w:rsid w:val="007A4536"/>
    <w:rsid w:val="007A4648"/>
    <w:rsid w:val="007A469B"/>
    <w:rsid w:val="007A512D"/>
    <w:rsid w:val="007A5266"/>
    <w:rsid w:val="007A57AF"/>
    <w:rsid w:val="007A5858"/>
    <w:rsid w:val="007A58A4"/>
    <w:rsid w:val="007A5D6C"/>
    <w:rsid w:val="007A5E59"/>
    <w:rsid w:val="007A6122"/>
    <w:rsid w:val="007A6410"/>
    <w:rsid w:val="007A6436"/>
    <w:rsid w:val="007A64B1"/>
    <w:rsid w:val="007A665D"/>
    <w:rsid w:val="007A6AF0"/>
    <w:rsid w:val="007A6B5F"/>
    <w:rsid w:val="007A6F58"/>
    <w:rsid w:val="007A6F8E"/>
    <w:rsid w:val="007A711F"/>
    <w:rsid w:val="007A72FC"/>
    <w:rsid w:val="007A7699"/>
    <w:rsid w:val="007A7881"/>
    <w:rsid w:val="007A78EE"/>
    <w:rsid w:val="007A7C21"/>
    <w:rsid w:val="007A7D92"/>
    <w:rsid w:val="007A7EC5"/>
    <w:rsid w:val="007B016A"/>
    <w:rsid w:val="007B0453"/>
    <w:rsid w:val="007B0586"/>
    <w:rsid w:val="007B0608"/>
    <w:rsid w:val="007B0ABC"/>
    <w:rsid w:val="007B0C2B"/>
    <w:rsid w:val="007B0CDA"/>
    <w:rsid w:val="007B0EF5"/>
    <w:rsid w:val="007B111A"/>
    <w:rsid w:val="007B1621"/>
    <w:rsid w:val="007B163C"/>
    <w:rsid w:val="007B1645"/>
    <w:rsid w:val="007B17BD"/>
    <w:rsid w:val="007B17F3"/>
    <w:rsid w:val="007B18D6"/>
    <w:rsid w:val="007B1912"/>
    <w:rsid w:val="007B19D1"/>
    <w:rsid w:val="007B1E5C"/>
    <w:rsid w:val="007B20C9"/>
    <w:rsid w:val="007B2216"/>
    <w:rsid w:val="007B2D73"/>
    <w:rsid w:val="007B2F8F"/>
    <w:rsid w:val="007B30BD"/>
    <w:rsid w:val="007B3593"/>
    <w:rsid w:val="007B361B"/>
    <w:rsid w:val="007B3877"/>
    <w:rsid w:val="007B3A62"/>
    <w:rsid w:val="007B3BA6"/>
    <w:rsid w:val="007B416C"/>
    <w:rsid w:val="007B4BDB"/>
    <w:rsid w:val="007B4CA9"/>
    <w:rsid w:val="007B4F71"/>
    <w:rsid w:val="007B5386"/>
    <w:rsid w:val="007B57B8"/>
    <w:rsid w:val="007B5B2B"/>
    <w:rsid w:val="007B5FCF"/>
    <w:rsid w:val="007B62D0"/>
    <w:rsid w:val="007B64B3"/>
    <w:rsid w:val="007B695A"/>
    <w:rsid w:val="007B6D4E"/>
    <w:rsid w:val="007B6D93"/>
    <w:rsid w:val="007B6DE1"/>
    <w:rsid w:val="007B6F87"/>
    <w:rsid w:val="007B7260"/>
    <w:rsid w:val="007B7BFA"/>
    <w:rsid w:val="007B7C95"/>
    <w:rsid w:val="007B7E2E"/>
    <w:rsid w:val="007C0A59"/>
    <w:rsid w:val="007C0B17"/>
    <w:rsid w:val="007C0D22"/>
    <w:rsid w:val="007C105D"/>
    <w:rsid w:val="007C11C6"/>
    <w:rsid w:val="007C156D"/>
    <w:rsid w:val="007C1640"/>
    <w:rsid w:val="007C166E"/>
    <w:rsid w:val="007C187D"/>
    <w:rsid w:val="007C1B95"/>
    <w:rsid w:val="007C1C73"/>
    <w:rsid w:val="007C1D1B"/>
    <w:rsid w:val="007C1E28"/>
    <w:rsid w:val="007C2259"/>
    <w:rsid w:val="007C22FF"/>
    <w:rsid w:val="007C24AC"/>
    <w:rsid w:val="007C2860"/>
    <w:rsid w:val="007C2BCC"/>
    <w:rsid w:val="007C2FFF"/>
    <w:rsid w:val="007C351F"/>
    <w:rsid w:val="007C3717"/>
    <w:rsid w:val="007C3846"/>
    <w:rsid w:val="007C3CAA"/>
    <w:rsid w:val="007C412B"/>
    <w:rsid w:val="007C4290"/>
    <w:rsid w:val="007C42A1"/>
    <w:rsid w:val="007C45DA"/>
    <w:rsid w:val="007C47A4"/>
    <w:rsid w:val="007C4990"/>
    <w:rsid w:val="007C49FB"/>
    <w:rsid w:val="007C4BB1"/>
    <w:rsid w:val="007C53A1"/>
    <w:rsid w:val="007C5425"/>
    <w:rsid w:val="007C5A75"/>
    <w:rsid w:val="007C5A7B"/>
    <w:rsid w:val="007C5DAE"/>
    <w:rsid w:val="007C6153"/>
    <w:rsid w:val="007C623F"/>
    <w:rsid w:val="007C6284"/>
    <w:rsid w:val="007C63C7"/>
    <w:rsid w:val="007C642E"/>
    <w:rsid w:val="007C66A6"/>
    <w:rsid w:val="007C6750"/>
    <w:rsid w:val="007C6D11"/>
    <w:rsid w:val="007C713C"/>
    <w:rsid w:val="007C7264"/>
    <w:rsid w:val="007C74BE"/>
    <w:rsid w:val="007C751D"/>
    <w:rsid w:val="007C77FC"/>
    <w:rsid w:val="007C79B9"/>
    <w:rsid w:val="007C7A9E"/>
    <w:rsid w:val="007C7BC6"/>
    <w:rsid w:val="007C7D24"/>
    <w:rsid w:val="007D0691"/>
    <w:rsid w:val="007D0ACC"/>
    <w:rsid w:val="007D0D80"/>
    <w:rsid w:val="007D0FAE"/>
    <w:rsid w:val="007D1010"/>
    <w:rsid w:val="007D1069"/>
    <w:rsid w:val="007D10A4"/>
    <w:rsid w:val="007D119C"/>
    <w:rsid w:val="007D127F"/>
    <w:rsid w:val="007D1359"/>
    <w:rsid w:val="007D1519"/>
    <w:rsid w:val="007D174E"/>
    <w:rsid w:val="007D17AF"/>
    <w:rsid w:val="007D181F"/>
    <w:rsid w:val="007D1D69"/>
    <w:rsid w:val="007D1FF4"/>
    <w:rsid w:val="007D2070"/>
    <w:rsid w:val="007D21CF"/>
    <w:rsid w:val="007D232D"/>
    <w:rsid w:val="007D2459"/>
    <w:rsid w:val="007D24CF"/>
    <w:rsid w:val="007D297E"/>
    <w:rsid w:val="007D2C13"/>
    <w:rsid w:val="007D2C77"/>
    <w:rsid w:val="007D2C8C"/>
    <w:rsid w:val="007D2E19"/>
    <w:rsid w:val="007D2EEE"/>
    <w:rsid w:val="007D2F58"/>
    <w:rsid w:val="007D3091"/>
    <w:rsid w:val="007D3547"/>
    <w:rsid w:val="007D3628"/>
    <w:rsid w:val="007D3642"/>
    <w:rsid w:val="007D3A87"/>
    <w:rsid w:val="007D3B22"/>
    <w:rsid w:val="007D3C70"/>
    <w:rsid w:val="007D3C95"/>
    <w:rsid w:val="007D4021"/>
    <w:rsid w:val="007D42C6"/>
    <w:rsid w:val="007D4545"/>
    <w:rsid w:val="007D489A"/>
    <w:rsid w:val="007D4912"/>
    <w:rsid w:val="007D4926"/>
    <w:rsid w:val="007D4933"/>
    <w:rsid w:val="007D4C1A"/>
    <w:rsid w:val="007D4C1B"/>
    <w:rsid w:val="007D4CAF"/>
    <w:rsid w:val="007D4F04"/>
    <w:rsid w:val="007D516B"/>
    <w:rsid w:val="007D52B2"/>
    <w:rsid w:val="007D553F"/>
    <w:rsid w:val="007D5854"/>
    <w:rsid w:val="007D59F1"/>
    <w:rsid w:val="007D5A1F"/>
    <w:rsid w:val="007D5B48"/>
    <w:rsid w:val="007D5D52"/>
    <w:rsid w:val="007D5DB5"/>
    <w:rsid w:val="007D6319"/>
    <w:rsid w:val="007D67FD"/>
    <w:rsid w:val="007D69A6"/>
    <w:rsid w:val="007D69CC"/>
    <w:rsid w:val="007D6D7D"/>
    <w:rsid w:val="007D6DBD"/>
    <w:rsid w:val="007D6F9B"/>
    <w:rsid w:val="007D719D"/>
    <w:rsid w:val="007D74BC"/>
    <w:rsid w:val="007D78CF"/>
    <w:rsid w:val="007D7935"/>
    <w:rsid w:val="007D7AAD"/>
    <w:rsid w:val="007D7C52"/>
    <w:rsid w:val="007D7FB6"/>
    <w:rsid w:val="007E03DB"/>
    <w:rsid w:val="007E0540"/>
    <w:rsid w:val="007E0572"/>
    <w:rsid w:val="007E07FD"/>
    <w:rsid w:val="007E0BCE"/>
    <w:rsid w:val="007E0C7D"/>
    <w:rsid w:val="007E0D8E"/>
    <w:rsid w:val="007E0E19"/>
    <w:rsid w:val="007E0E39"/>
    <w:rsid w:val="007E0E5C"/>
    <w:rsid w:val="007E123B"/>
    <w:rsid w:val="007E17CE"/>
    <w:rsid w:val="007E1B60"/>
    <w:rsid w:val="007E1DFB"/>
    <w:rsid w:val="007E1ED1"/>
    <w:rsid w:val="007E1EF2"/>
    <w:rsid w:val="007E210F"/>
    <w:rsid w:val="007E217D"/>
    <w:rsid w:val="007E22A8"/>
    <w:rsid w:val="007E242F"/>
    <w:rsid w:val="007E2902"/>
    <w:rsid w:val="007E2BD7"/>
    <w:rsid w:val="007E2D9A"/>
    <w:rsid w:val="007E2DAB"/>
    <w:rsid w:val="007E2EC9"/>
    <w:rsid w:val="007E2F3B"/>
    <w:rsid w:val="007E30EE"/>
    <w:rsid w:val="007E3151"/>
    <w:rsid w:val="007E326A"/>
    <w:rsid w:val="007E34F7"/>
    <w:rsid w:val="007E3567"/>
    <w:rsid w:val="007E35BA"/>
    <w:rsid w:val="007E35C4"/>
    <w:rsid w:val="007E3733"/>
    <w:rsid w:val="007E3992"/>
    <w:rsid w:val="007E3BC6"/>
    <w:rsid w:val="007E4460"/>
    <w:rsid w:val="007E4622"/>
    <w:rsid w:val="007E465F"/>
    <w:rsid w:val="007E46CB"/>
    <w:rsid w:val="007E46DA"/>
    <w:rsid w:val="007E4917"/>
    <w:rsid w:val="007E4991"/>
    <w:rsid w:val="007E4A26"/>
    <w:rsid w:val="007E4D75"/>
    <w:rsid w:val="007E4F32"/>
    <w:rsid w:val="007E56D9"/>
    <w:rsid w:val="007E5845"/>
    <w:rsid w:val="007E5D08"/>
    <w:rsid w:val="007E6190"/>
    <w:rsid w:val="007E64F9"/>
    <w:rsid w:val="007E6A6A"/>
    <w:rsid w:val="007E6B14"/>
    <w:rsid w:val="007E6C13"/>
    <w:rsid w:val="007E6E2F"/>
    <w:rsid w:val="007E700E"/>
    <w:rsid w:val="007E7252"/>
    <w:rsid w:val="007E7B3C"/>
    <w:rsid w:val="007E7B8C"/>
    <w:rsid w:val="007E7CC9"/>
    <w:rsid w:val="007F00E3"/>
    <w:rsid w:val="007F012A"/>
    <w:rsid w:val="007F018F"/>
    <w:rsid w:val="007F06BE"/>
    <w:rsid w:val="007F070F"/>
    <w:rsid w:val="007F078A"/>
    <w:rsid w:val="007F0A7F"/>
    <w:rsid w:val="007F0B64"/>
    <w:rsid w:val="007F0C5F"/>
    <w:rsid w:val="007F0DFE"/>
    <w:rsid w:val="007F1321"/>
    <w:rsid w:val="007F1440"/>
    <w:rsid w:val="007F1475"/>
    <w:rsid w:val="007F1650"/>
    <w:rsid w:val="007F2139"/>
    <w:rsid w:val="007F2576"/>
    <w:rsid w:val="007F2604"/>
    <w:rsid w:val="007F26D5"/>
    <w:rsid w:val="007F290A"/>
    <w:rsid w:val="007F2D27"/>
    <w:rsid w:val="007F2EDD"/>
    <w:rsid w:val="007F3178"/>
    <w:rsid w:val="007F330F"/>
    <w:rsid w:val="007F3340"/>
    <w:rsid w:val="007F33D2"/>
    <w:rsid w:val="007F37CF"/>
    <w:rsid w:val="007F3933"/>
    <w:rsid w:val="007F3962"/>
    <w:rsid w:val="007F3CB2"/>
    <w:rsid w:val="007F3F2B"/>
    <w:rsid w:val="007F3F62"/>
    <w:rsid w:val="007F3FA5"/>
    <w:rsid w:val="007F41B0"/>
    <w:rsid w:val="007F425D"/>
    <w:rsid w:val="007F431C"/>
    <w:rsid w:val="007F4686"/>
    <w:rsid w:val="007F4CDC"/>
    <w:rsid w:val="007F4FF9"/>
    <w:rsid w:val="007F51C5"/>
    <w:rsid w:val="007F53F9"/>
    <w:rsid w:val="007F56B8"/>
    <w:rsid w:val="007F5B23"/>
    <w:rsid w:val="007F6007"/>
    <w:rsid w:val="007F6207"/>
    <w:rsid w:val="007F675B"/>
    <w:rsid w:val="007F696B"/>
    <w:rsid w:val="007F69AE"/>
    <w:rsid w:val="007F6A0D"/>
    <w:rsid w:val="007F6AD5"/>
    <w:rsid w:val="007F6CB1"/>
    <w:rsid w:val="007F6DD7"/>
    <w:rsid w:val="007F7259"/>
    <w:rsid w:val="007F7565"/>
    <w:rsid w:val="007F7932"/>
    <w:rsid w:val="007F7BD2"/>
    <w:rsid w:val="007F7D12"/>
    <w:rsid w:val="007F7D14"/>
    <w:rsid w:val="007F7F80"/>
    <w:rsid w:val="0080002A"/>
    <w:rsid w:val="00800052"/>
    <w:rsid w:val="00800137"/>
    <w:rsid w:val="008001F7"/>
    <w:rsid w:val="00800567"/>
    <w:rsid w:val="00800707"/>
    <w:rsid w:val="00801383"/>
    <w:rsid w:val="00801845"/>
    <w:rsid w:val="00801C7F"/>
    <w:rsid w:val="00801CDE"/>
    <w:rsid w:val="00801D0F"/>
    <w:rsid w:val="00802605"/>
    <w:rsid w:val="0080269B"/>
    <w:rsid w:val="00802BAA"/>
    <w:rsid w:val="00802BAB"/>
    <w:rsid w:val="00802C48"/>
    <w:rsid w:val="00803132"/>
    <w:rsid w:val="00803766"/>
    <w:rsid w:val="00803939"/>
    <w:rsid w:val="00803968"/>
    <w:rsid w:val="00803991"/>
    <w:rsid w:val="00803A2C"/>
    <w:rsid w:val="00803C75"/>
    <w:rsid w:val="00803CC7"/>
    <w:rsid w:val="00803D98"/>
    <w:rsid w:val="00803FB4"/>
    <w:rsid w:val="0080415A"/>
    <w:rsid w:val="00804357"/>
    <w:rsid w:val="00804406"/>
    <w:rsid w:val="008045E2"/>
    <w:rsid w:val="0080462D"/>
    <w:rsid w:val="00804BDC"/>
    <w:rsid w:val="00804F87"/>
    <w:rsid w:val="00804FA7"/>
    <w:rsid w:val="00804FD7"/>
    <w:rsid w:val="0080506A"/>
    <w:rsid w:val="00805329"/>
    <w:rsid w:val="00805451"/>
    <w:rsid w:val="00805475"/>
    <w:rsid w:val="008054AA"/>
    <w:rsid w:val="00805881"/>
    <w:rsid w:val="00805912"/>
    <w:rsid w:val="008059CF"/>
    <w:rsid w:val="00805D6B"/>
    <w:rsid w:val="00805DC0"/>
    <w:rsid w:val="0080608F"/>
    <w:rsid w:val="008060A7"/>
    <w:rsid w:val="00806104"/>
    <w:rsid w:val="008061C2"/>
    <w:rsid w:val="0080630B"/>
    <w:rsid w:val="0080632B"/>
    <w:rsid w:val="00806609"/>
    <w:rsid w:val="008066FD"/>
    <w:rsid w:val="00806737"/>
    <w:rsid w:val="0080695D"/>
    <w:rsid w:val="00806C61"/>
    <w:rsid w:val="0080728D"/>
    <w:rsid w:val="00807316"/>
    <w:rsid w:val="008076E8"/>
    <w:rsid w:val="00807D54"/>
    <w:rsid w:val="00807D68"/>
    <w:rsid w:val="00807E7B"/>
    <w:rsid w:val="00807FEF"/>
    <w:rsid w:val="008107CF"/>
    <w:rsid w:val="00810A2A"/>
    <w:rsid w:val="00810D58"/>
    <w:rsid w:val="00810FDD"/>
    <w:rsid w:val="008111C2"/>
    <w:rsid w:val="00811339"/>
    <w:rsid w:val="008113D9"/>
    <w:rsid w:val="008116AF"/>
    <w:rsid w:val="008118A2"/>
    <w:rsid w:val="00811AE1"/>
    <w:rsid w:val="00811B5D"/>
    <w:rsid w:val="00811C5F"/>
    <w:rsid w:val="00811D45"/>
    <w:rsid w:val="00811E46"/>
    <w:rsid w:val="00812091"/>
    <w:rsid w:val="008123EE"/>
    <w:rsid w:val="008127F3"/>
    <w:rsid w:val="008128C4"/>
    <w:rsid w:val="00812A86"/>
    <w:rsid w:val="00812DEB"/>
    <w:rsid w:val="008132FF"/>
    <w:rsid w:val="008135A1"/>
    <w:rsid w:val="00813AE9"/>
    <w:rsid w:val="00814000"/>
    <w:rsid w:val="008140D2"/>
    <w:rsid w:val="008142E8"/>
    <w:rsid w:val="0081443B"/>
    <w:rsid w:val="00814BC2"/>
    <w:rsid w:val="008150FF"/>
    <w:rsid w:val="0081512D"/>
    <w:rsid w:val="00815355"/>
    <w:rsid w:val="0081542B"/>
    <w:rsid w:val="008154E2"/>
    <w:rsid w:val="00815A25"/>
    <w:rsid w:val="00815A63"/>
    <w:rsid w:val="00815C47"/>
    <w:rsid w:val="00815CA7"/>
    <w:rsid w:val="00815F07"/>
    <w:rsid w:val="008165AA"/>
    <w:rsid w:val="008170B5"/>
    <w:rsid w:val="008171B1"/>
    <w:rsid w:val="00817329"/>
    <w:rsid w:val="00817391"/>
    <w:rsid w:val="008176CC"/>
    <w:rsid w:val="0081781C"/>
    <w:rsid w:val="0081784A"/>
    <w:rsid w:val="008178D1"/>
    <w:rsid w:val="0081799B"/>
    <w:rsid w:val="008179BC"/>
    <w:rsid w:val="00817C6B"/>
    <w:rsid w:val="00817CC5"/>
    <w:rsid w:val="00817D35"/>
    <w:rsid w:val="00817E4F"/>
    <w:rsid w:val="008205E0"/>
    <w:rsid w:val="0082068F"/>
    <w:rsid w:val="00820941"/>
    <w:rsid w:val="00820BDD"/>
    <w:rsid w:val="00820E1E"/>
    <w:rsid w:val="00821088"/>
    <w:rsid w:val="0082122D"/>
    <w:rsid w:val="008216D0"/>
    <w:rsid w:val="00821D35"/>
    <w:rsid w:val="00821FD7"/>
    <w:rsid w:val="0082214F"/>
    <w:rsid w:val="00822213"/>
    <w:rsid w:val="008222B2"/>
    <w:rsid w:val="00822462"/>
    <w:rsid w:val="0082248A"/>
    <w:rsid w:val="008228FD"/>
    <w:rsid w:val="00822963"/>
    <w:rsid w:val="008229D9"/>
    <w:rsid w:val="00822CC8"/>
    <w:rsid w:val="008235B9"/>
    <w:rsid w:val="008235D0"/>
    <w:rsid w:val="0082362C"/>
    <w:rsid w:val="00823734"/>
    <w:rsid w:val="008237A2"/>
    <w:rsid w:val="00823C36"/>
    <w:rsid w:val="008240E1"/>
    <w:rsid w:val="008242C4"/>
    <w:rsid w:val="00824A1E"/>
    <w:rsid w:val="00824BBA"/>
    <w:rsid w:val="00824C6A"/>
    <w:rsid w:val="00824DB1"/>
    <w:rsid w:val="00824DD6"/>
    <w:rsid w:val="008250C7"/>
    <w:rsid w:val="0082519B"/>
    <w:rsid w:val="008252FA"/>
    <w:rsid w:val="0082539C"/>
    <w:rsid w:val="008255B3"/>
    <w:rsid w:val="008256B7"/>
    <w:rsid w:val="00825C25"/>
    <w:rsid w:val="00825C91"/>
    <w:rsid w:val="00825CC7"/>
    <w:rsid w:val="0082601E"/>
    <w:rsid w:val="00826161"/>
    <w:rsid w:val="0082628B"/>
    <w:rsid w:val="00826349"/>
    <w:rsid w:val="008263C2"/>
    <w:rsid w:val="00826880"/>
    <w:rsid w:val="00826A18"/>
    <w:rsid w:val="00826ADF"/>
    <w:rsid w:val="00826B08"/>
    <w:rsid w:val="00826D8B"/>
    <w:rsid w:val="00826F90"/>
    <w:rsid w:val="00827040"/>
    <w:rsid w:val="00827260"/>
    <w:rsid w:val="00827469"/>
    <w:rsid w:val="00827616"/>
    <w:rsid w:val="008277AE"/>
    <w:rsid w:val="008278FC"/>
    <w:rsid w:val="0082792D"/>
    <w:rsid w:val="008279FF"/>
    <w:rsid w:val="00827FED"/>
    <w:rsid w:val="00830381"/>
    <w:rsid w:val="00830832"/>
    <w:rsid w:val="00830860"/>
    <w:rsid w:val="00830985"/>
    <w:rsid w:val="00830F18"/>
    <w:rsid w:val="0083157E"/>
    <w:rsid w:val="008317AB"/>
    <w:rsid w:val="008318EE"/>
    <w:rsid w:val="00831943"/>
    <w:rsid w:val="00831ABC"/>
    <w:rsid w:val="008324B8"/>
    <w:rsid w:val="00832E38"/>
    <w:rsid w:val="00832FA6"/>
    <w:rsid w:val="00833046"/>
    <w:rsid w:val="0083316F"/>
    <w:rsid w:val="0083318F"/>
    <w:rsid w:val="00833431"/>
    <w:rsid w:val="008334D9"/>
    <w:rsid w:val="00833B95"/>
    <w:rsid w:val="00833CA3"/>
    <w:rsid w:val="00833DC8"/>
    <w:rsid w:val="0083426F"/>
    <w:rsid w:val="0083482D"/>
    <w:rsid w:val="008348E8"/>
    <w:rsid w:val="00834939"/>
    <w:rsid w:val="0083496A"/>
    <w:rsid w:val="008349F5"/>
    <w:rsid w:val="00834AB2"/>
    <w:rsid w:val="00834CF6"/>
    <w:rsid w:val="008352C8"/>
    <w:rsid w:val="00835677"/>
    <w:rsid w:val="008356B9"/>
    <w:rsid w:val="00835755"/>
    <w:rsid w:val="00835813"/>
    <w:rsid w:val="00835B67"/>
    <w:rsid w:val="00835EF0"/>
    <w:rsid w:val="00836239"/>
    <w:rsid w:val="008362A9"/>
    <w:rsid w:val="00836334"/>
    <w:rsid w:val="00836335"/>
    <w:rsid w:val="008364A7"/>
    <w:rsid w:val="0083653B"/>
    <w:rsid w:val="008366DA"/>
    <w:rsid w:val="0083686E"/>
    <w:rsid w:val="00836A9A"/>
    <w:rsid w:val="00836AAD"/>
    <w:rsid w:val="00836BD1"/>
    <w:rsid w:val="00836C60"/>
    <w:rsid w:val="00836DE2"/>
    <w:rsid w:val="00837031"/>
    <w:rsid w:val="0083751B"/>
    <w:rsid w:val="008376B3"/>
    <w:rsid w:val="00837AB7"/>
    <w:rsid w:val="008405C2"/>
    <w:rsid w:val="008406A1"/>
    <w:rsid w:val="00840725"/>
    <w:rsid w:val="00840A09"/>
    <w:rsid w:val="00840C49"/>
    <w:rsid w:val="00840ED8"/>
    <w:rsid w:val="008410B1"/>
    <w:rsid w:val="0084138C"/>
    <w:rsid w:val="0084141E"/>
    <w:rsid w:val="008416A6"/>
    <w:rsid w:val="008418DF"/>
    <w:rsid w:val="00841986"/>
    <w:rsid w:val="00841A72"/>
    <w:rsid w:val="00841AB3"/>
    <w:rsid w:val="00841BB5"/>
    <w:rsid w:val="00841D3A"/>
    <w:rsid w:val="00841DE7"/>
    <w:rsid w:val="00841FCC"/>
    <w:rsid w:val="008420ED"/>
    <w:rsid w:val="00842233"/>
    <w:rsid w:val="00842253"/>
    <w:rsid w:val="008428D7"/>
    <w:rsid w:val="00842A41"/>
    <w:rsid w:val="00842B76"/>
    <w:rsid w:val="00842D27"/>
    <w:rsid w:val="00842D4E"/>
    <w:rsid w:val="00842E3C"/>
    <w:rsid w:val="008435D7"/>
    <w:rsid w:val="00843813"/>
    <w:rsid w:val="00843B66"/>
    <w:rsid w:val="00843B6C"/>
    <w:rsid w:val="00843FF9"/>
    <w:rsid w:val="0084428B"/>
    <w:rsid w:val="0084443D"/>
    <w:rsid w:val="0084450D"/>
    <w:rsid w:val="00844652"/>
    <w:rsid w:val="00844A63"/>
    <w:rsid w:val="00845400"/>
    <w:rsid w:val="00845414"/>
    <w:rsid w:val="0084550D"/>
    <w:rsid w:val="00845553"/>
    <w:rsid w:val="00845CEC"/>
    <w:rsid w:val="00845D8E"/>
    <w:rsid w:val="00845FF6"/>
    <w:rsid w:val="008460EC"/>
    <w:rsid w:val="008461C3"/>
    <w:rsid w:val="0084621A"/>
    <w:rsid w:val="008463AA"/>
    <w:rsid w:val="00846FF1"/>
    <w:rsid w:val="008471B0"/>
    <w:rsid w:val="00847315"/>
    <w:rsid w:val="00847376"/>
    <w:rsid w:val="008475F6"/>
    <w:rsid w:val="0084763D"/>
    <w:rsid w:val="00847876"/>
    <w:rsid w:val="00847938"/>
    <w:rsid w:val="0084794C"/>
    <w:rsid w:val="00847B81"/>
    <w:rsid w:val="0085026E"/>
    <w:rsid w:val="008503A7"/>
    <w:rsid w:val="0085096F"/>
    <w:rsid w:val="008509C0"/>
    <w:rsid w:val="00850C72"/>
    <w:rsid w:val="00851169"/>
    <w:rsid w:val="00851326"/>
    <w:rsid w:val="00851627"/>
    <w:rsid w:val="008516BA"/>
    <w:rsid w:val="008516F6"/>
    <w:rsid w:val="008518DC"/>
    <w:rsid w:val="00851C5D"/>
    <w:rsid w:val="00851E07"/>
    <w:rsid w:val="00851EE9"/>
    <w:rsid w:val="0085208B"/>
    <w:rsid w:val="00852516"/>
    <w:rsid w:val="0085264C"/>
    <w:rsid w:val="008527F2"/>
    <w:rsid w:val="0085283F"/>
    <w:rsid w:val="00852AFC"/>
    <w:rsid w:val="00852BC2"/>
    <w:rsid w:val="00852D93"/>
    <w:rsid w:val="00852EA0"/>
    <w:rsid w:val="0085319F"/>
    <w:rsid w:val="008535E9"/>
    <w:rsid w:val="00853722"/>
    <w:rsid w:val="008538D5"/>
    <w:rsid w:val="00853B17"/>
    <w:rsid w:val="00853CEB"/>
    <w:rsid w:val="008540A0"/>
    <w:rsid w:val="0085410D"/>
    <w:rsid w:val="008541CE"/>
    <w:rsid w:val="00854317"/>
    <w:rsid w:val="00854611"/>
    <w:rsid w:val="00854686"/>
    <w:rsid w:val="008547BF"/>
    <w:rsid w:val="008548B4"/>
    <w:rsid w:val="00854D1C"/>
    <w:rsid w:val="00854D7C"/>
    <w:rsid w:val="00855064"/>
    <w:rsid w:val="008551CF"/>
    <w:rsid w:val="008555EF"/>
    <w:rsid w:val="00855615"/>
    <w:rsid w:val="00855BEA"/>
    <w:rsid w:val="008564B6"/>
    <w:rsid w:val="00856503"/>
    <w:rsid w:val="00856656"/>
    <w:rsid w:val="008567DF"/>
    <w:rsid w:val="00856993"/>
    <w:rsid w:val="00856AE3"/>
    <w:rsid w:val="00856CD3"/>
    <w:rsid w:val="0085707A"/>
    <w:rsid w:val="0085711A"/>
    <w:rsid w:val="00857465"/>
    <w:rsid w:val="008574E5"/>
    <w:rsid w:val="00857703"/>
    <w:rsid w:val="00857723"/>
    <w:rsid w:val="008579F1"/>
    <w:rsid w:val="00857BB2"/>
    <w:rsid w:val="00857BEF"/>
    <w:rsid w:val="00857F16"/>
    <w:rsid w:val="00860227"/>
    <w:rsid w:val="00860279"/>
    <w:rsid w:val="0086037E"/>
    <w:rsid w:val="008603FF"/>
    <w:rsid w:val="00860551"/>
    <w:rsid w:val="0086077A"/>
    <w:rsid w:val="008607EC"/>
    <w:rsid w:val="0086088C"/>
    <w:rsid w:val="0086091C"/>
    <w:rsid w:val="00860EA2"/>
    <w:rsid w:val="00860FF8"/>
    <w:rsid w:val="00861057"/>
    <w:rsid w:val="008619E5"/>
    <w:rsid w:val="00861CF0"/>
    <w:rsid w:val="00861E13"/>
    <w:rsid w:val="00862085"/>
    <w:rsid w:val="00862124"/>
    <w:rsid w:val="008622A0"/>
    <w:rsid w:val="00862388"/>
    <w:rsid w:val="008625A4"/>
    <w:rsid w:val="00862BB4"/>
    <w:rsid w:val="0086303B"/>
    <w:rsid w:val="0086304E"/>
    <w:rsid w:val="00863308"/>
    <w:rsid w:val="0086336C"/>
    <w:rsid w:val="0086351F"/>
    <w:rsid w:val="008636DA"/>
    <w:rsid w:val="008637F9"/>
    <w:rsid w:val="00863852"/>
    <w:rsid w:val="0086388A"/>
    <w:rsid w:val="008638CC"/>
    <w:rsid w:val="008639E4"/>
    <w:rsid w:val="00863CEB"/>
    <w:rsid w:val="00863E85"/>
    <w:rsid w:val="008640FA"/>
    <w:rsid w:val="00864258"/>
    <w:rsid w:val="008643C9"/>
    <w:rsid w:val="008643EC"/>
    <w:rsid w:val="00864617"/>
    <w:rsid w:val="008647D3"/>
    <w:rsid w:val="00865123"/>
    <w:rsid w:val="008652CF"/>
    <w:rsid w:val="0086540E"/>
    <w:rsid w:val="008654BB"/>
    <w:rsid w:val="008654D7"/>
    <w:rsid w:val="0086551A"/>
    <w:rsid w:val="0086555A"/>
    <w:rsid w:val="0086579D"/>
    <w:rsid w:val="00865BC9"/>
    <w:rsid w:val="00865BD3"/>
    <w:rsid w:val="00865C65"/>
    <w:rsid w:val="00865EE1"/>
    <w:rsid w:val="00866097"/>
    <w:rsid w:val="0086633F"/>
    <w:rsid w:val="00866B93"/>
    <w:rsid w:val="00866CD0"/>
    <w:rsid w:val="00866D84"/>
    <w:rsid w:val="00867146"/>
    <w:rsid w:val="008671FE"/>
    <w:rsid w:val="00867484"/>
    <w:rsid w:val="008676F5"/>
    <w:rsid w:val="0086771B"/>
    <w:rsid w:val="00867C40"/>
    <w:rsid w:val="00867CDB"/>
    <w:rsid w:val="00867EEC"/>
    <w:rsid w:val="00867F11"/>
    <w:rsid w:val="00867FDE"/>
    <w:rsid w:val="00870295"/>
    <w:rsid w:val="0087029F"/>
    <w:rsid w:val="00870EBC"/>
    <w:rsid w:val="00870F5A"/>
    <w:rsid w:val="00871346"/>
    <w:rsid w:val="00871410"/>
    <w:rsid w:val="00871CA1"/>
    <w:rsid w:val="00871DE4"/>
    <w:rsid w:val="00872646"/>
    <w:rsid w:val="008727C6"/>
    <w:rsid w:val="008727CF"/>
    <w:rsid w:val="00872A7C"/>
    <w:rsid w:val="00872B06"/>
    <w:rsid w:val="00872D3E"/>
    <w:rsid w:val="00872D68"/>
    <w:rsid w:val="00873037"/>
    <w:rsid w:val="00873119"/>
    <w:rsid w:val="00873135"/>
    <w:rsid w:val="008734FD"/>
    <w:rsid w:val="00873537"/>
    <w:rsid w:val="00873CDC"/>
    <w:rsid w:val="00873FB4"/>
    <w:rsid w:val="00874059"/>
    <w:rsid w:val="0087419F"/>
    <w:rsid w:val="008742E2"/>
    <w:rsid w:val="0087431C"/>
    <w:rsid w:val="00874723"/>
    <w:rsid w:val="0087487F"/>
    <w:rsid w:val="00874985"/>
    <w:rsid w:val="00874A9C"/>
    <w:rsid w:val="00874AC5"/>
    <w:rsid w:val="00874F68"/>
    <w:rsid w:val="00874F8D"/>
    <w:rsid w:val="008754DB"/>
    <w:rsid w:val="0087561E"/>
    <w:rsid w:val="0087589F"/>
    <w:rsid w:val="008759E4"/>
    <w:rsid w:val="00875D8E"/>
    <w:rsid w:val="00875ED7"/>
    <w:rsid w:val="00875EFE"/>
    <w:rsid w:val="00875F71"/>
    <w:rsid w:val="00876297"/>
    <w:rsid w:val="008763E7"/>
    <w:rsid w:val="0087665E"/>
    <w:rsid w:val="00876749"/>
    <w:rsid w:val="008767A9"/>
    <w:rsid w:val="0087699A"/>
    <w:rsid w:val="00876B68"/>
    <w:rsid w:val="00876EA8"/>
    <w:rsid w:val="00876ECE"/>
    <w:rsid w:val="00876FD6"/>
    <w:rsid w:val="00877039"/>
    <w:rsid w:val="008771A0"/>
    <w:rsid w:val="008772C3"/>
    <w:rsid w:val="008772C8"/>
    <w:rsid w:val="008773A1"/>
    <w:rsid w:val="008776F7"/>
    <w:rsid w:val="00877862"/>
    <w:rsid w:val="00877B26"/>
    <w:rsid w:val="00877C2A"/>
    <w:rsid w:val="00877D53"/>
    <w:rsid w:val="00877DEC"/>
    <w:rsid w:val="00877E10"/>
    <w:rsid w:val="00877E5A"/>
    <w:rsid w:val="00877F84"/>
    <w:rsid w:val="008802AC"/>
    <w:rsid w:val="008805FD"/>
    <w:rsid w:val="00880623"/>
    <w:rsid w:val="00880846"/>
    <w:rsid w:val="0088085A"/>
    <w:rsid w:val="008808B2"/>
    <w:rsid w:val="00880C50"/>
    <w:rsid w:val="00880D2B"/>
    <w:rsid w:val="00880D8B"/>
    <w:rsid w:val="00880E6C"/>
    <w:rsid w:val="0088129E"/>
    <w:rsid w:val="008812D7"/>
    <w:rsid w:val="00881538"/>
    <w:rsid w:val="00881560"/>
    <w:rsid w:val="008815AD"/>
    <w:rsid w:val="00881643"/>
    <w:rsid w:val="008818D7"/>
    <w:rsid w:val="00881A5C"/>
    <w:rsid w:val="00881EA5"/>
    <w:rsid w:val="00882077"/>
    <w:rsid w:val="008820F3"/>
    <w:rsid w:val="00882283"/>
    <w:rsid w:val="0088248C"/>
    <w:rsid w:val="008824AA"/>
    <w:rsid w:val="00882552"/>
    <w:rsid w:val="00882627"/>
    <w:rsid w:val="00882694"/>
    <w:rsid w:val="00882B43"/>
    <w:rsid w:val="00882C48"/>
    <w:rsid w:val="00882CDE"/>
    <w:rsid w:val="00882D4D"/>
    <w:rsid w:val="00883403"/>
    <w:rsid w:val="0088371A"/>
    <w:rsid w:val="008837AE"/>
    <w:rsid w:val="00883A6D"/>
    <w:rsid w:val="00883CA3"/>
    <w:rsid w:val="00883EC6"/>
    <w:rsid w:val="00883F88"/>
    <w:rsid w:val="00883FB3"/>
    <w:rsid w:val="00884040"/>
    <w:rsid w:val="00884265"/>
    <w:rsid w:val="00884413"/>
    <w:rsid w:val="00884894"/>
    <w:rsid w:val="00884964"/>
    <w:rsid w:val="00884C66"/>
    <w:rsid w:val="00885654"/>
    <w:rsid w:val="00885A2E"/>
    <w:rsid w:val="00885EC1"/>
    <w:rsid w:val="008864BD"/>
    <w:rsid w:val="008864EA"/>
    <w:rsid w:val="00886893"/>
    <w:rsid w:val="00886922"/>
    <w:rsid w:val="00886988"/>
    <w:rsid w:val="00886DCE"/>
    <w:rsid w:val="00886EA4"/>
    <w:rsid w:val="0088746D"/>
    <w:rsid w:val="00887569"/>
    <w:rsid w:val="00887691"/>
    <w:rsid w:val="00887B9C"/>
    <w:rsid w:val="00887D81"/>
    <w:rsid w:val="00887DEE"/>
    <w:rsid w:val="008901C3"/>
    <w:rsid w:val="008902C5"/>
    <w:rsid w:val="00890908"/>
    <w:rsid w:val="00890947"/>
    <w:rsid w:val="00890D17"/>
    <w:rsid w:val="00890D40"/>
    <w:rsid w:val="00890EE3"/>
    <w:rsid w:val="00890F1D"/>
    <w:rsid w:val="00891437"/>
    <w:rsid w:val="00891881"/>
    <w:rsid w:val="00891938"/>
    <w:rsid w:val="00891A9C"/>
    <w:rsid w:val="0089210B"/>
    <w:rsid w:val="0089224F"/>
    <w:rsid w:val="008922B4"/>
    <w:rsid w:val="008922F8"/>
    <w:rsid w:val="008924FF"/>
    <w:rsid w:val="00892723"/>
    <w:rsid w:val="008929E6"/>
    <w:rsid w:val="00892AB7"/>
    <w:rsid w:val="00892D1D"/>
    <w:rsid w:val="00892ED2"/>
    <w:rsid w:val="008935F5"/>
    <w:rsid w:val="0089381C"/>
    <w:rsid w:val="00893967"/>
    <w:rsid w:val="00893BD8"/>
    <w:rsid w:val="00893CF3"/>
    <w:rsid w:val="00893E2D"/>
    <w:rsid w:val="00893EE4"/>
    <w:rsid w:val="00893F94"/>
    <w:rsid w:val="00894009"/>
    <w:rsid w:val="00894383"/>
    <w:rsid w:val="00894835"/>
    <w:rsid w:val="00894A12"/>
    <w:rsid w:val="00894B81"/>
    <w:rsid w:val="0089511F"/>
    <w:rsid w:val="00895223"/>
    <w:rsid w:val="008952CD"/>
    <w:rsid w:val="00895573"/>
    <w:rsid w:val="00895666"/>
    <w:rsid w:val="008958F3"/>
    <w:rsid w:val="00896044"/>
    <w:rsid w:val="008961B7"/>
    <w:rsid w:val="00896239"/>
    <w:rsid w:val="00896352"/>
    <w:rsid w:val="00896493"/>
    <w:rsid w:val="0089686A"/>
    <w:rsid w:val="0089686F"/>
    <w:rsid w:val="00897086"/>
    <w:rsid w:val="00897087"/>
    <w:rsid w:val="00897318"/>
    <w:rsid w:val="008974D1"/>
    <w:rsid w:val="0089760A"/>
    <w:rsid w:val="008976FD"/>
    <w:rsid w:val="00897B62"/>
    <w:rsid w:val="00897BB7"/>
    <w:rsid w:val="008A010A"/>
    <w:rsid w:val="008A025F"/>
    <w:rsid w:val="008A046C"/>
    <w:rsid w:val="008A065D"/>
    <w:rsid w:val="008A06E6"/>
    <w:rsid w:val="008A0A4E"/>
    <w:rsid w:val="008A0B61"/>
    <w:rsid w:val="008A0D87"/>
    <w:rsid w:val="008A0E77"/>
    <w:rsid w:val="008A12A0"/>
    <w:rsid w:val="008A12C1"/>
    <w:rsid w:val="008A14E9"/>
    <w:rsid w:val="008A164D"/>
    <w:rsid w:val="008A1673"/>
    <w:rsid w:val="008A25B8"/>
    <w:rsid w:val="008A26E5"/>
    <w:rsid w:val="008A282D"/>
    <w:rsid w:val="008A29A1"/>
    <w:rsid w:val="008A2C73"/>
    <w:rsid w:val="008A2EBF"/>
    <w:rsid w:val="008A301D"/>
    <w:rsid w:val="008A30C3"/>
    <w:rsid w:val="008A30C9"/>
    <w:rsid w:val="008A30E3"/>
    <w:rsid w:val="008A339B"/>
    <w:rsid w:val="008A3605"/>
    <w:rsid w:val="008A376E"/>
    <w:rsid w:val="008A386C"/>
    <w:rsid w:val="008A3A85"/>
    <w:rsid w:val="008A3AD8"/>
    <w:rsid w:val="008A3BDA"/>
    <w:rsid w:val="008A3D81"/>
    <w:rsid w:val="008A3F89"/>
    <w:rsid w:val="008A41F8"/>
    <w:rsid w:val="008A4588"/>
    <w:rsid w:val="008A46DF"/>
    <w:rsid w:val="008A49C3"/>
    <w:rsid w:val="008A4AC3"/>
    <w:rsid w:val="008A4AC7"/>
    <w:rsid w:val="008A4C0C"/>
    <w:rsid w:val="008A5011"/>
    <w:rsid w:val="008A5278"/>
    <w:rsid w:val="008A6068"/>
    <w:rsid w:val="008A6175"/>
    <w:rsid w:val="008A61C9"/>
    <w:rsid w:val="008A66CA"/>
    <w:rsid w:val="008A685E"/>
    <w:rsid w:val="008A69EE"/>
    <w:rsid w:val="008A6ACE"/>
    <w:rsid w:val="008A6AF0"/>
    <w:rsid w:val="008A6F42"/>
    <w:rsid w:val="008A7292"/>
    <w:rsid w:val="008A7447"/>
    <w:rsid w:val="008A75CD"/>
    <w:rsid w:val="008A77E1"/>
    <w:rsid w:val="008A7938"/>
    <w:rsid w:val="008A79DA"/>
    <w:rsid w:val="008A7BD1"/>
    <w:rsid w:val="008A7C13"/>
    <w:rsid w:val="008A7FAE"/>
    <w:rsid w:val="008B03ED"/>
    <w:rsid w:val="008B04B8"/>
    <w:rsid w:val="008B06E7"/>
    <w:rsid w:val="008B0757"/>
    <w:rsid w:val="008B07FC"/>
    <w:rsid w:val="008B08F8"/>
    <w:rsid w:val="008B09C0"/>
    <w:rsid w:val="008B0C5E"/>
    <w:rsid w:val="008B0C76"/>
    <w:rsid w:val="008B0CC6"/>
    <w:rsid w:val="008B0D93"/>
    <w:rsid w:val="008B0F83"/>
    <w:rsid w:val="008B13F5"/>
    <w:rsid w:val="008B1518"/>
    <w:rsid w:val="008B151B"/>
    <w:rsid w:val="008B1540"/>
    <w:rsid w:val="008B1803"/>
    <w:rsid w:val="008B192F"/>
    <w:rsid w:val="008B19F4"/>
    <w:rsid w:val="008B1C1C"/>
    <w:rsid w:val="008B1C33"/>
    <w:rsid w:val="008B1CF5"/>
    <w:rsid w:val="008B2036"/>
    <w:rsid w:val="008B22CA"/>
    <w:rsid w:val="008B2463"/>
    <w:rsid w:val="008B25D2"/>
    <w:rsid w:val="008B2617"/>
    <w:rsid w:val="008B2CCF"/>
    <w:rsid w:val="008B2DFA"/>
    <w:rsid w:val="008B2E2E"/>
    <w:rsid w:val="008B30EC"/>
    <w:rsid w:val="008B3414"/>
    <w:rsid w:val="008B3DE5"/>
    <w:rsid w:val="008B41FB"/>
    <w:rsid w:val="008B4281"/>
    <w:rsid w:val="008B4466"/>
    <w:rsid w:val="008B44A0"/>
    <w:rsid w:val="008B455F"/>
    <w:rsid w:val="008B4690"/>
    <w:rsid w:val="008B4D4D"/>
    <w:rsid w:val="008B4E19"/>
    <w:rsid w:val="008B5526"/>
    <w:rsid w:val="008B5B15"/>
    <w:rsid w:val="008B5E88"/>
    <w:rsid w:val="008B5FC3"/>
    <w:rsid w:val="008B6007"/>
    <w:rsid w:val="008B6358"/>
    <w:rsid w:val="008B697E"/>
    <w:rsid w:val="008B6A73"/>
    <w:rsid w:val="008B6BC2"/>
    <w:rsid w:val="008B6CCB"/>
    <w:rsid w:val="008B6CD0"/>
    <w:rsid w:val="008B6D04"/>
    <w:rsid w:val="008B6E84"/>
    <w:rsid w:val="008B6ECB"/>
    <w:rsid w:val="008B71EC"/>
    <w:rsid w:val="008B7649"/>
    <w:rsid w:val="008B79A9"/>
    <w:rsid w:val="008B7B12"/>
    <w:rsid w:val="008B7BDA"/>
    <w:rsid w:val="008B7E9C"/>
    <w:rsid w:val="008B7F10"/>
    <w:rsid w:val="008C00B9"/>
    <w:rsid w:val="008C0377"/>
    <w:rsid w:val="008C0646"/>
    <w:rsid w:val="008C07CE"/>
    <w:rsid w:val="008C081F"/>
    <w:rsid w:val="008C0983"/>
    <w:rsid w:val="008C0F76"/>
    <w:rsid w:val="008C1091"/>
    <w:rsid w:val="008C1200"/>
    <w:rsid w:val="008C183D"/>
    <w:rsid w:val="008C189E"/>
    <w:rsid w:val="008C1AC0"/>
    <w:rsid w:val="008C214B"/>
    <w:rsid w:val="008C2282"/>
    <w:rsid w:val="008C25A4"/>
    <w:rsid w:val="008C25DC"/>
    <w:rsid w:val="008C2830"/>
    <w:rsid w:val="008C2844"/>
    <w:rsid w:val="008C285F"/>
    <w:rsid w:val="008C29DC"/>
    <w:rsid w:val="008C2EB3"/>
    <w:rsid w:val="008C3084"/>
    <w:rsid w:val="008C3088"/>
    <w:rsid w:val="008C32FB"/>
    <w:rsid w:val="008C3618"/>
    <w:rsid w:val="008C3859"/>
    <w:rsid w:val="008C3927"/>
    <w:rsid w:val="008C41E9"/>
    <w:rsid w:val="008C45BD"/>
    <w:rsid w:val="008C472E"/>
    <w:rsid w:val="008C4919"/>
    <w:rsid w:val="008C4A12"/>
    <w:rsid w:val="008C4B5E"/>
    <w:rsid w:val="008C4E5A"/>
    <w:rsid w:val="008C5273"/>
    <w:rsid w:val="008C528D"/>
    <w:rsid w:val="008C52D8"/>
    <w:rsid w:val="008C58E0"/>
    <w:rsid w:val="008C5911"/>
    <w:rsid w:val="008C59B0"/>
    <w:rsid w:val="008C5CDC"/>
    <w:rsid w:val="008C5DC6"/>
    <w:rsid w:val="008C5F4A"/>
    <w:rsid w:val="008C6016"/>
    <w:rsid w:val="008C6294"/>
    <w:rsid w:val="008C633E"/>
    <w:rsid w:val="008C6552"/>
    <w:rsid w:val="008C6CD3"/>
    <w:rsid w:val="008C6DE8"/>
    <w:rsid w:val="008C739A"/>
    <w:rsid w:val="008C7439"/>
    <w:rsid w:val="008C76AE"/>
    <w:rsid w:val="008C7C79"/>
    <w:rsid w:val="008C7E73"/>
    <w:rsid w:val="008D0007"/>
    <w:rsid w:val="008D0219"/>
    <w:rsid w:val="008D054D"/>
    <w:rsid w:val="008D0559"/>
    <w:rsid w:val="008D0871"/>
    <w:rsid w:val="008D08C3"/>
    <w:rsid w:val="008D09D9"/>
    <w:rsid w:val="008D0CFC"/>
    <w:rsid w:val="008D0D71"/>
    <w:rsid w:val="008D0F11"/>
    <w:rsid w:val="008D1002"/>
    <w:rsid w:val="008D13CF"/>
    <w:rsid w:val="008D1773"/>
    <w:rsid w:val="008D1A0F"/>
    <w:rsid w:val="008D1A4D"/>
    <w:rsid w:val="008D1CB1"/>
    <w:rsid w:val="008D1E1E"/>
    <w:rsid w:val="008D1EE1"/>
    <w:rsid w:val="008D2179"/>
    <w:rsid w:val="008D2184"/>
    <w:rsid w:val="008D272F"/>
    <w:rsid w:val="008D2A9D"/>
    <w:rsid w:val="008D2ABC"/>
    <w:rsid w:val="008D2C69"/>
    <w:rsid w:val="008D30B0"/>
    <w:rsid w:val="008D3141"/>
    <w:rsid w:val="008D319A"/>
    <w:rsid w:val="008D32ED"/>
    <w:rsid w:val="008D32F1"/>
    <w:rsid w:val="008D34B3"/>
    <w:rsid w:val="008D3617"/>
    <w:rsid w:val="008D3673"/>
    <w:rsid w:val="008D37DF"/>
    <w:rsid w:val="008D3BFA"/>
    <w:rsid w:val="008D3D6D"/>
    <w:rsid w:val="008D430D"/>
    <w:rsid w:val="008D4362"/>
    <w:rsid w:val="008D45EB"/>
    <w:rsid w:val="008D45F6"/>
    <w:rsid w:val="008D46B7"/>
    <w:rsid w:val="008D4F76"/>
    <w:rsid w:val="008D5117"/>
    <w:rsid w:val="008D5236"/>
    <w:rsid w:val="008D532E"/>
    <w:rsid w:val="008D57C2"/>
    <w:rsid w:val="008D5868"/>
    <w:rsid w:val="008D59BC"/>
    <w:rsid w:val="008D59C7"/>
    <w:rsid w:val="008D5D8F"/>
    <w:rsid w:val="008D6573"/>
    <w:rsid w:val="008D6823"/>
    <w:rsid w:val="008D68DC"/>
    <w:rsid w:val="008D6923"/>
    <w:rsid w:val="008D6CC6"/>
    <w:rsid w:val="008D6E07"/>
    <w:rsid w:val="008D6E61"/>
    <w:rsid w:val="008D6E71"/>
    <w:rsid w:val="008D7127"/>
    <w:rsid w:val="008D721D"/>
    <w:rsid w:val="008D746B"/>
    <w:rsid w:val="008D7AC7"/>
    <w:rsid w:val="008D7CFB"/>
    <w:rsid w:val="008D7F85"/>
    <w:rsid w:val="008E033B"/>
    <w:rsid w:val="008E065A"/>
    <w:rsid w:val="008E06AE"/>
    <w:rsid w:val="008E072F"/>
    <w:rsid w:val="008E0753"/>
    <w:rsid w:val="008E0D2B"/>
    <w:rsid w:val="008E152B"/>
    <w:rsid w:val="008E1703"/>
    <w:rsid w:val="008E18FE"/>
    <w:rsid w:val="008E1AFD"/>
    <w:rsid w:val="008E1BF2"/>
    <w:rsid w:val="008E1D99"/>
    <w:rsid w:val="008E1DC6"/>
    <w:rsid w:val="008E23B4"/>
    <w:rsid w:val="008E2599"/>
    <w:rsid w:val="008E2F53"/>
    <w:rsid w:val="008E2FA4"/>
    <w:rsid w:val="008E33D2"/>
    <w:rsid w:val="008E35A0"/>
    <w:rsid w:val="008E3CF0"/>
    <w:rsid w:val="008E3D6D"/>
    <w:rsid w:val="008E40D9"/>
    <w:rsid w:val="008E419E"/>
    <w:rsid w:val="008E43EE"/>
    <w:rsid w:val="008E4874"/>
    <w:rsid w:val="008E4AD3"/>
    <w:rsid w:val="008E4AEA"/>
    <w:rsid w:val="008E4D4E"/>
    <w:rsid w:val="008E547C"/>
    <w:rsid w:val="008E56D8"/>
    <w:rsid w:val="008E583A"/>
    <w:rsid w:val="008E5AC2"/>
    <w:rsid w:val="008E5B93"/>
    <w:rsid w:val="008E5BFB"/>
    <w:rsid w:val="008E638B"/>
    <w:rsid w:val="008E66E0"/>
    <w:rsid w:val="008E67C2"/>
    <w:rsid w:val="008E6BCB"/>
    <w:rsid w:val="008E6C0C"/>
    <w:rsid w:val="008E6D25"/>
    <w:rsid w:val="008E6DCE"/>
    <w:rsid w:val="008E7054"/>
    <w:rsid w:val="008E720F"/>
    <w:rsid w:val="008E74FD"/>
    <w:rsid w:val="008E7673"/>
    <w:rsid w:val="008E77E1"/>
    <w:rsid w:val="008E78A8"/>
    <w:rsid w:val="008E7CCF"/>
    <w:rsid w:val="008E7E76"/>
    <w:rsid w:val="008F04E4"/>
    <w:rsid w:val="008F06DC"/>
    <w:rsid w:val="008F075E"/>
    <w:rsid w:val="008F07DB"/>
    <w:rsid w:val="008F0B35"/>
    <w:rsid w:val="008F1175"/>
    <w:rsid w:val="008F151C"/>
    <w:rsid w:val="008F15A1"/>
    <w:rsid w:val="008F1668"/>
    <w:rsid w:val="008F19F1"/>
    <w:rsid w:val="008F1A6D"/>
    <w:rsid w:val="008F1D67"/>
    <w:rsid w:val="008F1DA1"/>
    <w:rsid w:val="008F1DC4"/>
    <w:rsid w:val="008F207B"/>
    <w:rsid w:val="008F226B"/>
    <w:rsid w:val="008F29FB"/>
    <w:rsid w:val="008F2A37"/>
    <w:rsid w:val="008F2B4A"/>
    <w:rsid w:val="008F3138"/>
    <w:rsid w:val="008F317C"/>
    <w:rsid w:val="008F3425"/>
    <w:rsid w:val="008F3753"/>
    <w:rsid w:val="008F3CAB"/>
    <w:rsid w:val="008F3E3A"/>
    <w:rsid w:val="008F407D"/>
    <w:rsid w:val="008F4576"/>
    <w:rsid w:val="008F4979"/>
    <w:rsid w:val="008F4BD0"/>
    <w:rsid w:val="008F4C51"/>
    <w:rsid w:val="008F507C"/>
    <w:rsid w:val="008F54C7"/>
    <w:rsid w:val="008F5540"/>
    <w:rsid w:val="008F57F5"/>
    <w:rsid w:val="008F5934"/>
    <w:rsid w:val="008F59D0"/>
    <w:rsid w:val="008F5CA4"/>
    <w:rsid w:val="008F5D96"/>
    <w:rsid w:val="008F5E8C"/>
    <w:rsid w:val="008F6237"/>
    <w:rsid w:val="008F6251"/>
    <w:rsid w:val="008F636B"/>
    <w:rsid w:val="008F6517"/>
    <w:rsid w:val="008F653C"/>
    <w:rsid w:val="008F699B"/>
    <w:rsid w:val="008F6A13"/>
    <w:rsid w:val="008F6C13"/>
    <w:rsid w:val="008F70A7"/>
    <w:rsid w:val="008F70C2"/>
    <w:rsid w:val="008F71BD"/>
    <w:rsid w:val="008F722A"/>
    <w:rsid w:val="008F7323"/>
    <w:rsid w:val="008F753C"/>
    <w:rsid w:val="008F764F"/>
    <w:rsid w:val="008F77EC"/>
    <w:rsid w:val="008F79D1"/>
    <w:rsid w:val="008F7B05"/>
    <w:rsid w:val="008F7F5D"/>
    <w:rsid w:val="008F7F8F"/>
    <w:rsid w:val="008F7FA8"/>
    <w:rsid w:val="008F7FF9"/>
    <w:rsid w:val="00900342"/>
    <w:rsid w:val="00900469"/>
    <w:rsid w:val="0090063F"/>
    <w:rsid w:val="00900744"/>
    <w:rsid w:val="00900794"/>
    <w:rsid w:val="00901114"/>
    <w:rsid w:val="0090111E"/>
    <w:rsid w:val="009013FD"/>
    <w:rsid w:val="009017DC"/>
    <w:rsid w:val="00901867"/>
    <w:rsid w:val="00901C42"/>
    <w:rsid w:val="00901CA2"/>
    <w:rsid w:val="00901DBD"/>
    <w:rsid w:val="00901FBA"/>
    <w:rsid w:val="00901FCE"/>
    <w:rsid w:val="00901FF7"/>
    <w:rsid w:val="009022A2"/>
    <w:rsid w:val="00902316"/>
    <w:rsid w:val="0090234D"/>
    <w:rsid w:val="009026EE"/>
    <w:rsid w:val="00902D99"/>
    <w:rsid w:val="00902DCC"/>
    <w:rsid w:val="00902EF3"/>
    <w:rsid w:val="0090337A"/>
    <w:rsid w:val="0090356B"/>
    <w:rsid w:val="0090370D"/>
    <w:rsid w:val="009037DC"/>
    <w:rsid w:val="00903A30"/>
    <w:rsid w:val="00903AC1"/>
    <w:rsid w:val="00903C2D"/>
    <w:rsid w:val="00903DDC"/>
    <w:rsid w:val="00903F19"/>
    <w:rsid w:val="00904423"/>
    <w:rsid w:val="009045DE"/>
    <w:rsid w:val="00904955"/>
    <w:rsid w:val="00904AEA"/>
    <w:rsid w:val="00904BF0"/>
    <w:rsid w:val="00905130"/>
    <w:rsid w:val="00905201"/>
    <w:rsid w:val="0090565F"/>
    <w:rsid w:val="00905CED"/>
    <w:rsid w:val="00905D38"/>
    <w:rsid w:val="00905DDE"/>
    <w:rsid w:val="00905F28"/>
    <w:rsid w:val="0090640B"/>
    <w:rsid w:val="009064C5"/>
    <w:rsid w:val="00906D9B"/>
    <w:rsid w:val="00906E39"/>
    <w:rsid w:val="009071DB"/>
    <w:rsid w:val="00907455"/>
    <w:rsid w:val="00907B96"/>
    <w:rsid w:val="0091009A"/>
    <w:rsid w:val="00910117"/>
    <w:rsid w:val="00910193"/>
    <w:rsid w:val="0091044A"/>
    <w:rsid w:val="00910618"/>
    <w:rsid w:val="009107D9"/>
    <w:rsid w:val="009109A0"/>
    <w:rsid w:val="009109CB"/>
    <w:rsid w:val="009109F1"/>
    <w:rsid w:val="009110F0"/>
    <w:rsid w:val="009112E7"/>
    <w:rsid w:val="00911388"/>
    <w:rsid w:val="009117F5"/>
    <w:rsid w:val="009118F9"/>
    <w:rsid w:val="00911F5E"/>
    <w:rsid w:val="00911FF1"/>
    <w:rsid w:val="00912283"/>
    <w:rsid w:val="009122FE"/>
    <w:rsid w:val="0091231E"/>
    <w:rsid w:val="0091260B"/>
    <w:rsid w:val="00912CA9"/>
    <w:rsid w:val="00912D93"/>
    <w:rsid w:val="00912F86"/>
    <w:rsid w:val="009131F9"/>
    <w:rsid w:val="00913744"/>
    <w:rsid w:val="009138F5"/>
    <w:rsid w:val="009139D8"/>
    <w:rsid w:val="00913B47"/>
    <w:rsid w:val="00913DCA"/>
    <w:rsid w:val="00913E59"/>
    <w:rsid w:val="00913F51"/>
    <w:rsid w:val="009140CF"/>
    <w:rsid w:val="009144E7"/>
    <w:rsid w:val="009146ED"/>
    <w:rsid w:val="00914AB5"/>
    <w:rsid w:val="00914C67"/>
    <w:rsid w:val="00914D5D"/>
    <w:rsid w:val="00914EBF"/>
    <w:rsid w:val="009150AB"/>
    <w:rsid w:val="009150F2"/>
    <w:rsid w:val="00915532"/>
    <w:rsid w:val="009155EA"/>
    <w:rsid w:val="0091587E"/>
    <w:rsid w:val="009159E4"/>
    <w:rsid w:val="00915BD0"/>
    <w:rsid w:val="00915CFC"/>
    <w:rsid w:val="00916074"/>
    <w:rsid w:val="0091630C"/>
    <w:rsid w:val="009163C4"/>
    <w:rsid w:val="0091641C"/>
    <w:rsid w:val="009169C0"/>
    <w:rsid w:val="00916A9B"/>
    <w:rsid w:val="00916BC4"/>
    <w:rsid w:val="00916C8B"/>
    <w:rsid w:val="009170C8"/>
    <w:rsid w:val="009174FD"/>
    <w:rsid w:val="00917B2C"/>
    <w:rsid w:val="00917B6A"/>
    <w:rsid w:val="00917B6D"/>
    <w:rsid w:val="00917F7D"/>
    <w:rsid w:val="00920813"/>
    <w:rsid w:val="009208E8"/>
    <w:rsid w:val="00920A00"/>
    <w:rsid w:val="00920ABE"/>
    <w:rsid w:val="00921508"/>
    <w:rsid w:val="00921577"/>
    <w:rsid w:val="009216BD"/>
    <w:rsid w:val="00921912"/>
    <w:rsid w:val="00921DD2"/>
    <w:rsid w:val="00921E19"/>
    <w:rsid w:val="00921ECF"/>
    <w:rsid w:val="00921F38"/>
    <w:rsid w:val="009220C0"/>
    <w:rsid w:val="00922404"/>
    <w:rsid w:val="00922657"/>
    <w:rsid w:val="009226B4"/>
    <w:rsid w:val="009227C8"/>
    <w:rsid w:val="00922BCD"/>
    <w:rsid w:val="00922D1F"/>
    <w:rsid w:val="0092373B"/>
    <w:rsid w:val="009237B2"/>
    <w:rsid w:val="00923924"/>
    <w:rsid w:val="00923D81"/>
    <w:rsid w:val="00923E2C"/>
    <w:rsid w:val="0092461D"/>
    <w:rsid w:val="0092471B"/>
    <w:rsid w:val="009249C0"/>
    <w:rsid w:val="00924A85"/>
    <w:rsid w:val="00924B0A"/>
    <w:rsid w:val="00924DFF"/>
    <w:rsid w:val="00924F72"/>
    <w:rsid w:val="009252F0"/>
    <w:rsid w:val="009254C6"/>
    <w:rsid w:val="009255E2"/>
    <w:rsid w:val="00925722"/>
    <w:rsid w:val="00925B95"/>
    <w:rsid w:val="00925C64"/>
    <w:rsid w:val="00925C8C"/>
    <w:rsid w:val="00925CCB"/>
    <w:rsid w:val="00925FCC"/>
    <w:rsid w:val="009261D4"/>
    <w:rsid w:val="00926348"/>
    <w:rsid w:val="009263FC"/>
    <w:rsid w:val="00926463"/>
    <w:rsid w:val="009264AB"/>
    <w:rsid w:val="00926580"/>
    <w:rsid w:val="0092686A"/>
    <w:rsid w:val="00926D52"/>
    <w:rsid w:val="00926EF3"/>
    <w:rsid w:val="00927638"/>
    <w:rsid w:val="009276A7"/>
    <w:rsid w:val="00927719"/>
    <w:rsid w:val="0092771A"/>
    <w:rsid w:val="00927BCE"/>
    <w:rsid w:val="00927BDD"/>
    <w:rsid w:val="00927D3C"/>
    <w:rsid w:val="00927EF4"/>
    <w:rsid w:val="00930013"/>
    <w:rsid w:val="009301B6"/>
    <w:rsid w:val="009301B9"/>
    <w:rsid w:val="009301DA"/>
    <w:rsid w:val="00930357"/>
    <w:rsid w:val="0093041E"/>
    <w:rsid w:val="00930822"/>
    <w:rsid w:val="009309F0"/>
    <w:rsid w:val="00930B00"/>
    <w:rsid w:val="009310A5"/>
    <w:rsid w:val="009311A8"/>
    <w:rsid w:val="009313CE"/>
    <w:rsid w:val="0093153D"/>
    <w:rsid w:val="009316AE"/>
    <w:rsid w:val="009317D7"/>
    <w:rsid w:val="00931AE9"/>
    <w:rsid w:val="00931CF5"/>
    <w:rsid w:val="00931D68"/>
    <w:rsid w:val="00931E01"/>
    <w:rsid w:val="0093225E"/>
    <w:rsid w:val="00932556"/>
    <w:rsid w:val="0093260F"/>
    <w:rsid w:val="0093266B"/>
    <w:rsid w:val="0093266E"/>
    <w:rsid w:val="009329EA"/>
    <w:rsid w:val="00933067"/>
    <w:rsid w:val="00933196"/>
    <w:rsid w:val="009331D2"/>
    <w:rsid w:val="009333BB"/>
    <w:rsid w:val="009334CC"/>
    <w:rsid w:val="009335FF"/>
    <w:rsid w:val="009337EF"/>
    <w:rsid w:val="00933821"/>
    <w:rsid w:val="00933FD7"/>
    <w:rsid w:val="0093401A"/>
    <w:rsid w:val="009340CA"/>
    <w:rsid w:val="009342BF"/>
    <w:rsid w:val="00934437"/>
    <w:rsid w:val="009345E0"/>
    <w:rsid w:val="00934919"/>
    <w:rsid w:val="00934927"/>
    <w:rsid w:val="00934C2E"/>
    <w:rsid w:val="0093517B"/>
    <w:rsid w:val="0093531C"/>
    <w:rsid w:val="009353D5"/>
    <w:rsid w:val="00935ADB"/>
    <w:rsid w:val="00935B97"/>
    <w:rsid w:val="00935D03"/>
    <w:rsid w:val="00935F23"/>
    <w:rsid w:val="00936262"/>
    <w:rsid w:val="009362B2"/>
    <w:rsid w:val="009365D4"/>
    <w:rsid w:val="009366A0"/>
    <w:rsid w:val="00936803"/>
    <w:rsid w:val="00936A19"/>
    <w:rsid w:val="00936A22"/>
    <w:rsid w:val="009372C7"/>
    <w:rsid w:val="00937875"/>
    <w:rsid w:val="009378C9"/>
    <w:rsid w:val="00937C8C"/>
    <w:rsid w:val="00937E30"/>
    <w:rsid w:val="00940244"/>
    <w:rsid w:val="009404AE"/>
    <w:rsid w:val="009404C2"/>
    <w:rsid w:val="009406D7"/>
    <w:rsid w:val="009408A3"/>
    <w:rsid w:val="009409A6"/>
    <w:rsid w:val="009409F9"/>
    <w:rsid w:val="00940AB4"/>
    <w:rsid w:val="00940B60"/>
    <w:rsid w:val="00940BB6"/>
    <w:rsid w:val="00940C07"/>
    <w:rsid w:val="0094114E"/>
    <w:rsid w:val="00941AD0"/>
    <w:rsid w:val="0094214D"/>
    <w:rsid w:val="009421AE"/>
    <w:rsid w:val="00942227"/>
    <w:rsid w:val="00942309"/>
    <w:rsid w:val="009423C7"/>
    <w:rsid w:val="0094259F"/>
    <w:rsid w:val="0094263F"/>
    <w:rsid w:val="009426EF"/>
    <w:rsid w:val="00942893"/>
    <w:rsid w:val="00942B2C"/>
    <w:rsid w:val="00943218"/>
    <w:rsid w:val="0094334D"/>
    <w:rsid w:val="0094387D"/>
    <w:rsid w:val="00943891"/>
    <w:rsid w:val="009438F5"/>
    <w:rsid w:val="00943979"/>
    <w:rsid w:val="009446F9"/>
    <w:rsid w:val="009447CE"/>
    <w:rsid w:val="00944B64"/>
    <w:rsid w:val="00944D2E"/>
    <w:rsid w:val="00944EC3"/>
    <w:rsid w:val="00945038"/>
    <w:rsid w:val="00945387"/>
    <w:rsid w:val="00945411"/>
    <w:rsid w:val="00945861"/>
    <w:rsid w:val="00945B00"/>
    <w:rsid w:val="00946438"/>
    <w:rsid w:val="00946535"/>
    <w:rsid w:val="009466B0"/>
    <w:rsid w:val="0094677D"/>
    <w:rsid w:val="00946940"/>
    <w:rsid w:val="00946A0F"/>
    <w:rsid w:val="00946C1A"/>
    <w:rsid w:val="00946EE4"/>
    <w:rsid w:val="00946FFA"/>
    <w:rsid w:val="00947367"/>
    <w:rsid w:val="00947412"/>
    <w:rsid w:val="00947780"/>
    <w:rsid w:val="00947BE1"/>
    <w:rsid w:val="00947CB9"/>
    <w:rsid w:val="00947DD7"/>
    <w:rsid w:val="00947ECA"/>
    <w:rsid w:val="0095013C"/>
    <w:rsid w:val="0095018D"/>
    <w:rsid w:val="009501D5"/>
    <w:rsid w:val="0095047F"/>
    <w:rsid w:val="00950560"/>
    <w:rsid w:val="0095057C"/>
    <w:rsid w:val="0095087D"/>
    <w:rsid w:val="00950908"/>
    <w:rsid w:val="00950926"/>
    <w:rsid w:val="00950A98"/>
    <w:rsid w:val="00950D99"/>
    <w:rsid w:val="00950DA9"/>
    <w:rsid w:val="0095127F"/>
    <w:rsid w:val="00951439"/>
    <w:rsid w:val="0095160C"/>
    <w:rsid w:val="00951618"/>
    <w:rsid w:val="009517FF"/>
    <w:rsid w:val="00951B44"/>
    <w:rsid w:val="00951BB0"/>
    <w:rsid w:val="00951BD0"/>
    <w:rsid w:val="00951C2A"/>
    <w:rsid w:val="00951F94"/>
    <w:rsid w:val="0095203C"/>
    <w:rsid w:val="00952352"/>
    <w:rsid w:val="0095242E"/>
    <w:rsid w:val="009524C6"/>
    <w:rsid w:val="009529E7"/>
    <w:rsid w:val="00952A11"/>
    <w:rsid w:val="00952B11"/>
    <w:rsid w:val="00952F7B"/>
    <w:rsid w:val="00952FA0"/>
    <w:rsid w:val="0095324C"/>
    <w:rsid w:val="009532D6"/>
    <w:rsid w:val="009534A9"/>
    <w:rsid w:val="00953909"/>
    <w:rsid w:val="00953957"/>
    <w:rsid w:val="00953B1F"/>
    <w:rsid w:val="00953C35"/>
    <w:rsid w:val="00953F28"/>
    <w:rsid w:val="009540C4"/>
    <w:rsid w:val="00954141"/>
    <w:rsid w:val="0095470F"/>
    <w:rsid w:val="0095494F"/>
    <w:rsid w:val="00954B38"/>
    <w:rsid w:val="00954F95"/>
    <w:rsid w:val="009552C1"/>
    <w:rsid w:val="009553BB"/>
    <w:rsid w:val="00955494"/>
    <w:rsid w:val="009556AE"/>
    <w:rsid w:val="009556F2"/>
    <w:rsid w:val="00955A47"/>
    <w:rsid w:val="00955CE9"/>
    <w:rsid w:val="00955DAF"/>
    <w:rsid w:val="00955DB9"/>
    <w:rsid w:val="009560C7"/>
    <w:rsid w:val="00956335"/>
    <w:rsid w:val="0095633E"/>
    <w:rsid w:val="009563CF"/>
    <w:rsid w:val="0095665A"/>
    <w:rsid w:val="00956682"/>
    <w:rsid w:val="009566F7"/>
    <w:rsid w:val="0095679B"/>
    <w:rsid w:val="009567B1"/>
    <w:rsid w:val="00956AF5"/>
    <w:rsid w:val="0095757B"/>
    <w:rsid w:val="0095759A"/>
    <w:rsid w:val="00957733"/>
    <w:rsid w:val="00957EF5"/>
    <w:rsid w:val="009600EC"/>
    <w:rsid w:val="00960152"/>
    <w:rsid w:val="00960232"/>
    <w:rsid w:val="009605CA"/>
    <w:rsid w:val="009606C0"/>
    <w:rsid w:val="009606CC"/>
    <w:rsid w:val="0096072B"/>
    <w:rsid w:val="0096089E"/>
    <w:rsid w:val="00960ABF"/>
    <w:rsid w:val="00960EE9"/>
    <w:rsid w:val="00961139"/>
    <w:rsid w:val="00961176"/>
    <w:rsid w:val="00961330"/>
    <w:rsid w:val="00961493"/>
    <w:rsid w:val="009615D7"/>
    <w:rsid w:val="00961A21"/>
    <w:rsid w:val="00961E7C"/>
    <w:rsid w:val="00961FD2"/>
    <w:rsid w:val="009624DD"/>
    <w:rsid w:val="00962C26"/>
    <w:rsid w:val="0096327C"/>
    <w:rsid w:val="00963357"/>
    <w:rsid w:val="009633DA"/>
    <w:rsid w:val="009634F0"/>
    <w:rsid w:val="009636FB"/>
    <w:rsid w:val="009637F4"/>
    <w:rsid w:val="00963A44"/>
    <w:rsid w:val="00963B56"/>
    <w:rsid w:val="00963CBA"/>
    <w:rsid w:val="00963D2D"/>
    <w:rsid w:val="0096400D"/>
    <w:rsid w:val="009643CD"/>
    <w:rsid w:val="00964A9B"/>
    <w:rsid w:val="00964AA3"/>
    <w:rsid w:val="00964C5D"/>
    <w:rsid w:val="00964C7E"/>
    <w:rsid w:val="00964EBD"/>
    <w:rsid w:val="00964F27"/>
    <w:rsid w:val="00964F8D"/>
    <w:rsid w:val="00965403"/>
    <w:rsid w:val="009659D4"/>
    <w:rsid w:val="00965D48"/>
    <w:rsid w:val="00966143"/>
    <w:rsid w:val="0096626A"/>
    <w:rsid w:val="009667F1"/>
    <w:rsid w:val="00966C80"/>
    <w:rsid w:val="00966D1B"/>
    <w:rsid w:val="00966F19"/>
    <w:rsid w:val="00966F68"/>
    <w:rsid w:val="00967116"/>
    <w:rsid w:val="0096724D"/>
    <w:rsid w:val="0096729E"/>
    <w:rsid w:val="009674EB"/>
    <w:rsid w:val="009675A9"/>
    <w:rsid w:val="00967909"/>
    <w:rsid w:val="009679B9"/>
    <w:rsid w:val="00967A34"/>
    <w:rsid w:val="00967A88"/>
    <w:rsid w:val="00967C8E"/>
    <w:rsid w:val="00967E22"/>
    <w:rsid w:val="00967E3E"/>
    <w:rsid w:val="00967EBA"/>
    <w:rsid w:val="00967ED8"/>
    <w:rsid w:val="00967FBE"/>
    <w:rsid w:val="00967FDA"/>
    <w:rsid w:val="00970035"/>
    <w:rsid w:val="00970148"/>
    <w:rsid w:val="0097029C"/>
    <w:rsid w:val="009704F2"/>
    <w:rsid w:val="00970735"/>
    <w:rsid w:val="009709DD"/>
    <w:rsid w:val="00970A0A"/>
    <w:rsid w:val="00970A0E"/>
    <w:rsid w:val="00970B20"/>
    <w:rsid w:val="00970C61"/>
    <w:rsid w:val="00971186"/>
    <w:rsid w:val="009713E4"/>
    <w:rsid w:val="009714AE"/>
    <w:rsid w:val="009714D2"/>
    <w:rsid w:val="00971538"/>
    <w:rsid w:val="0097168D"/>
    <w:rsid w:val="0097194F"/>
    <w:rsid w:val="00971C30"/>
    <w:rsid w:val="00971C55"/>
    <w:rsid w:val="00971D97"/>
    <w:rsid w:val="00971FDE"/>
    <w:rsid w:val="00972091"/>
    <w:rsid w:val="0097241B"/>
    <w:rsid w:val="00972487"/>
    <w:rsid w:val="0097250F"/>
    <w:rsid w:val="00972928"/>
    <w:rsid w:val="00972A1E"/>
    <w:rsid w:val="00972BE8"/>
    <w:rsid w:val="0097304C"/>
    <w:rsid w:val="00973146"/>
    <w:rsid w:val="009734CA"/>
    <w:rsid w:val="00973A9C"/>
    <w:rsid w:val="00973EA0"/>
    <w:rsid w:val="00973FF3"/>
    <w:rsid w:val="00974178"/>
    <w:rsid w:val="00974293"/>
    <w:rsid w:val="0097444B"/>
    <w:rsid w:val="0097475A"/>
    <w:rsid w:val="00974B21"/>
    <w:rsid w:val="00974BD9"/>
    <w:rsid w:val="00974E45"/>
    <w:rsid w:val="0097506B"/>
    <w:rsid w:val="009756AF"/>
    <w:rsid w:val="009758D3"/>
    <w:rsid w:val="0097592D"/>
    <w:rsid w:val="00975CDA"/>
    <w:rsid w:val="00975E1B"/>
    <w:rsid w:val="00975FE1"/>
    <w:rsid w:val="009763E2"/>
    <w:rsid w:val="009764E0"/>
    <w:rsid w:val="0097653C"/>
    <w:rsid w:val="0097689F"/>
    <w:rsid w:val="009769BE"/>
    <w:rsid w:val="00976C07"/>
    <w:rsid w:val="00976E0A"/>
    <w:rsid w:val="00976FFD"/>
    <w:rsid w:val="009775A4"/>
    <w:rsid w:val="009777A0"/>
    <w:rsid w:val="00977BA1"/>
    <w:rsid w:val="009804AB"/>
    <w:rsid w:val="00980548"/>
    <w:rsid w:val="00980589"/>
    <w:rsid w:val="00980692"/>
    <w:rsid w:val="00980BD4"/>
    <w:rsid w:val="00980C7A"/>
    <w:rsid w:val="00980D8D"/>
    <w:rsid w:val="00980F1B"/>
    <w:rsid w:val="0098104E"/>
    <w:rsid w:val="00981102"/>
    <w:rsid w:val="009813EB"/>
    <w:rsid w:val="009816C1"/>
    <w:rsid w:val="009818D3"/>
    <w:rsid w:val="00981D08"/>
    <w:rsid w:val="00981F23"/>
    <w:rsid w:val="00981F69"/>
    <w:rsid w:val="0098206E"/>
    <w:rsid w:val="009820C0"/>
    <w:rsid w:val="009821E3"/>
    <w:rsid w:val="00982ADF"/>
    <w:rsid w:val="009830CC"/>
    <w:rsid w:val="00983138"/>
    <w:rsid w:val="00983161"/>
    <w:rsid w:val="009832E0"/>
    <w:rsid w:val="009833D7"/>
    <w:rsid w:val="009834BA"/>
    <w:rsid w:val="0098380D"/>
    <w:rsid w:val="009839EA"/>
    <w:rsid w:val="00983D19"/>
    <w:rsid w:val="00983FC8"/>
    <w:rsid w:val="009849E2"/>
    <w:rsid w:val="00984A41"/>
    <w:rsid w:val="00984C0A"/>
    <w:rsid w:val="00984CCC"/>
    <w:rsid w:val="00984D01"/>
    <w:rsid w:val="00984EEC"/>
    <w:rsid w:val="0098519E"/>
    <w:rsid w:val="009856C4"/>
    <w:rsid w:val="00985957"/>
    <w:rsid w:val="00985A00"/>
    <w:rsid w:val="00985AF3"/>
    <w:rsid w:val="00985B11"/>
    <w:rsid w:val="00986029"/>
    <w:rsid w:val="00986160"/>
    <w:rsid w:val="00986321"/>
    <w:rsid w:val="009863F7"/>
    <w:rsid w:val="00986914"/>
    <w:rsid w:val="00986A44"/>
    <w:rsid w:val="00986AB0"/>
    <w:rsid w:val="00986AF1"/>
    <w:rsid w:val="009870D3"/>
    <w:rsid w:val="0098735F"/>
    <w:rsid w:val="0098738B"/>
    <w:rsid w:val="00987656"/>
    <w:rsid w:val="009877CA"/>
    <w:rsid w:val="00987806"/>
    <w:rsid w:val="009879ED"/>
    <w:rsid w:val="00987AB3"/>
    <w:rsid w:val="00987CB1"/>
    <w:rsid w:val="00987F2A"/>
    <w:rsid w:val="00987FE1"/>
    <w:rsid w:val="0099029A"/>
    <w:rsid w:val="00990540"/>
    <w:rsid w:val="00990800"/>
    <w:rsid w:val="00990B25"/>
    <w:rsid w:val="00990BF2"/>
    <w:rsid w:val="00990E75"/>
    <w:rsid w:val="00990F89"/>
    <w:rsid w:val="00991331"/>
    <w:rsid w:val="00991473"/>
    <w:rsid w:val="00991578"/>
    <w:rsid w:val="009919D0"/>
    <w:rsid w:val="00991CB2"/>
    <w:rsid w:val="00991DFA"/>
    <w:rsid w:val="00991DFF"/>
    <w:rsid w:val="00992052"/>
    <w:rsid w:val="0099223D"/>
    <w:rsid w:val="00992244"/>
    <w:rsid w:val="0099234B"/>
    <w:rsid w:val="00992950"/>
    <w:rsid w:val="009929FB"/>
    <w:rsid w:val="00992A2E"/>
    <w:rsid w:val="00992C56"/>
    <w:rsid w:val="00992E5A"/>
    <w:rsid w:val="00993236"/>
    <w:rsid w:val="00993783"/>
    <w:rsid w:val="00993991"/>
    <w:rsid w:val="00993998"/>
    <w:rsid w:val="009939F9"/>
    <w:rsid w:val="00993CB1"/>
    <w:rsid w:val="00993E05"/>
    <w:rsid w:val="00993E29"/>
    <w:rsid w:val="0099451B"/>
    <w:rsid w:val="00994586"/>
    <w:rsid w:val="00994A4F"/>
    <w:rsid w:val="00994ADD"/>
    <w:rsid w:val="00994C4F"/>
    <w:rsid w:val="00994F9C"/>
    <w:rsid w:val="00994FA9"/>
    <w:rsid w:val="009951EB"/>
    <w:rsid w:val="0099532B"/>
    <w:rsid w:val="0099538C"/>
    <w:rsid w:val="009955B6"/>
    <w:rsid w:val="00995871"/>
    <w:rsid w:val="00995912"/>
    <w:rsid w:val="00995BE3"/>
    <w:rsid w:val="00995CE5"/>
    <w:rsid w:val="00996038"/>
    <w:rsid w:val="00996138"/>
    <w:rsid w:val="0099613E"/>
    <w:rsid w:val="009961BE"/>
    <w:rsid w:val="00996212"/>
    <w:rsid w:val="00996377"/>
    <w:rsid w:val="00996706"/>
    <w:rsid w:val="00996817"/>
    <w:rsid w:val="009969B5"/>
    <w:rsid w:val="009971FA"/>
    <w:rsid w:val="0099720C"/>
    <w:rsid w:val="00997368"/>
    <w:rsid w:val="00997699"/>
    <w:rsid w:val="00997A79"/>
    <w:rsid w:val="00997DE9"/>
    <w:rsid w:val="00997E42"/>
    <w:rsid w:val="009A0020"/>
    <w:rsid w:val="009A046A"/>
    <w:rsid w:val="009A069F"/>
    <w:rsid w:val="009A073B"/>
    <w:rsid w:val="009A091B"/>
    <w:rsid w:val="009A0A2C"/>
    <w:rsid w:val="009A0B3C"/>
    <w:rsid w:val="009A0DBE"/>
    <w:rsid w:val="009A15B8"/>
    <w:rsid w:val="009A1DFC"/>
    <w:rsid w:val="009A1E6B"/>
    <w:rsid w:val="009A223E"/>
    <w:rsid w:val="009A232D"/>
    <w:rsid w:val="009A2382"/>
    <w:rsid w:val="009A261A"/>
    <w:rsid w:val="009A270B"/>
    <w:rsid w:val="009A29BF"/>
    <w:rsid w:val="009A2A44"/>
    <w:rsid w:val="009A2DCF"/>
    <w:rsid w:val="009A3039"/>
    <w:rsid w:val="009A31AB"/>
    <w:rsid w:val="009A322B"/>
    <w:rsid w:val="009A3275"/>
    <w:rsid w:val="009A3A12"/>
    <w:rsid w:val="009A3B96"/>
    <w:rsid w:val="009A3BBD"/>
    <w:rsid w:val="009A3F18"/>
    <w:rsid w:val="009A3F42"/>
    <w:rsid w:val="009A3F9D"/>
    <w:rsid w:val="009A4085"/>
    <w:rsid w:val="009A4610"/>
    <w:rsid w:val="009A47D6"/>
    <w:rsid w:val="009A487B"/>
    <w:rsid w:val="009A491A"/>
    <w:rsid w:val="009A4A02"/>
    <w:rsid w:val="009A4D69"/>
    <w:rsid w:val="009A4D86"/>
    <w:rsid w:val="009A511A"/>
    <w:rsid w:val="009A512F"/>
    <w:rsid w:val="009A5366"/>
    <w:rsid w:val="009A5411"/>
    <w:rsid w:val="009A5532"/>
    <w:rsid w:val="009A55FC"/>
    <w:rsid w:val="009A58AE"/>
    <w:rsid w:val="009A5E41"/>
    <w:rsid w:val="009A64E3"/>
    <w:rsid w:val="009A6537"/>
    <w:rsid w:val="009A686D"/>
    <w:rsid w:val="009A6CD7"/>
    <w:rsid w:val="009A6D40"/>
    <w:rsid w:val="009A7437"/>
    <w:rsid w:val="009A769D"/>
    <w:rsid w:val="009A77BA"/>
    <w:rsid w:val="009A78C9"/>
    <w:rsid w:val="009A7A3C"/>
    <w:rsid w:val="009A7A93"/>
    <w:rsid w:val="009A7E55"/>
    <w:rsid w:val="009B015C"/>
    <w:rsid w:val="009B0447"/>
    <w:rsid w:val="009B067C"/>
    <w:rsid w:val="009B07B8"/>
    <w:rsid w:val="009B0B35"/>
    <w:rsid w:val="009B0C1D"/>
    <w:rsid w:val="009B0D9A"/>
    <w:rsid w:val="009B11E6"/>
    <w:rsid w:val="009B1350"/>
    <w:rsid w:val="009B14B6"/>
    <w:rsid w:val="009B151D"/>
    <w:rsid w:val="009B1E8A"/>
    <w:rsid w:val="009B1F81"/>
    <w:rsid w:val="009B25AB"/>
    <w:rsid w:val="009B2890"/>
    <w:rsid w:val="009B2C48"/>
    <w:rsid w:val="009B2CFA"/>
    <w:rsid w:val="009B2D0F"/>
    <w:rsid w:val="009B2F06"/>
    <w:rsid w:val="009B30C5"/>
    <w:rsid w:val="009B3188"/>
    <w:rsid w:val="009B3365"/>
    <w:rsid w:val="009B37D7"/>
    <w:rsid w:val="009B3A34"/>
    <w:rsid w:val="009B3BD9"/>
    <w:rsid w:val="009B3C95"/>
    <w:rsid w:val="009B3DD8"/>
    <w:rsid w:val="009B3E01"/>
    <w:rsid w:val="009B41F4"/>
    <w:rsid w:val="009B43A4"/>
    <w:rsid w:val="009B4841"/>
    <w:rsid w:val="009B491F"/>
    <w:rsid w:val="009B4952"/>
    <w:rsid w:val="009B4AD4"/>
    <w:rsid w:val="009B4B29"/>
    <w:rsid w:val="009B4B84"/>
    <w:rsid w:val="009B4CCD"/>
    <w:rsid w:val="009B4EEE"/>
    <w:rsid w:val="009B4FD3"/>
    <w:rsid w:val="009B523C"/>
    <w:rsid w:val="009B5585"/>
    <w:rsid w:val="009B5613"/>
    <w:rsid w:val="009B56E7"/>
    <w:rsid w:val="009B5BB3"/>
    <w:rsid w:val="009B5FF7"/>
    <w:rsid w:val="009B6071"/>
    <w:rsid w:val="009B61BE"/>
    <w:rsid w:val="009B6248"/>
    <w:rsid w:val="009B6610"/>
    <w:rsid w:val="009B6928"/>
    <w:rsid w:val="009B6A52"/>
    <w:rsid w:val="009B6B06"/>
    <w:rsid w:val="009B6C2E"/>
    <w:rsid w:val="009B6F34"/>
    <w:rsid w:val="009B6FBB"/>
    <w:rsid w:val="009B7174"/>
    <w:rsid w:val="009B723E"/>
    <w:rsid w:val="009B7284"/>
    <w:rsid w:val="009B7685"/>
    <w:rsid w:val="009B77A6"/>
    <w:rsid w:val="009B7915"/>
    <w:rsid w:val="009B7B98"/>
    <w:rsid w:val="009B7FF7"/>
    <w:rsid w:val="009C0028"/>
    <w:rsid w:val="009C0445"/>
    <w:rsid w:val="009C05B8"/>
    <w:rsid w:val="009C05CA"/>
    <w:rsid w:val="009C05CF"/>
    <w:rsid w:val="009C0899"/>
    <w:rsid w:val="009C09EA"/>
    <w:rsid w:val="009C09FE"/>
    <w:rsid w:val="009C0B51"/>
    <w:rsid w:val="009C0CEB"/>
    <w:rsid w:val="009C0D8A"/>
    <w:rsid w:val="009C13B5"/>
    <w:rsid w:val="009C148D"/>
    <w:rsid w:val="009C1577"/>
    <w:rsid w:val="009C1970"/>
    <w:rsid w:val="009C1A5B"/>
    <w:rsid w:val="009C1BB5"/>
    <w:rsid w:val="009C1CE5"/>
    <w:rsid w:val="009C1E98"/>
    <w:rsid w:val="009C1ED1"/>
    <w:rsid w:val="009C2023"/>
    <w:rsid w:val="009C235C"/>
    <w:rsid w:val="009C25C9"/>
    <w:rsid w:val="009C27DD"/>
    <w:rsid w:val="009C29BF"/>
    <w:rsid w:val="009C2AD7"/>
    <w:rsid w:val="009C2C01"/>
    <w:rsid w:val="009C2F2E"/>
    <w:rsid w:val="009C3294"/>
    <w:rsid w:val="009C349D"/>
    <w:rsid w:val="009C3578"/>
    <w:rsid w:val="009C3595"/>
    <w:rsid w:val="009C3BF9"/>
    <w:rsid w:val="009C3D72"/>
    <w:rsid w:val="009C3E1A"/>
    <w:rsid w:val="009C3EB2"/>
    <w:rsid w:val="009C40DE"/>
    <w:rsid w:val="009C4545"/>
    <w:rsid w:val="009C4E77"/>
    <w:rsid w:val="009C55B5"/>
    <w:rsid w:val="009C57FE"/>
    <w:rsid w:val="009C5A86"/>
    <w:rsid w:val="009C5CEF"/>
    <w:rsid w:val="009C5EAF"/>
    <w:rsid w:val="009C5FD6"/>
    <w:rsid w:val="009C6190"/>
    <w:rsid w:val="009C61B2"/>
    <w:rsid w:val="009C631A"/>
    <w:rsid w:val="009C63B6"/>
    <w:rsid w:val="009C6498"/>
    <w:rsid w:val="009C6981"/>
    <w:rsid w:val="009C6CF5"/>
    <w:rsid w:val="009C6DF5"/>
    <w:rsid w:val="009C72B3"/>
    <w:rsid w:val="009C74C8"/>
    <w:rsid w:val="009C75D1"/>
    <w:rsid w:val="009C76B8"/>
    <w:rsid w:val="009C76F0"/>
    <w:rsid w:val="009C78AC"/>
    <w:rsid w:val="009C7C53"/>
    <w:rsid w:val="009D015E"/>
    <w:rsid w:val="009D01C5"/>
    <w:rsid w:val="009D048E"/>
    <w:rsid w:val="009D04F9"/>
    <w:rsid w:val="009D05F0"/>
    <w:rsid w:val="009D0669"/>
    <w:rsid w:val="009D0DB2"/>
    <w:rsid w:val="009D11EB"/>
    <w:rsid w:val="009D18D9"/>
    <w:rsid w:val="009D1939"/>
    <w:rsid w:val="009D1AAD"/>
    <w:rsid w:val="009D1AD8"/>
    <w:rsid w:val="009D1F0E"/>
    <w:rsid w:val="009D1F2B"/>
    <w:rsid w:val="009D1F54"/>
    <w:rsid w:val="009D21B7"/>
    <w:rsid w:val="009D240C"/>
    <w:rsid w:val="009D2A22"/>
    <w:rsid w:val="009D2B79"/>
    <w:rsid w:val="009D2C29"/>
    <w:rsid w:val="009D3193"/>
    <w:rsid w:val="009D325D"/>
    <w:rsid w:val="009D32D0"/>
    <w:rsid w:val="009D3577"/>
    <w:rsid w:val="009D3AA3"/>
    <w:rsid w:val="009D3AFA"/>
    <w:rsid w:val="009D3D0F"/>
    <w:rsid w:val="009D3D3F"/>
    <w:rsid w:val="009D3F05"/>
    <w:rsid w:val="009D411D"/>
    <w:rsid w:val="009D41A4"/>
    <w:rsid w:val="009D4972"/>
    <w:rsid w:val="009D4CF6"/>
    <w:rsid w:val="009D4CFD"/>
    <w:rsid w:val="009D541A"/>
    <w:rsid w:val="009D5638"/>
    <w:rsid w:val="009D568D"/>
    <w:rsid w:val="009D58E3"/>
    <w:rsid w:val="009D5E70"/>
    <w:rsid w:val="009D5EEA"/>
    <w:rsid w:val="009D61D1"/>
    <w:rsid w:val="009D6219"/>
    <w:rsid w:val="009D648D"/>
    <w:rsid w:val="009D6516"/>
    <w:rsid w:val="009D65F5"/>
    <w:rsid w:val="009D6608"/>
    <w:rsid w:val="009D67DF"/>
    <w:rsid w:val="009D687C"/>
    <w:rsid w:val="009D6D43"/>
    <w:rsid w:val="009D6DA6"/>
    <w:rsid w:val="009D7349"/>
    <w:rsid w:val="009D747B"/>
    <w:rsid w:val="009D7523"/>
    <w:rsid w:val="009D756D"/>
    <w:rsid w:val="009D75E8"/>
    <w:rsid w:val="009D7603"/>
    <w:rsid w:val="009D785C"/>
    <w:rsid w:val="009D785D"/>
    <w:rsid w:val="009D7932"/>
    <w:rsid w:val="009D7A68"/>
    <w:rsid w:val="009D7ADC"/>
    <w:rsid w:val="009D7D08"/>
    <w:rsid w:val="009E00B5"/>
    <w:rsid w:val="009E0111"/>
    <w:rsid w:val="009E0502"/>
    <w:rsid w:val="009E0590"/>
    <w:rsid w:val="009E0A72"/>
    <w:rsid w:val="009E0C14"/>
    <w:rsid w:val="009E0CF7"/>
    <w:rsid w:val="009E0EED"/>
    <w:rsid w:val="009E15EA"/>
    <w:rsid w:val="009E161C"/>
    <w:rsid w:val="009E17AF"/>
    <w:rsid w:val="009E18D4"/>
    <w:rsid w:val="009E1A92"/>
    <w:rsid w:val="009E1C71"/>
    <w:rsid w:val="009E1F58"/>
    <w:rsid w:val="009E2306"/>
    <w:rsid w:val="009E2405"/>
    <w:rsid w:val="009E251B"/>
    <w:rsid w:val="009E2671"/>
    <w:rsid w:val="009E2692"/>
    <w:rsid w:val="009E29D8"/>
    <w:rsid w:val="009E2A25"/>
    <w:rsid w:val="009E2AED"/>
    <w:rsid w:val="009E2B7E"/>
    <w:rsid w:val="009E2BF4"/>
    <w:rsid w:val="009E2C1F"/>
    <w:rsid w:val="009E2EBD"/>
    <w:rsid w:val="009E30F5"/>
    <w:rsid w:val="009E3235"/>
    <w:rsid w:val="009E378E"/>
    <w:rsid w:val="009E3997"/>
    <w:rsid w:val="009E3A9C"/>
    <w:rsid w:val="009E3C23"/>
    <w:rsid w:val="009E3FEB"/>
    <w:rsid w:val="009E414A"/>
    <w:rsid w:val="009E429D"/>
    <w:rsid w:val="009E4421"/>
    <w:rsid w:val="009E44C2"/>
    <w:rsid w:val="009E44D4"/>
    <w:rsid w:val="009E466A"/>
    <w:rsid w:val="009E47A7"/>
    <w:rsid w:val="009E48CC"/>
    <w:rsid w:val="009E4E05"/>
    <w:rsid w:val="009E535F"/>
    <w:rsid w:val="009E546A"/>
    <w:rsid w:val="009E5E6A"/>
    <w:rsid w:val="009E5EFE"/>
    <w:rsid w:val="009E646D"/>
    <w:rsid w:val="009E64E1"/>
    <w:rsid w:val="009E683A"/>
    <w:rsid w:val="009E68C8"/>
    <w:rsid w:val="009E6955"/>
    <w:rsid w:val="009E6A6B"/>
    <w:rsid w:val="009E6CA5"/>
    <w:rsid w:val="009E6F96"/>
    <w:rsid w:val="009E72B0"/>
    <w:rsid w:val="009E7864"/>
    <w:rsid w:val="009E7AB4"/>
    <w:rsid w:val="009E7C25"/>
    <w:rsid w:val="009E7E36"/>
    <w:rsid w:val="009F0083"/>
    <w:rsid w:val="009F019F"/>
    <w:rsid w:val="009F03A0"/>
    <w:rsid w:val="009F041F"/>
    <w:rsid w:val="009F063D"/>
    <w:rsid w:val="009F0D28"/>
    <w:rsid w:val="009F0DB8"/>
    <w:rsid w:val="009F0E8B"/>
    <w:rsid w:val="009F0FA2"/>
    <w:rsid w:val="009F106D"/>
    <w:rsid w:val="009F113A"/>
    <w:rsid w:val="009F13B4"/>
    <w:rsid w:val="009F171C"/>
    <w:rsid w:val="009F18B5"/>
    <w:rsid w:val="009F1A03"/>
    <w:rsid w:val="009F1A26"/>
    <w:rsid w:val="009F1A39"/>
    <w:rsid w:val="009F1BEF"/>
    <w:rsid w:val="009F1F79"/>
    <w:rsid w:val="009F212F"/>
    <w:rsid w:val="009F2135"/>
    <w:rsid w:val="009F2619"/>
    <w:rsid w:val="009F2632"/>
    <w:rsid w:val="009F265E"/>
    <w:rsid w:val="009F283E"/>
    <w:rsid w:val="009F2A96"/>
    <w:rsid w:val="009F2D7C"/>
    <w:rsid w:val="009F3151"/>
    <w:rsid w:val="009F3356"/>
    <w:rsid w:val="009F3411"/>
    <w:rsid w:val="009F36B1"/>
    <w:rsid w:val="009F3771"/>
    <w:rsid w:val="009F390E"/>
    <w:rsid w:val="009F3B66"/>
    <w:rsid w:val="009F3C07"/>
    <w:rsid w:val="009F3DC3"/>
    <w:rsid w:val="009F3EC0"/>
    <w:rsid w:val="009F4435"/>
    <w:rsid w:val="009F4569"/>
    <w:rsid w:val="009F483D"/>
    <w:rsid w:val="009F49AB"/>
    <w:rsid w:val="009F4D09"/>
    <w:rsid w:val="009F4DE7"/>
    <w:rsid w:val="009F4FE9"/>
    <w:rsid w:val="009F50FF"/>
    <w:rsid w:val="009F514F"/>
    <w:rsid w:val="009F5603"/>
    <w:rsid w:val="009F5899"/>
    <w:rsid w:val="009F604A"/>
    <w:rsid w:val="009F62EC"/>
    <w:rsid w:val="009F6302"/>
    <w:rsid w:val="009F634E"/>
    <w:rsid w:val="009F637F"/>
    <w:rsid w:val="009F6724"/>
    <w:rsid w:val="009F6883"/>
    <w:rsid w:val="009F68C0"/>
    <w:rsid w:val="009F6F6F"/>
    <w:rsid w:val="009F70A1"/>
    <w:rsid w:val="009F70C0"/>
    <w:rsid w:val="009F718A"/>
    <w:rsid w:val="009F78F8"/>
    <w:rsid w:val="009F790D"/>
    <w:rsid w:val="009F795D"/>
    <w:rsid w:val="009F7A3B"/>
    <w:rsid w:val="009F7A4E"/>
    <w:rsid w:val="00A00037"/>
    <w:rsid w:val="00A001DB"/>
    <w:rsid w:val="00A002AC"/>
    <w:rsid w:val="00A00319"/>
    <w:rsid w:val="00A003A5"/>
    <w:rsid w:val="00A00462"/>
    <w:rsid w:val="00A00734"/>
    <w:rsid w:val="00A00859"/>
    <w:rsid w:val="00A0088E"/>
    <w:rsid w:val="00A00AB3"/>
    <w:rsid w:val="00A0193A"/>
    <w:rsid w:val="00A0197E"/>
    <w:rsid w:val="00A01C8B"/>
    <w:rsid w:val="00A02127"/>
    <w:rsid w:val="00A0254D"/>
    <w:rsid w:val="00A02737"/>
    <w:rsid w:val="00A02AC6"/>
    <w:rsid w:val="00A02D4C"/>
    <w:rsid w:val="00A02EB8"/>
    <w:rsid w:val="00A02F54"/>
    <w:rsid w:val="00A03065"/>
    <w:rsid w:val="00A0311A"/>
    <w:rsid w:val="00A03386"/>
    <w:rsid w:val="00A033D7"/>
    <w:rsid w:val="00A03828"/>
    <w:rsid w:val="00A03B4E"/>
    <w:rsid w:val="00A03BAC"/>
    <w:rsid w:val="00A0495D"/>
    <w:rsid w:val="00A049D7"/>
    <w:rsid w:val="00A04AC7"/>
    <w:rsid w:val="00A04BC6"/>
    <w:rsid w:val="00A04CB9"/>
    <w:rsid w:val="00A04E06"/>
    <w:rsid w:val="00A05257"/>
    <w:rsid w:val="00A05A70"/>
    <w:rsid w:val="00A05A74"/>
    <w:rsid w:val="00A05B81"/>
    <w:rsid w:val="00A05F4B"/>
    <w:rsid w:val="00A06C91"/>
    <w:rsid w:val="00A06CFB"/>
    <w:rsid w:val="00A06DE4"/>
    <w:rsid w:val="00A06F24"/>
    <w:rsid w:val="00A071EE"/>
    <w:rsid w:val="00A0746B"/>
    <w:rsid w:val="00A075AE"/>
    <w:rsid w:val="00A07710"/>
    <w:rsid w:val="00A0780A"/>
    <w:rsid w:val="00A07B30"/>
    <w:rsid w:val="00A07B87"/>
    <w:rsid w:val="00A07BE3"/>
    <w:rsid w:val="00A07D13"/>
    <w:rsid w:val="00A100FB"/>
    <w:rsid w:val="00A10230"/>
    <w:rsid w:val="00A103C4"/>
    <w:rsid w:val="00A10443"/>
    <w:rsid w:val="00A10552"/>
    <w:rsid w:val="00A10BF0"/>
    <w:rsid w:val="00A1172D"/>
    <w:rsid w:val="00A117A2"/>
    <w:rsid w:val="00A117BE"/>
    <w:rsid w:val="00A11940"/>
    <w:rsid w:val="00A119A1"/>
    <w:rsid w:val="00A11E2E"/>
    <w:rsid w:val="00A11FD3"/>
    <w:rsid w:val="00A122F7"/>
    <w:rsid w:val="00A12529"/>
    <w:rsid w:val="00A1258E"/>
    <w:rsid w:val="00A12641"/>
    <w:rsid w:val="00A12F63"/>
    <w:rsid w:val="00A13069"/>
    <w:rsid w:val="00A1329C"/>
    <w:rsid w:val="00A13506"/>
    <w:rsid w:val="00A135E4"/>
    <w:rsid w:val="00A1374C"/>
    <w:rsid w:val="00A137A6"/>
    <w:rsid w:val="00A137FF"/>
    <w:rsid w:val="00A1386A"/>
    <w:rsid w:val="00A13B21"/>
    <w:rsid w:val="00A13C84"/>
    <w:rsid w:val="00A13C9F"/>
    <w:rsid w:val="00A13CE3"/>
    <w:rsid w:val="00A13F9D"/>
    <w:rsid w:val="00A14022"/>
    <w:rsid w:val="00A142A0"/>
    <w:rsid w:val="00A149A2"/>
    <w:rsid w:val="00A14DB6"/>
    <w:rsid w:val="00A15488"/>
    <w:rsid w:val="00A158A3"/>
    <w:rsid w:val="00A159DC"/>
    <w:rsid w:val="00A15FD1"/>
    <w:rsid w:val="00A15FE3"/>
    <w:rsid w:val="00A16137"/>
    <w:rsid w:val="00A16250"/>
    <w:rsid w:val="00A16264"/>
    <w:rsid w:val="00A16610"/>
    <w:rsid w:val="00A16924"/>
    <w:rsid w:val="00A16B05"/>
    <w:rsid w:val="00A16B6C"/>
    <w:rsid w:val="00A1706B"/>
    <w:rsid w:val="00A17135"/>
    <w:rsid w:val="00A171B9"/>
    <w:rsid w:val="00A1727F"/>
    <w:rsid w:val="00A1740F"/>
    <w:rsid w:val="00A1747B"/>
    <w:rsid w:val="00A174CC"/>
    <w:rsid w:val="00A20131"/>
    <w:rsid w:val="00A2031A"/>
    <w:rsid w:val="00A203F7"/>
    <w:rsid w:val="00A206BF"/>
    <w:rsid w:val="00A20B84"/>
    <w:rsid w:val="00A20BDA"/>
    <w:rsid w:val="00A20E4A"/>
    <w:rsid w:val="00A20E8C"/>
    <w:rsid w:val="00A2102E"/>
    <w:rsid w:val="00A2134F"/>
    <w:rsid w:val="00A213EF"/>
    <w:rsid w:val="00A216F4"/>
    <w:rsid w:val="00A219EF"/>
    <w:rsid w:val="00A21BAA"/>
    <w:rsid w:val="00A21CB3"/>
    <w:rsid w:val="00A21EEA"/>
    <w:rsid w:val="00A22003"/>
    <w:rsid w:val="00A2222E"/>
    <w:rsid w:val="00A222B6"/>
    <w:rsid w:val="00A223AB"/>
    <w:rsid w:val="00A224D9"/>
    <w:rsid w:val="00A22667"/>
    <w:rsid w:val="00A2266D"/>
    <w:rsid w:val="00A2268F"/>
    <w:rsid w:val="00A229ED"/>
    <w:rsid w:val="00A22A7F"/>
    <w:rsid w:val="00A22FDE"/>
    <w:rsid w:val="00A230A2"/>
    <w:rsid w:val="00A233A8"/>
    <w:rsid w:val="00A234B4"/>
    <w:rsid w:val="00A23742"/>
    <w:rsid w:val="00A239F5"/>
    <w:rsid w:val="00A23BBA"/>
    <w:rsid w:val="00A23F32"/>
    <w:rsid w:val="00A24121"/>
    <w:rsid w:val="00A24252"/>
    <w:rsid w:val="00A2428E"/>
    <w:rsid w:val="00A244AD"/>
    <w:rsid w:val="00A246DA"/>
    <w:rsid w:val="00A247FF"/>
    <w:rsid w:val="00A24B3B"/>
    <w:rsid w:val="00A251ED"/>
    <w:rsid w:val="00A2532B"/>
    <w:rsid w:val="00A25566"/>
    <w:rsid w:val="00A255A3"/>
    <w:rsid w:val="00A2567A"/>
    <w:rsid w:val="00A25835"/>
    <w:rsid w:val="00A25AF9"/>
    <w:rsid w:val="00A25C26"/>
    <w:rsid w:val="00A25D06"/>
    <w:rsid w:val="00A25D44"/>
    <w:rsid w:val="00A25DFA"/>
    <w:rsid w:val="00A25EDD"/>
    <w:rsid w:val="00A263C9"/>
    <w:rsid w:val="00A26503"/>
    <w:rsid w:val="00A266C4"/>
    <w:rsid w:val="00A26923"/>
    <w:rsid w:val="00A26A03"/>
    <w:rsid w:val="00A26AA0"/>
    <w:rsid w:val="00A26AF9"/>
    <w:rsid w:val="00A2703E"/>
    <w:rsid w:val="00A273D1"/>
    <w:rsid w:val="00A2743E"/>
    <w:rsid w:val="00A2748C"/>
    <w:rsid w:val="00A274E2"/>
    <w:rsid w:val="00A276D7"/>
    <w:rsid w:val="00A278CF"/>
    <w:rsid w:val="00A2795E"/>
    <w:rsid w:val="00A27BE7"/>
    <w:rsid w:val="00A27CE1"/>
    <w:rsid w:val="00A27F0E"/>
    <w:rsid w:val="00A30704"/>
    <w:rsid w:val="00A30950"/>
    <w:rsid w:val="00A30A4D"/>
    <w:rsid w:val="00A30C15"/>
    <w:rsid w:val="00A30CAF"/>
    <w:rsid w:val="00A30CFB"/>
    <w:rsid w:val="00A30EF7"/>
    <w:rsid w:val="00A3120A"/>
    <w:rsid w:val="00A3148E"/>
    <w:rsid w:val="00A315A1"/>
    <w:rsid w:val="00A316DB"/>
    <w:rsid w:val="00A318E8"/>
    <w:rsid w:val="00A31926"/>
    <w:rsid w:val="00A31CEB"/>
    <w:rsid w:val="00A31ED6"/>
    <w:rsid w:val="00A3204B"/>
    <w:rsid w:val="00A32483"/>
    <w:rsid w:val="00A32489"/>
    <w:rsid w:val="00A32852"/>
    <w:rsid w:val="00A328BE"/>
    <w:rsid w:val="00A33207"/>
    <w:rsid w:val="00A335A7"/>
    <w:rsid w:val="00A335CE"/>
    <w:rsid w:val="00A337D4"/>
    <w:rsid w:val="00A337D7"/>
    <w:rsid w:val="00A337F0"/>
    <w:rsid w:val="00A3384E"/>
    <w:rsid w:val="00A339CB"/>
    <w:rsid w:val="00A33BE3"/>
    <w:rsid w:val="00A33CF5"/>
    <w:rsid w:val="00A33E9D"/>
    <w:rsid w:val="00A34004"/>
    <w:rsid w:val="00A34531"/>
    <w:rsid w:val="00A346EB"/>
    <w:rsid w:val="00A34AA4"/>
    <w:rsid w:val="00A34C1D"/>
    <w:rsid w:val="00A35114"/>
    <w:rsid w:val="00A35251"/>
    <w:rsid w:val="00A35353"/>
    <w:rsid w:val="00A353AF"/>
    <w:rsid w:val="00A3567C"/>
    <w:rsid w:val="00A35693"/>
    <w:rsid w:val="00A357FB"/>
    <w:rsid w:val="00A35F93"/>
    <w:rsid w:val="00A3607F"/>
    <w:rsid w:val="00A3669D"/>
    <w:rsid w:val="00A36C9A"/>
    <w:rsid w:val="00A36E50"/>
    <w:rsid w:val="00A371D1"/>
    <w:rsid w:val="00A372CB"/>
    <w:rsid w:val="00A37355"/>
    <w:rsid w:val="00A376A8"/>
    <w:rsid w:val="00A37A3A"/>
    <w:rsid w:val="00A37CCC"/>
    <w:rsid w:val="00A37E99"/>
    <w:rsid w:val="00A4005B"/>
    <w:rsid w:val="00A40559"/>
    <w:rsid w:val="00A40595"/>
    <w:rsid w:val="00A406D2"/>
    <w:rsid w:val="00A408ED"/>
    <w:rsid w:val="00A408EF"/>
    <w:rsid w:val="00A408F5"/>
    <w:rsid w:val="00A40AC7"/>
    <w:rsid w:val="00A40DD8"/>
    <w:rsid w:val="00A410C5"/>
    <w:rsid w:val="00A4139B"/>
    <w:rsid w:val="00A41679"/>
    <w:rsid w:val="00A41BEE"/>
    <w:rsid w:val="00A41CD5"/>
    <w:rsid w:val="00A41FDE"/>
    <w:rsid w:val="00A42140"/>
    <w:rsid w:val="00A422D9"/>
    <w:rsid w:val="00A424E9"/>
    <w:rsid w:val="00A4268B"/>
    <w:rsid w:val="00A429DB"/>
    <w:rsid w:val="00A42BCF"/>
    <w:rsid w:val="00A42C6C"/>
    <w:rsid w:val="00A42DB1"/>
    <w:rsid w:val="00A43273"/>
    <w:rsid w:val="00A4334A"/>
    <w:rsid w:val="00A433E5"/>
    <w:rsid w:val="00A43935"/>
    <w:rsid w:val="00A43C9F"/>
    <w:rsid w:val="00A43FE4"/>
    <w:rsid w:val="00A4401B"/>
    <w:rsid w:val="00A446B7"/>
    <w:rsid w:val="00A446BF"/>
    <w:rsid w:val="00A447F7"/>
    <w:rsid w:val="00A44A31"/>
    <w:rsid w:val="00A44AB6"/>
    <w:rsid w:val="00A44DBB"/>
    <w:rsid w:val="00A44F56"/>
    <w:rsid w:val="00A45253"/>
    <w:rsid w:val="00A45272"/>
    <w:rsid w:val="00A454DF"/>
    <w:rsid w:val="00A45635"/>
    <w:rsid w:val="00A45DB8"/>
    <w:rsid w:val="00A45EEF"/>
    <w:rsid w:val="00A460F7"/>
    <w:rsid w:val="00A46227"/>
    <w:rsid w:val="00A46303"/>
    <w:rsid w:val="00A464CC"/>
    <w:rsid w:val="00A464DC"/>
    <w:rsid w:val="00A4652A"/>
    <w:rsid w:val="00A4660C"/>
    <w:rsid w:val="00A4673C"/>
    <w:rsid w:val="00A467C1"/>
    <w:rsid w:val="00A467F9"/>
    <w:rsid w:val="00A46859"/>
    <w:rsid w:val="00A4699A"/>
    <w:rsid w:val="00A46AAD"/>
    <w:rsid w:val="00A46B5C"/>
    <w:rsid w:val="00A46D68"/>
    <w:rsid w:val="00A46F4E"/>
    <w:rsid w:val="00A4772D"/>
    <w:rsid w:val="00A47973"/>
    <w:rsid w:val="00A47A5D"/>
    <w:rsid w:val="00A47AB1"/>
    <w:rsid w:val="00A47EF2"/>
    <w:rsid w:val="00A50569"/>
    <w:rsid w:val="00A505A3"/>
    <w:rsid w:val="00A505B4"/>
    <w:rsid w:val="00A505B6"/>
    <w:rsid w:val="00A5104D"/>
    <w:rsid w:val="00A513A5"/>
    <w:rsid w:val="00A5191E"/>
    <w:rsid w:val="00A51A68"/>
    <w:rsid w:val="00A51C49"/>
    <w:rsid w:val="00A51FEB"/>
    <w:rsid w:val="00A52124"/>
    <w:rsid w:val="00A52242"/>
    <w:rsid w:val="00A522A9"/>
    <w:rsid w:val="00A525F2"/>
    <w:rsid w:val="00A52908"/>
    <w:rsid w:val="00A52D74"/>
    <w:rsid w:val="00A52FEF"/>
    <w:rsid w:val="00A530F3"/>
    <w:rsid w:val="00A5318F"/>
    <w:rsid w:val="00A531F8"/>
    <w:rsid w:val="00A533BA"/>
    <w:rsid w:val="00A53B83"/>
    <w:rsid w:val="00A53BC9"/>
    <w:rsid w:val="00A53FD9"/>
    <w:rsid w:val="00A541C8"/>
    <w:rsid w:val="00A5435C"/>
    <w:rsid w:val="00A54424"/>
    <w:rsid w:val="00A5447B"/>
    <w:rsid w:val="00A54836"/>
    <w:rsid w:val="00A54D13"/>
    <w:rsid w:val="00A54EF4"/>
    <w:rsid w:val="00A54F35"/>
    <w:rsid w:val="00A55104"/>
    <w:rsid w:val="00A5515F"/>
    <w:rsid w:val="00A55301"/>
    <w:rsid w:val="00A5584B"/>
    <w:rsid w:val="00A55C91"/>
    <w:rsid w:val="00A55D82"/>
    <w:rsid w:val="00A55E96"/>
    <w:rsid w:val="00A55EB5"/>
    <w:rsid w:val="00A562B2"/>
    <w:rsid w:val="00A5641C"/>
    <w:rsid w:val="00A56EB2"/>
    <w:rsid w:val="00A5728B"/>
    <w:rsid w:val="00A5741F"/>
    <w:rsid w:val="00A5752C"/>
    <w:rsid w:val="00A578B9"/>
    <w:rsid w:val="00A57994"/>
    <w:rsid w:val="00A57A67"/>
    <w:rsid w:val="00A57CBB"/>
    <w:rsid w:val="00A57E5B"/>
    <w:rsid w:val="00A600F2"/>
    <w:rsid w:val="00A6011B"/>
    <w:rsid w:val="00A60434"/>
    <w:rsid w:val="00A606D3"/>
    <w:rsid w:val="00A60750"/>
    <w:rsid w:val="00A60829"/>
    <w:rsid w:val="00A60884"/>
    <w:rsid w:val="00A6090F"/>
    <w:rsid w:val="00A609AD"/>
    <w:rsid w:val="00A609D2"/>
    <w:rsid w:val="00A60B34"/>
    <w:rsid w:val="00A60C38"/>
    <w:rsid w:val="00A60CEC"/>
    <w:rsid w:val="00A60E88"/>
    <w:rsid w:val="00A60E8E"/>
    <w:rsid w:val="00A60F86"/>
    <w:rsid w:val="00A61053"/>
    <w:rsid w:val="00A61061"/>
    <w:rsid w:val="00A61373"/>
    <w:rsid w:val="00A6147E"/>
    <w:rsid w:val="00A61752"/>
    <w:rsid w:val="00A61845"/>
    <w:rsid w:val="00A61CBD"/>
    <w:rsid w:val="00A62361"/>
    <w:rsid w:val="00A623AC"/>
    <w:rsid w:val="00A62576"/>
    <w:rsid w:val="00A627DD"/>
    <w:rsid w:val="00A62A3F"/>
    <w:rsid w:val="00A62BCB"/>
    <w:rsid w:val="00A6301C"/>
    <w:rsid w:val="00A6309C"/>
    <w:rsid w:val="00A63438"/>
    <w:rsid w:val="00A634CC"/>
    <w:rsid w:val="00A63664"/>
    <w:rsid w:val="00A63E0B"/>
    <w:rsid w:val="00A63F78"/>
    <w:rsid w:val="00A6427C"/>
    <w:rsid w:val="00A642C0"/>
    <w:rsid w:val="00A6489F"/>
    <w:rsid w:val="00A648B8"/>
    <w:rsid w:val="00A64B3E"/>
    <w:rsid w:val="00A64DF5"/>
    <w:rsid w:val="00A6518F"/>
    <w:rsid w:val="00A656EE"/>
    <w:rsid w:val="00A657F1"/>
    <w:rsid w:val="00A65878"/>
    <w:rsid w:val="00A658B9"/>
    <w:rsid w:val="00A65B78"/>
    <w:rsid w:val="00A65E05"/>
    <w:rsid w:val="00A66360"/>
    <w:rsid w:val="00A66D80"/>
    <w:rsid w:val="00A6745D"/>
    <w:rsid w:val="00A676AC"/>
    <w:rsid w:val="00A676BE"/>
    <w:rsid w:val="00A67730"/>
    <w:rsid w:val="00A67B4C"/>
    <w:rsid w:val="00A67BC1"/>
    <w:rsid w:val="00A67C81"/>
    <w:rsid w:val="00A67DAA"/>
    <w:rsid w:val="00A67F46"/>
    <w:rsid w:val="00A67FB4"/>
    <w:rsid w:val="00A70096"/>
    <w:rsid w:val="00A7084D"/>
    <w:rsid w:val="00A70963"/>
    <w:rsid w:val="00A7096F"/>
    <w:rsid w:val="00A70C22"/>
    <w:rsid w:val="00A70CBD"/>
    <w:rsid w:val="00A70D12"/>
    <w:rsid w:val="00A7146B"/>
    <w:rsid w:val="00A71521"/>
    <w:rsid w:val="00A71828"/>
    <w:rsid w:val="00A7183C"/>
    <w:rsid w:val="00A71987"/>
    <w:rsid w:val="00A7199C"/>
    <w:rsid w:val="00A71BF0"/>
    <w:rsid w:val="00A71C5D"/>
    <w:rsid w:val="00A71EAC"/>
    <w:rsid w:val="00A7212B"/>
    <w:rsid w:val="00A7225C"/>
    <w:rsid w:val="00A72405"/>
    <w:rsid w:val="00A725F2"/>
    <w:rsid w:val="00A72910"/>
    <w:rsid w:val="00A72E56"/>
    <w:rsid w:val="00A72E6C"/>
    <w:rsid w:val="00A72F9D"/>
    <w:rsid w:val="00A735B7"/>
    <w:rsid w:val="00A7390C"/>
    <w:rsid w:val="00A73A70"/>
    <w:rsid w:val="00A73B14"/>
    <w:rsid w:val="00A73D0F"/>
    <w:rsid w:val="00A7421B"/>
    <w:rsid w:val="00A743F1"/>
    <w:rsid w:val="00A747F4"/>
    <w:rsid w:val="00A74C4D"/>
    <w:rsid w:val="00A74D8B"/>
    <w:rsid w:val="00A74EF4"/>
    <w:rsid w:val="00A75A78"/>
    <w:rsid w:val="00A75D70"/>
    <w:rsid w:val="00A75DDC"/>
    <w:rsid w:val="00A75E96"/>
    <w:rsid w:val="00A764E8"/>
    <w:rsid w:val="00A769E7"/>
    <w:rsid w:val="00A76AA5"/>
    <w:rsid w:val="00A76B2E"/>
    <w:rsid w:val="00A76F61"/>
    <w:rsid w:val="00A7721C"/>
    <w:rsid w:val="00A7749C"/>
    <w:rsid w:val="00A77666"/>
    <w:rsid w:val="00A77827"/>
    <w:rsid w:val="00A77858"/>
    <w:rsid w:val="00A800EF"/>
    <w:rsid w:val="00A80805"/>
    <w:rsid w:val="00A809D2"/>
    <w:rsid w:val="00A80AEA"/>
    <w:rsid w:val="00A80CA1"/>
    <w:rsid w:val="00A80E69"/>
    <w:rsid w:val="00A80F9A"/>
    <w:rsid w:val="00A810CB"/>
    <w:rsid w:val="00A812EB"/>
    <w:rsid w:val="00A8146B"/>
    <w:rsid w:val="00A81A38"/>
    <w:rsid w:val="00A81AF3"/>
    <w:rsid w:val="00A81B31"/>
    <w:rsid w:val="00A81C4E"/>
    <w:rsid w:val="00A81DBD"/>
    <w:rsid w:val="00A81EF1"/>
    <w:rsid w:val="00A82025"/>
    <w:rsid w:val="00A82766"/>
    <w:rsid w:val="00A827A1"/>
    <w:rsid w:val="00A82843"/>
    <w:rsid w:val="00A8296D"/>
    <w:rsid w:val="00A82B23"/>
    <w:rsid w:val="00A82BC7"/>
    <w:rsid w:val="00A82D73"/>
    <w:rsid w:val="00A8302F"/>
    <w:rsid w:val="00A83183"/>
    <w:rsid w:val="00A8332A"/>
    <w:rsid w:val="00A83556"/>
    <w:rsid w:val="00A83C2B"/>
    <w:rsid w:val="00A83E27"/>
    <w:rsid w:val="00A83E47"/>
    <w:rsid w:val="00A83EE6"/>
    <w:rsid w:val="00A83F24"/>
    <w:rsid w:val="00A8410D"/>
    <w:rsid w:val="00A841C5"/>
    <w:rsid w:val="00A84285"/>
    <w:rsid w:val="00A8465B"/>
    <w:rsid w:val="00A84B96"/>
    <w:rsid w:val="00A84F2E"/>
    <w:rsid w:val="00A85043"/>
    <w:rsid w:val="00A8512F"/>
    <w:rsid w:val="00A851AE"/>
    <w:rsid w:val="00A85A77"/>
    <w:rsid w:val="00A85A8C"/>
    <w:rsid w:val="00A861FD"/>
    <w:rsid w:val="00A86210"/>
    <w:rsid w:val="00A86318"/>
    <w:rsid w:val="00A864B4"/>
    <w:rsid w:val="00A864BC"/>
    <w:rsid w:val="00A8687E"/>
    <w:rsid w:val="00A868A7"/>
    <w:rsid w:val="00A868F2"/>
    <w:rsid w:val="00A86D27"/>
    <w:rsid w:val="00A86DD2"/>
    <w:rsid w:val="00A86EFE"/>
    <w:rsid w:val="00A86F24"/>
    <w:rsid w:val="00A86FB9"/>
    <w:rsid w:val="00A87592"/>
    <w:rsid w:val="00A8760F"/>
    <w:rsid w:val="00A876C6"/>
    <w:rsid w:val="00A87B6F"/>
    <w:rsid w:val="00A87BDD"/>
    <w:rsid w:val="00A90250"/>
    <w:rsid w:val="00A902F4"/>
    <w:rsid w:val="00A904DB"/>
    <w:rsid w:val="00A90A5E"/>
    <w:rsid w:val="00A90AE5"/>
    <w:rsid w:val="00A90CB5"/>
    <w:rsid w:val="00A90E28"/>
    <w:rsid w:val="00A90FC7"/>
    <w:rsid w:val="00A910EB"/>
    <w:rsid w:val="00A91161"/>
    <w:rsid w:val="00A91207"/>
    <w:rsid w:val="00A91211"/>
    <w:rsid w:val="00A9168D"/>
    <w:rsid w:val="00A91B5C"/>
    <w:rsid w:val="00A91DE9"/>
    <w:rsid w:val="00A91E55"/>
    <w:rsid w:val="00A92066"/>
    <w:rsid w:val="00A926B7"/>
    <w:rsid w:val="00A92842"/>
    <w:rsid w:val="00A92B14"/>
    <w:rsid w:val="00A92C88"/>
    <w:rsid w:val="00A92DA0"/>
    <w:rsid w:val="00A932E5"/>
    <w:rsid w:val="00A9363F"/>
    <w:rsid w:val="00A9371A"/>
    <w:rsid w:val="00A93777"/>
    <w:rsid w:val="00A93877"/>
    <w:rsid w:val="00A938A6"/>
    <w:rsid w:val="00A938FB"/>
    <w:rsid w:val="00A93D02"/>
    <w:rsid w:val="00A93D91"/>
    <w:rsid w:val="00A93FB1"/>
    <w:rsid w:val="00A941AA"/>
    <w:rsid w:val="00A9465F"/>
    <w:rsid w:val="00A9475B"/>
    <w:rsid w:val="00A9475C"/>
    <w:rsid w:val="00A949F2"/>
    <w:rsid w:val="00A94BF6"/>
    <w:rsid w:val="00A94E31"/>
    <w:rsid w:val="00A952D6"/>
    <w:rsid w:val="00A95758"/>
    <w:rsid w:val="00A95B93"/>
    <w:rsid w:val="00A95E31"/>
    <w:rsid w:val="00A9618B"/>
    <w:rsid w:val="00A965F1"/>
    <w:rsid w:val="00A9690C"/>
    <w:rsid w:val="00A96AB4"/>
    <w:rsid w:val="00A96C1F"/>
    <w:rsid w:val="00A96F51"/>
    <w:rsid w:val="00A970A6"/>
    <w:rsid w:val="00A970E9"/>
    <w:rsid w:val="00A972AE"/>
    <w:rsid w:val="00A97B0C"/>
    <w:rsid w:val="00A97CD9"/>
    <w:rsid w:val="00AA04D7"/>
    <w:rsid w:val="00AA04F0"/>
    <w:rsid w:val="00AA0AB8"/>
    <w:rsid w:val="00AA0C11"/>
    <w:rsid w:val="00AA0C5B"/>
    <w:rsid w:val="00AA0E2A"/>
    <w:rsid w:val="00AA1473"/>
    <w:rsid w:val="00AA1524"/>
    <w:rsid w:val="00AA1B4E"/>
    <w:rsid w:val="00AA1D75"/>
    <w:rsid w:val="00AA1E0D"/>
    <w:rsid w:val="00AA232B"/>
    <w:rsid w:val="00AA234A"/>
    <w:rsid w:val="00AA23B8"/>
    <w:rsid w:val="00AA2C3B"/>
    <w:rsid w:val="00AA2D66"/>
    <w:rsid w:val="00AA2F5E"/>
    <w:rsid w:val="00AA34BD"/>
    <w:rsid w:val="00AA3658"/>
    <w:rsid w:val="00AA3667"/>
    <w:rsid w:val="00AA37F7"/>
    <w:rsid w:val="00AA3A41"/>
    <w:rsid w:val="00AA3A58"/>
    <w:rsid w:val="00AA3D57"/>
    <w:rsid w:val="00AA3E30"/>
    <w:rsid w:val="00AA3EC9"/>
    <w:rsid w:val="00AA48CF"/>
    <w:rsid w:val="00AA4C2B"/>
    <w:rsid w:val="00AA508E"/>
    <w:rsid w:val="00AA53C1"/>
    <w:rsid w:val="00AA5543"/>
    <w:rsid w:val="00AA55F4"/>
    <w:rsid w:val="00AA56A1"/>
    <w:rsid w:val="00AA578E"/>
    <w:rsid w:val="00AA5812"/>
    <w:rsid w:val="00AA5B71"/>
    <w:rsid w:val="00AA5CB2"/>
    <w:rsid w:val="00AA5DDA"/>
    <w:rsid w:val="00AA62E5"/>
    <w:rsid w:val="00AA67D2"/>
    <w:rsid w:val="00AA67DA"/>
    <w:rsid w:val="00AA681A"/>
    <w:rsid w:val="00AA6AA0"/>
    <w:rsid w:val="00AA6CB9"/>
    <w:rsid w:val="00AA700E"/>
    <w:rsid w:val="00AA7264"/>
    <w:rsid w:val="00AA7308"/>
    <w:rsid w:val="00AA739C"/>
    <w:rsid w:val="00AA7463"/>
    <w:rsid w:val="00AA7535"/>
    <w:rsid w:val="00AA7556"/>
    <w:rsid w:val="00AA755B"/>
    <w:rsid w:val="00AA763F"/>
    <w:rsid w:val="00AA77E3"/>
    <w:rsid w:val="00AA7A86"/>
    <w:rsid w:val="00AA7AF9"/>
    <w:rsid w:val="00AA7B78"/>
    <w:rsid w:val="00AA7C5D"/>
    <w:rsid w:val="00AB01C1"/>
    <w:rsid w:val="00AB0280"/>
    <w:rsid w:val="00AB028E"/>
    <w:rsid w:val="00AB1163"/>
    <w:rsid w:val="00AB12DF"/>
    <w:rsid w:val="00AB12E9"/>
    <w:rsid w:val="00AB1B31"/>
    <w:rsid w:val="00AB1BD5"/>
    <w:rsid w:val="00AB21F1"/>
    <w:rsid w:val="00AB2316"/>
    <w:rsid w:val="00AB2520"/>
    <w:rsid w:val="00AB2617"/>
    <w:rsid w:val="00AB290F"/>
    <w:rsid w:val="00AB297D"/>
    <w:rsid w:val="00AB29BB"/>
    <w:rsid w:val="00AB2F55"/>
    <w:rsid w:val="00AB3171"/>
    <w:rsid w:val="00AB3697"/>
    <w:rsid w:val="00AB3705"/>
    <w:rsid w:val="00AB3B00"/>
    <w:rsid w:val="00AB3CAC"/>
    <w:rsid w:val="00AB3CFC"/>
    <w:rsid w:val="00AB3E04"/>
    <w:rsid w:val="00AB3E6D"/>
    <w:rsid w:val="00AB3F0F"/>
    <w:rsid w:val="00AB40D0"/>
    <w:rsid w:val="00AB40FF"/>
    <w:rsid w:val="00AB427A"/>
    <w:rsid w:val="00AB4287"/>
    <w:rsid w:val="00AB43F2"/>
    <w:rsid w:val="00AB4FB5"/>
    <w:rsid w:val="00AB53F3"/>
    <w:rsid w:val="00AB5690"/>
    <w:rsid w:val="00AB58E1"/>
    <w:rsid w:val="00AB5B2C"/>
    <w:rsid w:val="00AB5D56"/>
    <w:rsid w:val="00AB5E37"/>
    <w:rsid w:val="00AB5E9C"/>
    <w:rsid w:val="00AB6043"/>
    <w:rsid w:val="00AB660D"/>
    <w:rsid w:val="00AB6880"/>
    <w:rsid w:val="00AB6DE1"/>
    <w:rsid w:val="00AB6EC4"/>
    <w:rsid w:val="00AB6F3B"/>
    <w:rsid w:val="00AB72F6"/>
    <w:rsid w:val="00AB7459"/>
    <w:rsid w:val="00AB7585"/>
    <w:rsid w:val="00AB7588"/>
    <w:rsid w:val="00AB7871"/>
    <w:rsid w:val="00AB7AE0"/>
    <w:rsid w:val="00AB7B42"/>
    <w:rsid w:val="00AB7D14"/>
    <w:rsid w:val="00AB7E69"/>
    <w:rsid w:val="00AB7F24"/>
    <w:rsid w:val="00AB7FC6"/>
    <w:rsid w:val="00AC0A24"/>
    <w:rsid w:val="00AC0C08"/>
    <w:rsid w:val="00AC0C46"/>
    <w:rsid w:val="00AC0CC9"/>
    <w:rsid w:val="00AC0D41"/>
    <w:rsid w:val="00AC1030"/>
    <w:rsid w:val="00AC131D"/>
    <w:rsid w:val="00AC157E"/>
    <w:rsid w:val="00AC195F"/>
    <w:rsid w:val="00AC1A48"/>
    <w:rsid w:val="00AC1C87"/>
    <w:rsid w:val="00AC1DC3"/>
    <w:rsid w:val="00AC1F3B"/>
    <w:rsid w:val="00AC1FFC"/>
    <w:rsid w:val="00AC21F8"/>
    <w:rsid w:val="00AC2461"/>
    <w:rsid w:val="00AC26DA"/>
    <w:rsid w:val="00AC2B64"/>
    <w:rsid w:val="00AC2C8A"/>
    <w:rsid w:val="00AC2F57"/>
    <w:rsid w:val="00AC31E8"/>
    <w:rsid w:val="00AC3307"/>
    <w:rsid w:val="00AC365C"/>
    <w:rsid w:val="00AC3881"/>
    <w:rsid w:val="00AC3894"/>
    <w:rsid w:val="00AC38CD"/>
    <w:rsid w:val="00AC3AC6"/>
    <w:rsid w:val="00AC3B0B"/>
    <w:rsid w:val="00AC3B5A"/>
    <w:rsid w:val="00AC3E05"/>
    <w:rsid w:val="00AC3F9F"/>
    <w:rsid w:val="00AC4098"/>
    <w:rsid w:val="00AC44A6"/>
    <w:rsid w:val="00AC467D"/>
    <w:rsid w:val="00AC469A"/>
    <w:rsid w:val="00AC46BB"/>
    <w:rsid w:val="00AC46F7"/>
    <w:rsid w:val="00AC4987"/>
    <w:rsid w:val="00AC49E7"/>
    <w:rsid w:val="00AC4B40"/>
    <w:rsid w:val="00AC4BE8"/>
    <w:rsid w:val="00AC52F0"/>
    <w:rsid w:val="00AC5439"/>
    <w:rsid w:val="00AC5576"/>
    <w:rsid w:val="00AC55F3"/>
    <w:rsid w:val="00AC5B06"/>
    <w:rsid w:val="00AC5D27"/>
    <w:rsid w:val="00AC5F47"/>
    <w:rsid w:val="00AC627D"/>
    <w:rsid w:val="00AC64A9"/>
    <w:rsid w:val="00AC64B5"/>
    <w:rsid w:val="00AC64F2"/>
    <w:rsid w:val="00AC6AA3"/>
    <w:rsid w:val="00AC6B8D"/>
    <w:rsid w:val="00AC6C64"/>
    <w:rsid w:val="00AC7234"/>
    <w:rsid w:val="00AC768C"/>
    <w:rsid w:val="00AC76FD"/>
    <w:rsid w:val="00AC7CA7"/>
    <w:rsid w:val="00AC7F0A"/>
    <w:rsid w:val="00AD000B"/>
    <w:rsid w:val="00AD0126"/>
    <w:rsid w:val="00AD01D3"/>
    <w:rsid w:val="00AD025B"/>
    <w:rsid w:val="00AD0321"/>
    <w:rsid w:val="00AD0329"/>
    <w:rsid w:val="00AD0622"/>
    <w:rsid w:val="00AD07FE"/>
    <w:rsid w:val="00AD0836"/>
    <w:rsid w:val="00AD0BE3"/>
    <w:rsid w:val="00AD0C75"/>
    <w:rsid w:val="00AD0D53"/>
    <w:rsid w:val="00AD102E"/>
    <w:rsid w:val="00AD1136"/>
    <w:rsid w:val="00AD116C"/>
    <w:rsid w:val="00AD1280"/>
    <w:rsid w:val="00AD13F1"/>
    <w:rsid w:val="00AD1438"/>
    <w:rsid w:val="00AD18FA"/>
    <w:rsid w:val="00AD193A"/>
    <w:rsid w:val="00AD1A84"/>
    <w:rsid w:val="00AD1B9E"/>
    <w:rsid w:val="00AD1C07"/>
    <w:rsid w:val="00AD1F33"/>
    <w:rsid w:val="00AD1FD4"/>
    <w:rsid w:val="00AD20E6"/>
    <w:rsid w:val="00AD2114"/>
    <w:rsid w:val="00AD22D5"/>
    <w:rsid w:val="00AD23EF"/>
    <w:rsid w:val="00AD26F4"/>
    <w:rsid w:val="00AD27B0"/>
    <w:rsid w:val="00AD2B35"/>
    <w:rsid w:val="00AD2D1B"/>
    <w:rsid w:val="00AD2D6A"/>
    <w:rsid w:val="00AD3097"/>
    <w:rsid w:val="00AD30B0"/>
    <w:rsid w:val="00AD3234"/>
    <w:rsid w:val="00AD3448"/>
    <w:rsid w:val="00AD3773"/>
    <w:rsid w:val="00AD387E"/>
    <w:rsid w:val="00AD3AE2"/>
    <w:rsid w:val="00AD3AFC"/>
    <w:rsid w:val="00AD3B41"/>
    <w:rsid w:val="00AD3C59"/>
    <w:rsid w:val="00AD3C89"/>
    <w:rsid w:val="00AD458A"/>
    <w:rsid w:val="00AD45AE"/>
    <w:rsid w:val="00AD464A"/>
    <w:rsid w:val="00AD47F2"/>
    <w:rsid w:val="00AD481B"/>
    <w:rsid w:val="00AD4A63"/>
    <w:rsid w:val="00AD4B45"/>
    <w:rsid w:val="00AD4BBB"/>
    <w:rsid w:val="00AD4D9D"/>
    <w:rsid w:val="00AD4E7D"/>
    <w:rsid w:val="00AD4FDA"/>
    <w:rsid w:val="00AD5101"/>
    <w:rsid w:val="00AD5282"/>
    <w:rsid w:val="00AD5292"/>
    <w:rsid w:val="00AD531A"/>
    <w:rsid w:val="00AD53D2"/>
    <w:rsid w:val="00AD54CD"/>
    <w:rsid w:val="00AD554D"/>
    <w:rsid w:val="00AD58C6"/>
    <w:rsid w:val="00AD5C50"/>
    <w:rsid w:val="00AD5C64"/>
    <w:rsid w:val="00AD5D4C"/>
    <w:rsid w:val="00AD61BA"/>
    <w:rsid w:val="00AD627C"/>
    <w:rsid w:val="00AD6A7C"/>
    <w:rsid w:val="00AD6D5B"/>
    <w:rsid w:val="00AD6E30"/>
    <w:rsid w:val="00AD6E91"/>
    <w:rsid w:val="00AD6EA8"/>
    <w:rsid w:val="00AD6F2E"/>
    <w:rsid w:val="00AD6F76"/>
    <w:rsid w:val="00AD714E"/>
    <w:rsid w:val="00AD725F"/>
    <w:rsid w:val="00AD7366"/>
    <w:rsid w:val="00AD7420"/>
    <w:rsid w:val="00AD7CCA"/>
    <w:rsid w:val="00AD7DC2"/>
    <w:rsid w:val="00AE01BB"/>
    <w:rsid w:val="00AE025F"/>
    <w:rsid w:val="00AE02C8"/>
    <w:rsid w:val="00AE07CB"/>
    <w:rsid w:val="00AE0915"/>
    <w:rsid w:val="00AE0993"/>
    <w:rsid w:val="00AE09F7"/>
    <w:rsid w:val="00AE0C2C"/>
    <w:rsid w:val="00AE0DEF"/>
    <w:rsid w:val="00AE0EF9"/>
    <w:rsid w:val="00AE0FD6"/>
    <w:rsid w:val="00AE114A"/>
    <w:rsid w:val="00AE1181"/>
    <w:rsid w:val="00AE1255"/>
    <w:rsid w:val="00AE12E8"/>
    <w:rsid w:val="00AE15A2"/>
    <w:rsid w:val="00AE1B3F"/>
    <w:rsid w:val="00AE1BEC"/>
    <w:rsid w:val="00AE1D0A"/>
    <w:rsid w:val="00AE1D41"/>
    <w:rsid w:val="00AE1EC0"/>
    <w:rsid w:val="00AE1F23"/>
    <w:rsid w:val="00AE1F24"/>
    <w:rsid w:val="00AE2147"/>
    <w:rsid w:val="00AE22A5"/>
    <w:rsid w:val="00AE232C"/>
    <w:rsid w:val="00AE2446"/>
    <w:rsid w:val="00AE28D2"/>
    <w:rsid w:val="00AE2995"/>
    <w:rsid w:val="00AE2B1F"/>
    <w:rsid w:val="00AE2D15"/>
    <w:rsid w:val="00AE336A"/>
    <w:rsid w:val="00AE37C0"/>
    <w:rsid w:val="00AE3923"/>
    <w:rsid w:val="00AE398E"/>
    <w:rsid w:val="00AE3C5D"/>
    <w:rsid w:val="00AE4057"/>
    <w:rsid w:val="00AE4443"/>
    <w:rsid w:val="00AE44E6"/>
    <w:rsid w:val="00AE45A1"/>
    <w:rsid w:val="00AE4866"/>
    <w:rsid w:val="00AE48AB"/>
    <w:rsid w:val="00AE4963"/>
    <w:rsid w:val="00AE4E09"/>
    <w:rsid w:val="00AE4F3B"/>
    <w:rsid w:val="00AE5183"/>
    <w:rsid w:val="00AE51C3"/>
    <w:rsid w:val="00AE5384"/>
    <w:rsid w:val="00AE5400"/>
    <w:rsid w:val="00AE5472"/>
    <w:rsid w:val="00AE54FA"/>
    <w:rsid w:val="00AE5681"/>
    <w:rsid w:val="00AE590C"/>
    <w:rsid w:val="00AE5BD0"/>
    <w:rsid w:val="00AE60B3"/>
    <w:rsid w:val="00AE63DB"/>
    <w:rsid w:val="00AE6442"/>
    <w:rsid w:val="00AE64C8"/>
    <w:rsid w:val="00AE64CB"/>
    <w:rsid w:val="00AE64D3"/>
    <w:rsid w:val="00AE656B"/>
    <w:rsid w:val="00AE659D"/>
    <w:rsid w:val="00AE6B16"/>
    <w:rsid w:val="00AE6BD6"/>
    <w:rsid w:val="00AE6BFD"/>
    <w:rsid w:val="00AE6D77"/>
    <w:rsid w:val="00AE6F9E"/>
    <w:rsid w:val="00AE6FF2"/>
    <w:rsid w:val="00AE70A4"/>
    <w:rsid w:val="00AE73D4"/>
    <w:rsid w:val="00AE74CF"/>
    <w:rsid w:val="00AE7864"/>
    <w:rsid w:val="00AE7AD4"/>
    <w:rsid w:val="00AE7CA7"/>
    <w:rsid w:val="00AE7DC2"/>
    <w:rsid w:val="00AF0697"/>
    <w:rsid w:val="00AF082E"/>
    <w:rsid w:val="00AF087C"/>
    <w:rsid w:val="00AF08AF"/>
    <w:rsid w:val="00AF0906"/>
    <w:rsid w:val="00AF0B68"/>
    <w:rsid w:val="00AF0EB9"/>
    <w:rsid w:val="00AF0EF0"/>
    <w:rsid w:val="00AF17A1"/>
    <w:rsid w:val="00AF19F7"/>
    <w:rsid w:val="00AF1A4E"/>
    <w:rsid w:val="00AF1BF0"/>
    <w:rsid w:val="00AF1C5E"/>
    <w:rsid w:val="00AF1C8D"/>
    <w:rsid w:val="00AF1D45"/>
    <w:rsid w:val="00AF1D5A"/>
    <w:rsid w:val="00AF1DA2"/>
    <w:rsid w:val="00AF1E7B"/>
    <w:rsid w:val="00AF1FA3"/>
    <w:rsid w:val="00AF229F"/>
    <w:rsid w:val="00AF240E"/>
    <w:rsid w:val="00AF2799"/>
    <w:rsid w:val="00AF29BB"/>
    <w:rsid w:val="00AF2A00"/>
    <w:rsid w:val="00AF30A6"/>
    <w:rsid w:val="00AF3175"/>
    <w:rsid w:val="00AF33E0"/>
    <w:rsid w:val="00AF3817"/>
    <w:rsid w:val="00AF3C08"/>
    <w:rsid w:val="00AF3D72"/>
    <w:rsid w:val="00AF3FD3"/>
    <w:rsid w:val="00AF3FD5"/>
    <w:rsid w:val="00AF4262"/>
    <w:rsid w:val="00AF4DEE"/>
    <w:rsid w:val="00AF501A"/>
    <w:rsid w:val="00AF51CD"/>
    <w:rsid w:val="00AF52BE"/>
    <w:rsid w:val="00AF5450"/>
    <w:rsid w:val="00AF5626"/>
    <w:rsid w:val="00AF56A7"/>
    <w:rsid w:val="00AF57A3"/>
    <w:rsid w:val="00AF5803"/>
    <w:rsid w:val="00AF5C84"/>
    <w:rsid w:val="00AF5F65"/>
    <w:rsid w:val="00AF5FB5"/>
    <w:rsid w:val="00AF6B64"/>
    <w:rsid w:val="00AF73F9"/>
    <w:rsid w:val="00AF7775"/>
    <w:rsid w:val="00AF7835"/>
    <w:rsid w:val="00AF7A1D"/>
    <w:rsid w:val="00AF7BC6"/>
    <w:rsid w:val="00AF7C87"/>
    <w:rsid w:val="00B002FA"/>
    <w:rsid w:val="00B005C3"/>
    <w:rsid w:val="00B00864"/>
    <w:rsid w:val="00B008BD"/>
    <w:rsid w:val="00B008DD"/>
    <w:rsid w:val="00B00B7C"/>
    <w:rsid w:val="00B00DBE"/>
    <w:rsid w:val="00B00EFC"/>
    <w:rsid w:val="00B01086"/>
    <w:rsid w:val="00B013FC"/>
    <w:rsid w:val="00B017DB"/>
    <w:rsid w:val="00B0183E"/>
    <w:rsid w:val="00B01A93"/>
    <w:rsid w:val="00B01B88"/>
    <w:rsid w:val="00B01D55"/>
    <w:rsid w:val="00B01E02"/>
    <w:rsid w:val="00B01E6A"/>
    <w:rsid w:val="00B01FF0"/>
    <w:rsid w:val="00B02190"/>
    <w:rsid w:val="00B021DF"/>
    <w:rsid w:val="00B02285"/>
    <w:rsid w:val="00B02B8A"/>
    <w:rsid w:val="00B03200"/>
    <w:rsid w:val="00B036A7"/>
    <w:rsid w:val="00B0370D"/>
    <w:rsid w:val="00B0376D"/>
    <w:rsid w:val="00B03E0A"/>
    <w:rsid w:val="00B0402A"/>
    <w:rsid w:val="00B043C8"/>
    <w:rsid w:val="00B04481"/>
    <w:rsid w:val="00B0486C"/>
    <w:rsid w:val="00B049F4"/>
    <w:rsid w:val="00B04F52"/>
    <w:rsid w:val="00B0506D"/>
    <w:rsid w:val="00B050EA"/>
    <w:rsid w:val="00B05144"/>
    <w:rsid w:val="00B052A9"/>
    <w:rsid w:val="00B055A2"/>
    <w:rsid w:val="00B055BB"/>
    <w:rsid w:val="00B05958"/>
    <w:rsid w:val="00B05A9D"/>
    <w:rsid w:val="00B05D9A"/>
    <w:rsid w:val="00B06145"/>
    <w:rsid w:val="00B0629D"/>
    <w:rsid w:val="00B06455"/>
    <w:rsid w:val="00B06721"/>
    <w:rsid w:val="00B06A05"/>
    <w:rsid w:val="00B06AEE"/>
    <w:rsid w:val="00B06E7B"/>
    <w:rsid w:val="00B0726D"/>
    <w:rsid w:val="00B0735D"/>
    <w:rsid w:val="00B07838"/>
    <w:rsid w:val="00B07A7E"/>
    <w:rsid w:val="00B07B06"/>
    <w:rsid w:val="00B10047"/>
    <w:rsid w:val="00B10543"/>
    <w:rsid w:val="00B10731"/>
    <w:rsid w:val="00B1076A"/>
    <w:rsid w:val="00B107D2"/>
    <w:rsid w:val="00B1089A"/>
    <w:rsid w:val="00B10A87"/>
    <w:rsid w:val="00B10B42"/>
    <w:rsid w:val="00B10C12"/>
    <w:rsid w:val="00B10C55"/>
    <w:rsid w:val="00B10EEA"/>
    <w:rsid w:val="00B10F36"/>
    <w:rsid w:val="00B10FC2"/>
    <w:rsid w:val="00B114C4"/>
    <w:rsid w:val="00B1167C"/>
    <w:rsid w:val="00B118C7"/>
    <w:rsid w:val="00B11908"/>
    <w:rsid w:val="00B11936"/>
    <w:rsid w:val="00B1196A"/>
    <w:rsid w:val="00B119CD"/>
    <w:rsid w:val="00B11B93"/>
    <w:rsid w:val="00B11C20"/>
    <w:rsid w:val="00B11C61"/>
    <w:rsid w:val="00B11C7D"/>
    <w:rsid w:val="00B1252E"/>
    <w:rsid w:val="00B12AB1"/>
    <w:rsid w:val="00B12D86"/>
    <w:rsid w:val="00B12D8F"/>
    <w:rsid w:val="00B12E05"/>
    <w:rsid w:val="00B130F7"/>
    <w:rsid w:val="00B131B8"/>
    <w:rsid w:val="00B131DA"/>
    <w:rsid w:val="00B13495"/>
    <w:rsid w:val="00B1349B"/>
    <w:rsid w:val="00B13892"/>
    <w:rsid w:val="00B13ACD"/>
    <w:rsid w:val="00B13BD9"/>
    <w:rsid w:val="00B13BF9"/>
    <w:rsid w:val="00B13CB2"/>
    <w:rsid w:val="00B13CF4"/>
    <w:rsid w:val="00B13E21"/>
    <w:rsid w:val="00B13EAA"/>
    <w:rsid w:val="00B13F99"/>
    <w:rsid w:val="00B13FED"/>
    <w:rsid w:val="00B14049"/>
    <w:rsid w:val="00B14060"/>
    <w:rsid w:val="00B14176"/>
    <w:rsid w:val="00B147F4"/>
    <w:rsid w:val="00B14F3F"/>
    <w:rsid w:val="00B152AB"/>
    <w:rsid w:val="00B15709"/>
    <w:rsid w:val="00B1573D"/>
    <w:rsid w:val="00B157E3"/>
    <w:rsid w:val="00B15B21"/>
    <w:rsid w:val="00B15D28"/>
    <w:rsid w:val="00B15DE0"/>
    <w:rsid w:val="00B16010"/>
    <w:rsid w:val="00B16035"/>
    <w:rsid w:val="00B1609A"/>
    <w:rsid w:val="00B16153"/>
    <w:rsid w:val="00B166C0"/>
    <w:rsid w:val="00B1672F"/>
    <w:rsid w:val="00B16948"/>
    <w:rsid w:val="00B16A63"/>
    <w:rsid w:val="00B16C9C"/>
    <w:rsid w:val="00B16D1D"/>
    <w:rsid w:val="00B16F3E"/>
    <w:rsid w:val="00B1709A"/>
    <w:rsid w:val="00B17391"/>
    <w:rsid w:val="00B17430"/>
    <w:rsid w:val="00B17697"/>
    <w:rsid w:val="00B17905"/>
    <w:rsid w:val="00B17930"/>
    <w:rsid w:val="00B1796A"/>
    <w:rsid w:val="00B17A40"/>
    <w:rsid w:val="00B17D8A"/>
    <w:rsid w:val="00B17DBE"/>
    <w:rsid w:val="00B17E43"/>
    <w:rsid w:val="00B2005E"/>
    <w:rsid w:val="00B20213"/>
    <w:rsid w:val="00B2021E"/>
    <w:rsid w:val="00B20222"/>
    <w:rsid w:val="00B20562"/>
    <w:rsid w:val="00B207BD"/>
    <w:rsid w:val="00B2147F"/>
    <w:rsid w:val="00B21690"/>
    <w:rsid w:val="00B21852"/>
    <w:rsid w:val="00B21B94"/>
    <w:rsid w:val="00B21C57"/>
    <w:rsid w:val="00B22460"/>
    <w:rsid w:val="00B22588"/>
    <w:rsid w:val="00B227D1"/>
    <w:rsid w:val="00B2299F"/>
    <w:rsid w:val="00B22A09"/>
    <w:rsid w:val="00B22A47"/>
    <w:rsid w:val="00B22B6F"/>
    <w:rsid w:val="00B22E57"/>
    <w:rsid w:val="00B22EED"/>
    <w:rsid w:val="00B23088"/>
    <w:rsid w:val="00B2329D"/>
    <w:rsid w:val="00B23507"/>
    <w:rsid w:val="00B23834"/>
    <w:rsid w:val="00B23D07"/>
    <w:rsid w:val="00B23D43"/>
    <w:rsid w:val="00B23F88"/>
    <w:rsid w:val="00B242E9"/>
    <w:rsid w:val="00B2431E"/>
    <w:rsid w:val="00B244B8"/>
    <w:rsid w:val="00B2477A"/>
    <w:rsid w:val="00B2481D"/>
    <w:rsid w:val="00B24934"/>
    <w:rsid w:val="00B249C7"/>
    <w:rsid w:val="00B249EA"/>
    <w:rsid w:val="00B24B4E"/>
    <w:rsid w:val="00B24D5C"/>
    <w:rsid w:val="00B24D83"/>
    <w:rsid w:val="00B24DDD"/>
    <w:rsid w:val="00B24E56"/>
    <w:rsid w:val="00B24FCE"/>
    <w:rsid w:val="00B25604"/>
    <w:rsid w:val="00B256C9"/>
    <w:rsid w:val="00B25C74"/>
    <w:rsid w:val="00B25DCE"/>
    <w:rsid w:val="00B25F2F"/>
    <w:rsid w:val="00B25FB1"/>
    <w:rsid w:val="00B2607C"/>
    <w:rsid w:val="00B2607F"/>
    <w:rsid w:val="00B26088"/>
    <w:rsid w:val="00B2620F"/>
    <w:rsid w:val="00B266CD"/>
    <w:rsid w:val="00B26BE5"/>
    <w:rsid w:val="00B26BF6"/>
    <w:rsid w:val="00B26C86"/>
    <w:rsid w:val="00B26E12"/>
    <w:rsid w:val="00B26EAE"/>
    <w:rsid w:val="00B27031"/>
    <w:rsid w:val="00B27269"/>
    <w:rsid w:val="00B2736F"/>
    <w:rsid w:val="00B27F7B"/>
    <w:rsid w:val="00B30010"/>
    <w:rsid w:val="00B30422"/>
    <w:rsid w:val="00B30563"/>
    <w:rsid w:val="00B30565"/>
    <w:rsid w:val="00B306E7"/>
    <w:rsid w:val="00B3074C"/>
    <w:rsid w:val="00B30818"/>
    <w:rsid w:val="00B309BE"/>
    <w:rsid w:val="00B30E44"/>
    <w:rsid w:val="00B30EE7"/>
    <w:rsid w:val="00B30FE0"/>
    <w:rsid w:val="00B310DC"/>
    <w:rsid w:val="00B3162C"/>
    <w:rsid w:val="00B32185"/>
    <w:rsid w:val="00B32250"/>
    <w:rsid w:val="00B325DE"/>
    <w:rsid w:val="00B32D35"/>
    <w:rsid w:val="00B330A7"/>
    <w:rsid w:val="00B33549"/>
    <w:rsid w:val="00B339B9"/>
    <w:rsid w:val="00B33A6F"/>
    <w:rsid w:val="00B33AAE"/>
    <w:rsid w:val="00B33E00"/>
    <w:rsid w:val="00B33E06"/>
    <w:rsid w:val="00B33E07"/>
    <w:rsid w:val="00B3420F"/>
    <w:rsid w:val="00B34229"/>
    <w:rsid w:val="00B3441F"/>
    <w:rsid w:val="00B34441"/>
    <w:rsid w:val="00B34901"/>
    <w:rsid w:val="00B34943"/>
    <w:rsid w:val="00B349E1"/>
    <w:rsid w:val="00B353B7"/>
    <w:rsid w:val="00B353E8"/>
    <w:rsid w:val="00B35762"/>
    <w:rsid w:val="00B35F57"/>
    <w:rsid w:val="00B36359"/>
    <w:rsid w:val="00B3657A"/>
    <w:rsid w:val="00B365C7"/>
    <w:rsid w:val="00B366BB"/>
    <w:rsid w:val="00B36954"/>
    <w:rsid w:val="00B36D11"/>
    <w:rsid w:val="00B36D7E"/>
    <w:rsid w:val="00B36FC6"/>
    <w:rsid w:val="00B37022"/>
    <w:rsid w:val="00B37052"/>
    <w:rsid w:val="00B371A9"/>
    <w:rsid w:val="00B371EC"/>
    <w:rsid w:val="00B3760E"/>
    <w:rsid w:val="00B377D2"/>
    <w:rsid w:val="00B37A58"/>
    <w:rsid w:val="00B40359"/>
    <w:rsid w:val="00B404AB"/>
    <w:rsid w:val="00B40535"/>
    <w:rsid w:val="00B40761"/>
    <w:rsid w:val="00B409E1"/>
    <w:rsid w:val="00B40A7B"/>
    <w:rsid w:val="00B40B59"/>
    <w:rsid w:val="00B40DB1"/>
    <w:rsid w:val="00B41041"/>
    <w:rsid w:val="00B411CC"/>
    <w:rsid w:val="00B413BB"/>
    <w:rsid w:val="00B41D27"/>
    <w:rsid w:val="00B41D64"/>
    <w:rsid w:val="00B41FF4"/>
    <w:rsid w:val="00B42446"/>
    <w:rsid w:val="00B42451"/>
    <w:rsid w:val="00B42650"/>
    <w:rsid w:val="00B42709"/>
    <w:rsid w:val="00B427F0"/>
    <w:rsid w:val="00B42A3F"/>
    <w:rsid w:val="00B42B89"/>
    <w:rsid w:val="00B42BBF"/>
    <w:rsid w:val="00B42FC0"/>
    <w:rsid w:val="00B4318E"/>
    <w:rsid w:val="00B43257"/>
    <w:rsid w:val="00B43616"/>
    <w:rsid w:val="00B437BD"/>
    <w:rsid w:val="00B438FB"/>
    <w:rsid w:val="00B4394F"/>
    <w:rsid w:val="00B4457D"/>
    <w:rsid w:val="00B44606"/>
    <w:rsid w:val="00B44631"/>
    <w:rsid w:val="00B4467C"/>
    <w:rsid w:val="00B446F1"/>
    <w:rsid w:val="00B4478B"/>
    <w:rsid w:val="00B44B25"/>
    <w:rsid w:val="00B44EED"/>
    <w:rsid w:val="00B44F49"/>
    <w:rsid w:val="00B452A1"/>
    <w:rsid w:val="00B45523"/>
    <w:rsid w:val="00B45985"/>
    <w:rsid w:val="00B45C03"/>
    <w:rsid w:val="00B45C96"/>
    <w:rsid w:val="00B45E04"/>
    <w:rsid w:val="00B45FF4"/>
    <w:rsid w:val="00B46016"/>
    <w:rsid w:val="00B46071"/>
    <w:rsid w:val="00B4621A"/>
    <w:rsid w:val="00B46309"/>
    <w:rsid w:val="00B467DF"/>
    <w:rsid w:val="00B46A12"/>
    <w:rsid w:val="00B46B2D"/>
    <w:rsid w:val="00B46C09"/>
    <w:rsid w:val="00B46C3F"/>
    <w:rsid w:val="00B46CB0"/>
    <w:rsid w:val="00B46D87"/>
    <w:rsid w:val="00B46F71"/>
    <w:rsid w:val="00B47079"/>
    <w:rsid w:val="00B47379"/>
    <w:rsid w:val="00B473D4"/>
    <w:rsid w:val="00B474D5"/>
    <w:rsid w:val="00B476ED"/>
    <w:rsid w:val="00B47762"/>
    <w:rsid w:val="00B47E39"/>
    <w:rsid w:val="00B47E4B"/>
    <w:rsid w:val="00B47F62"/>
    <w:rsid w:val="00B502EB"/>
    <w:rsid w:val="00B50793"/>
    <w:rsid w:val="00B50795"/>
    <w:rsid w:val="00B50B65"/>
    <w:rsid w:val="00B50FD7"/>
    <w:rsid w:val="00B5112B"/>
    <w:rsid w:val="00B512DC"/>
    <w:rsid w:val="00B518E2"/>
    <w:rsid w:val="00B51AC3"/>
    <w:rsid w:val="00B51F66"/>
    <w:rsid w:val="00B52064"/>
    <w:rsid w:val="00B520F4"/>
    <w:rsid w:val="00B5211B"/>
    <w:rsid w:val="00B52256"/>
    <w:rsid w:val="00B52415"/>
    <w:rsid w:val="00B524D2"/>
    <w:rsid w:val="00B52A15"/>
    <w:rsid w:val="00B52A18"/>
    <w:rsid w:val="00B52C25"/>
    <w:rsid w:val="00B52FA6"/>
    <w:rsid w:val="00B53070"/>
    <w:rsid w:val="00B5337A"/>
    <w:rsid w:val="00B5343B"/>
    <w:rsid w:val="00B5346A"/>
    <w:rsid w:val="00B539F1"/>
    <w:rsid w:val="00B53B87"/>
    <w:rsid w:val="00B53C81"/>
    <w:rsid w:val="00B5458C"/>
    <w:rsid w:val="00B5460D"/>
    <w:rsid w:val="00B54EC4"/>
    <w:rsid w:val="00B55535"/>
    <w:rsid w:val="00B55822"/>
    <w:rsid w:val="00B5592D"/>
    <w:rsid w:val="00B55FE4"/>
    <w:rsid w:val="00B5602A"/>
    <w:rsid w:val="00B560B7"/>
    <w:rsid w:val="00B5656E"/>
    <w:rsid w:val="00B5663E"/>
    <w:rsid w:val="00B566B8"/>
    <w:rsid w:val="00B5670D"/>
    <w:rsid w:val="00B56C53"/>
    <w:rsid w:val="00B56D1F"/>
    <w:rsid w:val="00B56DAC"/>
    <w:rsid w:val="00B56E0D"/>
    <w:rsid w:val="00B56EDC"/>
    <w:rsid w:val="00B571E6"/>
    <w:rsid w:val="00B573E6"/>
    <w:rsid w:val="00B576BC"/>
    <w:rsid w:val="00B578FB"/>
    <w:rsid w:val="00B57F30"/>
    <w:rsid w:val="00B60057"/>
    <w:rsid w:val="00B600E1"/>
    <w:rsid w:val="00B60132"/>
    <w:rsid w:val="00B603F8"/>
    <w:rsid w:val="00B6041B"/>
    <w:rsid w:val="00B605A4"/>
    <w:rsid w:val="00B60724"/>
    <w:rsid w:val="00B60750"/>
    <w:rsid w:val="00B60D44"/>
    <w:rsid w:val="00B60E48"/>
    <w:rsid w:val="00B6126D"/>
    <w:rsid w:val="00B6130B"/>
    <w:rsid w:val="00B6157D"/>
    <w:rsid w:val="00B6173F"/>
    <w:rsid w:val="00B61BEF"/>
    <w:rsid w:val="00B61D77"/>
    <w:rsid w:val="00B6227C"/>
    <w:rsid w:val="00B62349"/>
    <w:rsid w:val="00B6268B"/>
    <w:rsid w:val="00B62A33"/>
    <w:rsid w:val="00B62A84"/>
    <w:rsid w:val="00B62F70"/>
    <w:rsid w:val="00B63250"/>
    <w:rsid w:val="00B633CD"/>
    <w:rsid w:val="00B6344B"/>
    <w:rsid w:val="00B63618"/>
    <w:rsid w:val="00B6367E"/>
    <w:rsid w:val="00B63C9C"/>
    <w:rsid w:val="00B63EE9"/>
    <w:rsid w:val="00B63F64"/>
    <w:rsid w:val="00B64028"/>
    <w:rsid w:val="00B6404F"/>
    <w:rsid w:val="00B64308"/>
    <w:rsid w:val="00B6488A"/>
    <w:rsid w:val="00B648D4"/>
    <w:rsid w:val="00B64C3D"/>
    <w:rsid w:val="00B64E12"/>
    <w:rsid w:val="00B64E8C"/>
    <w:rsid w:val="00B64EE6"/>
    <w:rsid w:val="00B64FB4"/>
    <w:rsid w:val="00B653B2"/>
    <w:rsid w:val="00B657B2"/>
    <w:rsid w:val="00B657C6"/>
    <w:rsid w:val="00B65B50"/>
    <w:rsid w:val="00B6601E"/>
    <w:rsid w:val="00B661E5"/>
    <w:rsid w:val="00B663D0"/>
    <w:rsid w:val="00B6647A"/>
    <w:rsid w:val="00B6683B"/>
    <w:rsid w:val="00B66F5E"/>
    <w:rsid w:val="00B6706C"/>
    <w:rsid w:val="00B6716D"/>
    <w:rsid w:val="00B672C7"/>
    <w:rsid w:val="00B679B2"/>
    <w:rsid w:val="00B67C33"/>
    <w:rsid w:val="00B67EC2"/>
    <w:rsid w:val="00B70024"/>
    <w:rsid w:val="00B700B7"/>
    <w:rsid w:val="00B700D6"/>
    <w:rsid w:val="00B7041F"/>
    <w:rsid w:val="00B70D85"/>
    <w:rsid w:val="00B70E71"/>
    <w:rsid w:val="00B710BC"/>
    <w:rsid w:val="00B71543"/>
    <w:rsid w:val="00B71585"/>
    <w:rsid w:val="00B717AA"/>
    <w:rsid w:val="00B71C0F"/>
    <w:rsid w:val="00B71E71"/>
    <w:rsid w:val="00B71E84"/>
    <w:rsid w:val="00B7212B"/>
    <w:rsid w:val="00B72319"/>
    <w:rsid w:val="00B7243C"/>
    <w:rsid w:val="00B7271F"/>
    <w:rsid w:val="00B72836"/>
    <w:rsid w:val="00B72B08"/>
    <w:rsid w:val="00B72B81"/>
    <w:rsid w:val="00B73060"/>
    <w:rsid w:val="00B730D6"/>
    <w:rsid w:val="00B73293"/>
    <w:rsid w:val="00B7335C"/>
    <w:rsid w:val="00B735B1"/>
    <w:rsid w:val="00B73609"/>
    <w:rsid w:val="00B737C3"/>
    <w:rsid w:val="00B737D5"/>
    <w:rsid w:val="00B73902"/>
    <w:rsid w:val="00B73F65"/>
    <w:rsid w:val="00B74191"/>
    <w:rsid w:val="00B7419D"/>
    <w:rsid w:val="00B74272"/>
    <w:rsid w:val="00B74304"/>
    <w:rsid w:val="00B74B30"/>
    <w:rsid w:val="00B74EFF"/>
    <w:rsid w:val="00B751C8"/>
    <w:rsid w:val="00B75212"/>
    <w:rsid w:val="00B75394"/>
    <w:rsid w:val="00B7570C"/>
    <w:rsid w:val="00B75A1E"/>
    <w:rsid w:val="00B75B19"/>
    <w:rsid w:val="00B75E0E"/>
    <w:rsid w:val="00B76154"/>
    <w:rsid w:val="00B76468"/>
    <w:rsid w:val="00B76525"/>
    <w:rsid w:val="00B76534"/>
    <w:rsid w:val="00B76987"/>
    <w:rsid w:val="00B76BC2"/>
    <w:rsid w:val="00B77329"/>
    <w:rsid w:val="00B777C2"/>
    <w:rsid w:val="00B7788E"/>
    <w:rsid w:val="00B77B08"/>
    <w:rsid w:val="00B77E37"/>
    <w:rsid w:val="00B77EDC"/>
    <w:rsid w:val="00B80081"/>
    <w:rsid w:val="00B80320"/>
    <w:rsid w:val="00B80346"/>
    <w:rsid w:val="00B8035F"/>
    <w:rsid w:val="00B80543"/>
    <w:rsid w:val="00B809F9"/>
    <w:rsid w:val="00B80EF3"/>
    <w:rsid w:val="00B80FD5"/>
    <w:rsid w:val="00B80FFD"/>
    <w:rsid w:val="00B810B3"/>
    <w:rsid w:val="00B8114B"/>
    <w:rsid w:val="00B8119B"/>
    <w:rsid w:val="00B81608"/>
    <w:rsid w:val="00B817CA"/>
    <w:rsid w:val="00B817D1"/>
    <w:rsid w:val="00B818AA"/>
    <w:rsid w:val="00B819A2"/>
    <w:rsid w:val="00B81BF8"/>
    <w:rsid w:val="00B81F8E"/>
    <w:rsid w:val="00B81FDC"/>
    <w:rsid w:val="00B8259F"/>
    <w:rsid w:val="00B828C8"/>
    <w:rsid w:val="00B82968"/>
    <w:rsid w:val="00B82A2D"/>
    <w:rsid w:val="00B82C78"/>
    <w:rsid w:val="00B82FAA"/>
    <w:rsid w:val="00B831E8"/>
    <w:rsid w:val="00B83404"/>
    <w:rsid w:val="00B8365F"/>
    <w:rsid w:val="00B837E1"/>
    <w:rsid w:val="00B83A80"/>
    <w:rsid w:val="00B83C4D"/>
    <w:rsid w:val="00B83ED0"/>
    <w:rsid w:val="00B84138"/>
    <w:rsid w:val="00B841B2"/>
    <w:rsid w:val="00B8425D"/>
    <w:rsid w:val="00B842A0"/>
    <w:rsid w:val="00B849F9"/>
    <w:rsid w:val="00B84E93"/>
    <w:rsid w:val="00B84F4F"/>
    <w:rsid w:val="00B85437"/>
    <w:rsid w:val="00B85466"/>
    <w:rsid w:val="00B85573"/>
    <w:rsid w:val="00B85624"/>
    <w:rsid w:val="00B85C9D"/>
    <w:rsid w:val="00B85D04"/>
    <w:rsid w:val="00B85F39"/>
    <w:rsid w:val="00B861D3"/>
    <w:rsid w:val="00B863EB"/>
    <w:rsid w:val="00B865FD"/>
    <w:rsid w:val="00B87181"/>
    <w:rsid w:val="00B87506"/>
    <w:rsid w:val="00B8784B"/>
    <w:rsid w:val="00B87B63"/>
    <w:rsid w:val="00B87BC5"/>
    <w:rsid w:val="00B87C19"/>
    <w:rsid w:val="00B87D7F"/>
    <w:rsid w:val="00B87FDF"/>
    <w:rsid w:val="00B900CC"/>
    <w:rsid w:val="00B909AD"/>
    <w:rsid w:val="00B909E9"/>
    <w:rsid w:val="00B90A77"/>
    <w:rsid w:val="00B90FE9"/>
    <w:rsid w:val="00B91813"/>
    <w:rsid w:val="00B91B17"/>
    <w:rsid w:val="00B91B22"/>
    <w:rsid w:val="00B91BD0"/>
    <w:rsid w:val="00B91F07"/>
    <w:rsid w:val="00B9214F"/>
    <w:rsid w:val="00B921F0"/>
    <w:rsid w:val="00B9229C"/>
    <w:rsid w:val="00B92542"/>
    <w:rsid w:val="00B926A5"/>
    <w:rsid w:val="00B92A26"/>
    <w:rsid w:val="00B92BAA"/>
    <w:rsid w:val="00B92BBA"/>
    <w:rsid w:val="00B92CE2"/>
    <w:rsid w:val="00B92D5E"/>
    <w:rsid w:val="00B92EA3"/>
    <w:rsid w:val="00B92F87"/>
    <w:rsid w:val="00B9324F"/>
    <w:rsid w:val="00B934CB"/>
    <w:rsid w:val="00B93C3C"/>
    <w:rsid w:val="00B93E7A"/>
    <w:rsid w:val="00B94209"/>
    <w:rsid w:val="00B94245"/>
    <w:rsid w:val="00B942B7"/>
    <w:rsid w:val="00B94536"/>
    <w:rsid w:val="00B94537"/>
    <w:rsid w:val="00B94881"/>
    <w:rsid w:val="00B9498E"/>
    <w:rsid w:val="00B94A6A"/>
    <w:rsid w:val="00B94AE1"/>
    <w:rsid w:val="00B94D51"/>
    <w:rsid w:val="00B94E85"/>
    <w:rsid w:val="00B9516A"/>
    <w:rsid w:val="00B95320"/>
    <w:rsid w:val="00B95621"/>
    <w:rsid w:val="00B9566A"/>
    <w:rsid w:val="00B958C2"/>
    <w:rsid w:val="00B958EE"/>
    <w:rsid w:val="00B9596D"/>
    <w:rsid w:val="00B95B10"/>
    <w:rsid w:val="00B95CCD"/>
    <w:rsid w:val="00B95CFB"/>
    <w:rsid w:val="00B95D5F"/>
    <w:rsid w:val="00B9601B"/>
    <w:rsid w:val="00B96D05"/>
    <w:rsid w:val="00B96F73"/>
    <w:rsid w:val="00B9773D"/>
    <w:rsid w:val="00B97E9B"/>
    <w:rsid w:val="00B97F5F"/>
    <w:rsid w:val="00BA0250"/>
    <w:rsid w:val="00BA04B0"/>
    <w:rsid w:val="00BA04EE"/>
    <w:rsid w:val="00BA08D2"/>
    <w:rsid w:val="00BA0A14"/>
    <w:rsid w:val="00BA0D4F"/>
    <w:rsid w:val="00BA0EC1"/>
    <w:rsid w:val="00BA11A2"/>
    <w:rsid w:val="00BA1236"/>
    <w:rsid w:val="00BA12CE"/>
    <w:rsid w:val="00BA16D5"/>
    <w:rsid w:val="00BA17A1"/>
    <w:rsid w:val="00BA1CC7"/>
    <w:rsid w:val="00BA23C7"/>
    <w:rsid w:val="00BA24A3"/>
    <w:rsid w:val="00BA2522"/>
    <w:rsid w:val="00BA255D"/>
    <w:rsid w:val="00BA25A2"/>
    <w:rsid w:val="00BA27A3"/>
    <w:rsid w:val="00BA2850"/>
    <w:rsid w:val="00BA2864"/>
    <w:rsid w:val="00BA2DD4"/>
    <w:rsid w:val="00BA36F0"/>
    <w:rsid w:val="00BA370B"/>
    <w:rsid w:val="00BA3716"/>
    <w:rsid w:val="00BA3A90"/>
    <w:rsid w:val="00BA3BC5"/>
    <w:rsid w:val="00BA3EE4"/>
    <w:rsid w:val="00BA3F40"/>
    <w:rsid w:val="00BA3FE4"/>
    <w:rsid w:val="00BA4620"/>
    <w:rsid w:val="00BA47CF"/>
    <w:rsid w:val="00BA487D"/>
    <w:rsid w:val="00BA49F3"/>
    <w:rsid w:val="00BA4AE5"/>
    <w:rsid w:val="00BA4EC5"/>
    <w:rsid w:val="00BA4EED"/>
    <w:rsid w:val="00BA5247"/>
    <w:rsid w:val="00BA54E8"/>
    <w:rsid w:val="00BA5671"/>
    <w:rsid w:val="00BA588A"/>
    <w:rsid w:val="00BA5D46"/>
    <w:rsid w:val="00BA5F44"/>
    <w:rsid w:val="00BA60A7"/>
    <w:rsid w:val="00BA6225"/>
    <w:rsid w:val="00BA65E0"/>
    <w:rsid w:val="00BA6C5C"/>
    <w:rsid w:val="00BA6D6B"/>
    <w:rsid w:val="00BA7198"/>
    <w:rsid w:val="00BA71D0"/>
    <w:rsid w:val="00BA74CF"/>
    <w:rsid w:val="00BA75E8"/>
    <w:rsid w:val="00BA784E"/>
    <w:rsid w:val="00BA7946"/>
    <w:rsid w:val="00BA795E"/>
    <w:rsid w:val="00BA7D16"/>
    <w:rsid w:val="00BB0008"/>
    <w:rsid w:val="00BB034E"/>
    <w:rsid w:val="00BB041F"/>
    <w:rsid w:val="00BB0622"/>
    <w:rsid w:val="00BB0ABA"/>
    <w:rsid w:val="00BB0CAE"/>
    <w:rsid w:val="00BB0E35"/>
    <w:rsid w:val="00BB0EF8"/>
    <w:rsid w:val="00BB1239"/>
    <w:rsid w:val="00BB1258"/>
    <w:rsid w:val="00BB15F1"/>
    <w:rsid w:val="00BB1619"/>
    <w:rsid w:val="00BB176B"/>
    <w:rsid w:val="00BB18C8"/>
    <w:rsid w:val="00BB19BC"/>
    <w:rsid w:val="00BB1A36"/>
    <w:rsid w:val="00BB1CEF"/>
    <w:rsid w:val="00BB1D91"/>
    <w:rsid w:val="00BB1E36"/>
    <w:rsid w:val="00BB20B5"/>
    <w:rsid w:val="00BB2120"/>
    <w:rsid w:val="00BB24C4"/>
    <w:rsid w:val="00BB2512"/>
    <w:rsid w:val="00BB2670"/>
    <w:rsid w:val="00BB2AE3"/>
    <w:rsid w:val="00BB30DF"/>
    <w:rsid w:val="00BB337C"/>
    <w:rsid w:val="00BB3691"/>
    <w:rsid w:val="00BB393A"/>
    <w:rsid w:val="00BB3CF7"/>
    <w:rsid w:val="00BB406A"/>
    <w:rsid w:val="00BB42DD"/>
    <w:rsid w:val="00BB4446"/>
    <w:rsid w:val="00BB470E"/>
    <w:rsid w:val="00BB4804"/>
    <w:rsid w:val="00BB49EE"/>
    <w:rsid w:val="00BB4F29"/>
    <w:rsid w:val="00BB5371"/>
    <w:rsid w:val="00BB53E8"/>
    <w:rsid w:val="00BB53F4"/>
    <w:rsid w:val="00BB5404"/>
    <w:rsid w:val="00BB559C"/>
    <w:rsid w:val="00BB565C"/>
    <w:rsid w:val="00BB5730"/>
    <w:rsid w:val="00BB5734"/>
    <w:rsid w:val="00BB5825"/>
    <w:rsid w:val="00BB582A"/>
    <w:rsid w:val="00BB5D54"/>
    <w:rsid w:val="00BB5F24"/>
    <w:rsid w:val="00BB610C"/>
    <w:rsid w:val="00BB62FA"/>
    <w:rsid w:val="00BB6300"/>
    <w:rsid w:val="00BB69E9"/>
    <w:rsid w:val="00BB6BF0"/>
    <w:rsid w:val="00BB6C46"/>
    <w:rsid w:val="00BB6D4E"/>
    <w:rsid w:val="00BB6F8B"/>
    <w:rsid w:val="00BB7446"/>
    <w:rsid w:val="00BB7494"/>
    <w:rsid w:val="00BB74EC"/>
    <w:rsid w:val="00BB76D6"/>
    <w:rsid w:val="00BB7A6C"/>
    <w:rsid w:val="00BB7C06"/>
    <w:rsid w:val="00BB7C98"/>
    <w:rsid w:val="00BB7D8A"/>
    <w:rsid w:val="00BC0115"/>
    <w:rsid w:val="00BC04FD"/>
    <w:rsid w:val="00BC051E"/>
    <w:rsid w:val="00BC05AE"/>
    <w:rsid w:val="00BC0613"/>
    <w:rsid w:val="00BC08D2"/>
    <w:rsid w:val="00BC0D63"/>
    <w:rsid w:val="00BC11B1"/>
    <w:rsid w:val="00BC11EF"/>
    <w:rsid w:val="00BC152A"/>
    <w:rsid w:val="00BC1543"/>
    <w:rsid w:val="00BC160C"/>
    <w:rsid w:val="00BC1950"/>
    <w:rsid w:val="00BC19AD"/>
    <w:rsid w:val="00BC1B56"/>
    <w:rsid w:val="00BC1E6C"/>
    <w:rsid w:val="00BC1FE2"/>
    <w:rsid w:val="00BC246C"/>
    <w:rsid w:val="00BC2A52"/>
    <w:rsid w:val="00BC2A81"/>
    <w:rsid w:val="00BC2CC3"/>
    <w:rsid w:val="00BC2EDB"/>
    <w:rsid w:val="00BC31C2"/>
    <w:rsid w:val="00BC3286"/>
    <w:rsid w:val="00BC32E7"/>
    <w:rsid w:val="00BC35BF"/>
    <w:rsid w:val="00BC36A9"/>
    <w:rsid w:val="00BC3BB9"/>
    <w:rsid w:val="00BC3C6E"/>
    <w:rsid w:val="00BC3E88"/>
    <w:rsid w:val="00BC3F58"/>
    <w:rsid w:val="00BC4514"/>
    <w:rsid w:val="00BC478F"/>
    <w:rsid w:val="00BC4B6A"/>
    <w:rsid w:val="00BC4D5E"/>
    <w:rsid w:val="00BC4F07"/>
    <w:rsid w:val="00BC4FB7"/>
    <w:rsid w:val="00BC55D9"/>
    <w:rsid w:val="00BC55FF"/>
    <w:rsid w:val="00BC5749"/>
    <w:rsid w:val="00BC58C4"/>
    <w:rsid w:val="00BC62A6"/>
    <w:rsid w:val="00BC661C"/>
    <w:rsid w:val="00BC6ACB"/>
    <w:rsid w:val="00BC6ADC"/>
    <w:rsid w:val="00BC6C16"/>
    <w:rsid w:val="00BC6E13"/>
    <w:rsid w:val="00BC7563"/>
    <w:rsid w:val="00BC79B6"/>
    <w:rsid w:val="00BC7AB5"/>
    <w:rsid w:val="00BC7EAC"/>
    <w:rsid w:val="00BD08D6"/>
    <w:rsid w:val="00BD0A1F"/>
    <w:rsid w:val="00BD0A92"/>
    <w:rsid w:val="00BD0B2E"/>
    <w:rsid w:val="00BD11C6"/>
    <w:rsid w:val="00BD147C"/>
    <w:rsid w:val="00BD18F3"/>
    <w:rsid w:val="00BD1B17"/>
    <w:rsid w:val="00BD1BE3"/>
    <w:rsid w:val="00BD1D32"/>
    <w:rsid w:val="00BD1DFF"/>
    <w:rsid w:val="00BD1F1E"/>
    <w:rsid w:val="00BD2DA7"/>
    <w:rsid w:val="00BD3033"/>
    <w:rsid w:val="00BD30FF"/>
    <w:rsid w:val="00BD31F3"/>
    <w:rsid w:val="00BD3441"/>
    <w:rsid w:val="00BD3662"/>
    <w:rsid w:val="00BD37A4"/>
    <w:rsid w:val="00BD3966"/>
    <w:rsid w:val="00BD3A38"/>
    <w:rsid w:val="00BD40A1"/>
    <w:rsid w:val="00BD4394"/>
    <w:rsid w:val="00BD45B4"/>
    <w:rsid w:val="00BD4CE3"/>
    <w:rsid w:val="00BD4DC5"/>
    <w:rsid w:val="00BD4E19"/>
    <w:rsid w:val="00BD5281"/>
    <w:rsid w:val="00BD52DB"/>
    <w:rsid w:val="00BD54B4"/>
    <w:rsid w:val="00BD55BD"/>
    <w:rsid w:val="00BD58A2"/>
    <w:rsid w:val="00BD59D1"/>
    <w:rsid w:val="00BD5ABC"/>
    <w:rsid w:val="00BD5D9F"/>
    <w:rsid w:val="00BD6045"/>
    <w:rsid w:val="00BD6192"/>
    <w:rsid w:val="00BD65A1"/>
    <w:rsid w:val="00BD6A80"/>
    <w:rsid w:val="00BD6AB5"/>
    <w:rsid w:val="00BD7085"/>
    <w:rsid w:val="00BD70D2"/>
    <w:rsid w:val="00BD715B"/>
    <w:rsid w:val="00BD7323"/>
    <w:rsid w:val="00BD7609"/>
    <w:rsid w:val="00BD76CF"/>
    <w:rsid w:val="00BD79DA"/>
    <w:rsid w:val="00BD7C9A"/>
    <w:rsid w:val="00BD7D8E"/>
    <w:rsid w:val="00BD7DDE"/>
    <w:rsid w:val="00BD7E8E"/>
    <w:rsid w:val="00BD7F30"/>
    <w:rsid w:val="00BE01ED"/>
    <w:rsid w:val="00BE057D"/>
    <w:rsid w:val="00BE090B"/>
    <w:rsid w:val="00BE0ACA"/>
    <w:rsid w:val="00BE0DEF"/>
    <w:rsid w:val="00BE0E54"/>
    <w:rsid w:val="00BE0E72"/>
    <w:rsid w:val="00BE0F4F"/>
    <w:rsid w:val="00BE1052"/>
    <w:rsid w:val="00BE1186"/>
    <w:rsid w:val="00BE1625"/>
    <w:rsid w:val="00BE1837"/>
    <w:rsid w:val="00BE1989"/>
    <w:rsid w:val="00BE198A"/>
    <w:rsid w:val="00BE1F09"/>
    <w:rsid w:val="00BE2040"/>
    <w:rsid w:val="00BE20C2"/>
    <w:rsid w:val="00BE23FE"/>
    <w:rsid w:val="00BE2BB1"/>
    <w:rsid w:val="00BE2FA4"/>
    <w:rsid w:val="00BE3425"/>
    <w:rsid w:val="00BE392F"/>
    <w:rsid w:val="00BE3A0C"/>
    <w:rsid w:val="00BE3AC1"/>
    <w:rsid w:val="00BE3CA0"/>
    <w:rsid w:val="00BE3F12"/>
    <w:rsid w:val="00BE440C"/>
    <w:rsid w:val="00BE489F"/>
    <w:rsid w:val="00BE493F"/>
    <w:rsid w:val="00BE4B38"/>
    <w:rsid w:val="00BE4B5E"/>
    <w:rsid w:val="00BE4C27"/>
    <w:rsid w:val="00BE515A"/>
    <w:rsid w:val="00BE5B73"/>
    <w:rsid w:val="00BE5B8B"/>
    <w:rsid w:val="00BE5DE1"/>
    <w:rsid w:val="00BE5DE2"/>
    <w:rsid w:val="00BE5F0D"/>
    <w:rsid w:val="00BE5F92"/>
    <w:rsid w:val="00BE5FBF"/>
    <w:rsid w:val="00BE6405"/>
    <w:rsid w:val="00BE650F"/>
    <w:rsid w:val="00BE6560"/>
    <w:rsid w:val="00BE66DB"/>
    <w:rsid w:val="00BE6976"/>
    <w:rsid w:val="00BE6BF3"/>
    <w:rsid w:val="00BE6ED1"/>
    <w:rsid w:val="00BE6ED8"/>
    <w:rsid w:val="00BE708E"/>
    <w:rsid w:val="00BE7120"/>
    <w:rsid w:val="00BE72B0"/>
    <w:rsid w:val="00BE7332"/>
    <w:rsid w:val="00BE7377"/>
    <w:rsid w:val="00BE7419"/>
    <w:rsid w:val="00BE74D6"/>
    <w:rsid w:val="00BE79CF"/>
    <w:rsid w:val="00BE7B49"/>
    <w:rsid w:val="00BE7E41"/>
    <w:rsid w:val="00BE7F68"/>
    <w:rsid w:val="00BF0043"/>
    <w:rsid w:val="00BF065B"/>
    <w:rsid w:val="00BF0936"/>
    <w:rsid w:val="00BF0A4A"/>
    <w:rsid w:val="00BF0DE2"/>
    <w:rsid w:val="00BF12E4"/>
    <w:rsid w:val="00BF1587"/>
    <w:rsid w:val="00BF15E4"/>
    <w:rsid w:val="00BF1811"/>
    <w:rsid w:val="00BF1844"/>
    <w:rsid w:val="00BF19B7"/>
    <w:rsid w:val="00BF19E0"/>
    <w:rsid w:val="00BF1C1B"/>
    <w:rsid w:val="00BF1D63"/>
    <w:rsid w:val="00BF1F5D"/>
    <w:rsid w:val="00BF1FA6"/>
    <w:rsid w:val="00BF24C6"/>
    <w:rsid w:val="00BF25B3"/>
    <w:rsid w:val="00BF260A"/>
    <w:rsid w:val="00BF2809"/>
    <w:rsid w:val="00BF2E33"/>
    <w:rsid w:val="00BF2E39"/>
    <w:rsid w:val="00BF37B8"/>
    <w:rsid w:val="00BF3898"/>
    <w:rsid w:val="00BF39FF"/>
    <w:rsid w:val="00BF3BE9"/>
    <w:rsid w:val="00BF3DD6"/>
    <w:rsid w:val="00BF3E3E"/>
    <w:rsid w:val="00BF40F8"/>
    <w:rsid w:val="00BF43F3"/>
    <w:rsid w:val="00BF441F"/>
    <w:rsid w:val="00BF4661"/>
    <w:rsid w:val="00BF4912"/>
    <w:rsid w:val="00BF49D0"/>
    <w:rsid w:val="00BF4AE2"/>
    <w:rsid w:val="00BF4DE8"/>
    <w:rsid w:val="00BF5181"/>
    <w:rsid w:val="00BF5220"/>
    <w:rsid w:val="00BF52BC"/>
    <w:rsid w:val="00BF5483"/>
    <w:rsid w:val="00BF55B3"/>
    <w:rsid w:val="00BF56B4"/>
    <w:rsid w:val="00BF5867"/>
    <w:rsid w:val="00BF59BA"/>
    <w:rsid w:val="00BF5CFE"/>
    <w:rsid w:val="00BF5D30"/>
    <w:rsid w:val="00BF6269"/>
    <w:rsid w:val="00BF660F"/>
    <w:rsid w:val="00BF6CBA"/>
    <w:rsid w:val="00BF7124"/>
    <w:rsid w:val="00BF7675"/>
    <w:rsid w:val="00BF7922"/>
    <w:rsid w:val="00BF7A8C"/>
    <w:rsid w:val="00BF7BE9"/>
    <w:rsid w:val="00BF7BEB"/>
    <w:rsid w:val="00BF7D2C"/>
    <w:rsid w:val="00C00064"/>
    <w:rsid w:val="00C000F7"/>
    <w:rsid w:val="00C00168"/>
    <w:rsid w:val="00C00208"/>
    <w:rsid w:val="00C002A6"/>
    <w:rsid w:val="00C00652"/>
    <w:rsid w:val="00C00853"/>
    <w:rsid w:val="00C00F69"/>
    <w:rsid w:val="00C010BF"/>
    <w:rsid w:val="00C012BD"/>
    <w:rsid w:val="00C01564"/>
    <w:rsid w:val="00C017DD"/>
    <w:rsid w:val="00C01896"/>
    <w:rsid w:val="00C019E4"/>
    <w:rsid w:val="00C01ADD"/>
    <w:rsid w:val="00C01D9F"/>
    <w:rsid w:val="00C0215C"/>
    <w:rsid w:val="00C0249D"/>
    <w:rsid w:val="00C0283F"/>
    <w:rsid w:val="00C0287D"/>
    <w:rsid w:val="00C02AC9"/>
    <w:rsid w:val="00C02BB4"/>
    <w:rsid w:val="00C03257"/>
    <w:rsid w:val="00C0388E"/>
    <w:rsid w:val="00C0392B"/>
    <w:rsid w:val="00C03944"/>
    <w:rsid w:val="00C039B4"/>
    <w:rsid w:val="00C04060"/>
    <w:rsid w:val="00C040AA"/>
    <w:rsid w:val="00C0415F"/>
    <w:rsid w:val="00C0419D"/>
    <w:rsid w:val="00C041AA"/>
    <w:rsid w:val="00C041CA"/>
    <w:rsid w:val="00C04347"/>
    <w:rsid w:val="00C044A3"/>
    <w:rsid w:val="00C044F9"/>
    <w:rsid w:val="00C0465D"/>
    <w:rsid w:val="00C046EA"/>
    <w:rsid w:val="00C04755"/>
    <w:rsid w:val="00C04A46"/>
    <w:rsid w:val="00C04CCE"/>
    <w:rsid w:val="00C05647"/>
    <w:rsid w:val="00C0577A"/>
    <w:rsid w:val="00C05B2D"/>
    <w:rsid w:val="00C05BFC"/>
    <w:rsid w:val="00C06062"/>
    <w:rsid w:val="00C063B3"/>
    <w:rsid w:val="00C06553"/>
    <w:rsid w:val="00C065AF"/>
    <w:rsid w:val="00C066BF"/>
    <w:rsid w:val="00C066DE"/>
    <w:rsid w:val="00C0679C"/>
    <w:rsid w:val="00C067E7"/>
    <w:rsid w:val="00C06EC2"/>
    <w:rsid w:val="00C07027"/>
    <w:rsid w:val="00C070BB"/>
    <w:rsid w:val="00C0722B"/>
    <w:rsid w:val="00C07407"/>
    <w:rsid w:val="00C07450"/>
    <w:rsid w:val="00C076C8"/>
    <w:rsid w:val="00C07A22"/>
    <w:rsid w:val="00C07AB0"/>
    <w:rsid w:val="00C07B6A"/>
    <w:rsid w:val="00C10168"/>
    <w:rsid w:val="00C10287"/>
    <w:rsid w:val="00C10331"/>
    <w:rsid w:val="00C1045C"/>
    <w:rsid w:val="00C104FC"/>
    <w:rsid w:val="00C106BD"/>
    <w:rsid w:val="00C10796"/>
    <w:rsid w:val="00C107A1"/>
    <w:rsid w:val="00C10F67"/>
    <w:rsid w:val="00C10FF4"/>
    <w:rsid w:val="00C11046"/>
    <w:rsid w:val="00C115AA"/>
    <w:rsid w:val="00C11604"/>
    <w:rsid w:val="00C11779"/>
    <w:rsid w:val="00C11A57"/>
    <w:rsid w:val="00C11B62"/>
    <w:rsid w:val="00C11EB1"/>
    <w:rsid w:val="00C121EC"/>
    <w:rsid w:val="00C1257D"/>
    <w:rsid w:val="00C12670"/>
    <w:rsid w:val="00C128F4"/>
    <w:rsid w:val="00C128F5"/>
    <w:rsid w:val="00C12BAB"/>
    <w:rsid w:val="00C13473"/>
    <w:rsid w:val="00C13A66"/>
    <w:rsid w:val="00C13D26"/>
    <w:rsid w:val="00C13D66"/>
    <w:rsid w:val="00C13DBB"/>
    <w:rsid w:val="00C13E11"/>
    <w:rsid w:val="00C13EA6"/>
    <w:rsid w:val="00C14001"/>
    <w:rsid w:val="00C140C5"/>
    <w:rsid w:val="00C141C4"/>
    <w:rsid w:val="00C1459E"/>
    <w:rsid w:val="00C14723"/>
    <w:rsid w:val="00C14811"/>
    <w:rsid w:val="00C14940"/>
    <w:rsid w:val="00C149DE"/>
    <w:rsid w:val="00C14A1C"/>
    <w:rsid w:val="00C14B3E"/>
    <w:rsid w:val="00C14DCD"/>
    <w:rsid w:val="00C14FD0"/>
    <w:rsid w:val="00C150B6"/>
    <w:rsid w:val="00C15962"/>
    <w:rsid w:val="00C15EF0"/>
    <w:rsid w:val="00C15FBE"/>
    <w:rsid w:val="00C160D6"/>
    <w:rsid w:val="00C162C2"/>
    <w:rsid w:val="00C169A8"/>
    <w:rsid w:val="00C16A0C"/>
    <w:rsid w:val="00C16CF6"/>
    <w:rsid w:val="00C16ED9"/>
    <w:rsid w:val="00C170EF"/>
    <w:rsid w:val="00C171E4"/>
    <w:rsid w:val="00C17223"/>
    <w:rsid w:val="00C1728B"/>
    <w:rsid w:val="00C1749C"/>
    <w:rsid w:val="00C1756E"/>
    <w:rsid w:val="00C17616"/>
    <w:rsid w:val="00C178F8"/>
    <w:rsid w:val="00C20003"/>
    <w:rsid w:val="00C20535"/>
    <w:rsid w:val="00C20827"/>
    <w:rsid w:val="00C20AF4"/>
    <w:rsid w:val="00C20B0A"/>
    <w:rsid w:val="00C20B7B"/>
    <w:rsid w:val="00C20CB9"/>
    <w:rsid w:val="00C20D3E"/>
    <w:rsid w:val="00C20DC3"/>
    <w:rsid w:val="00C21244"/>
    <w:rsid w:val="00C21523"/>
    <w:rsid w:val="00C215B3"/>
    <w:rsid w:val="00C217FB"/>
    <w:rsid w:val="00C21803"/>
    <w:rsid w:val="00C2183D"/>
    <w:rsid w:val="00C21AFB"/>
    <w:rsid w:val="00C2245D"/>
    <w:rsid w:val="00C22906"/>
    <w:rsid w:val="00C22C8F"/>
    <w:rsid w:val="00C22E83"/>
    <w:rsid w:val="00C22F44"/>
    <w:rsid w:val="00C22F7B"/>
    <w:rsid w:val="00C230AF"/>
    <w:rsid w:val="00C2320E"/>
    <w:rsid w:val="00C233F8"/>
    <w:rsid w:val="00C2343B"/>
    <w:rsid w:val="00C23507"/>
    <w:rsid w:val="00C236FC"/>
    <w:rsid w:val="00C23885"/>
    <w:rsid w:val="00C239B4"/>
    <w:rsid w:val="00C23B6C"/>
    <w:rsid w:val="00C23C66"/>
    <w:rsid w:val="00C24135"/>
    <w:rsid w:val="00C24591"/>
    <w:rsid w:val="00C245A5"/>
    <w:rsid w:val="00C24986"/>
    <w:rsid w:val="00C249D3"/>
    <w:rsid w:val="00C24A64"/>
    <w:rsid w:val="00C24C1E"/>
    <w:rsid w:val="00C24C6E"/>
    <w:rsid w:val="00C24CF3"/>
    <w:rsid w:val="00C24F8C"/>
    <w:rsid w:val="00C24FCC"/>
    <w:rsid w:val="00C2505E"/>
    <w:rsid w:val="00C25536"/>
    <w:rsid w:val="00C25609"/>
    <w:rsid w:val="00C257AA"/>
    <w:rsid w:val="00C257F6"/>
    <w:rsid w:val="00C25F2C"/>
    <w:rsid w:val="00C25F53"/>
    <w:rsid w:val="00C25F69"/>
    <w:rsid w:val="00C25FCC"/>
    <w:rsid w:val="00C2631F"/>
    <w:rsid w:val="00C2634C"/>
    <w:rsid w:val="00C263ED"/>
    <w:rsid w:val="00C26633"/>
    <w:rsid w:val="00C266F3"/>
    <w:rsid w:val="00C26714"/>
    <w:rsid w:val="00C26752"/>
    <w:rsid w:val="00C26834"/>
    <w:rsid w:val="00C26ABB"/>
    <w:rsid w:val="00C26E9A"/>
    <w:rsid w:val="00C26F02"/>
    <w:rsid w:val="00C2721A"/>
    <w:rsid w:val="00C273E8"/>
    <w:rsid w:val="00C275CD"/>
    <w:rsid w:val="00C275E8"/>
    <w:rsid w:val="00C27BFF"/>
    <w:rsid w:val="00C27D67"/>
    <w:rsid w:val="00C30078"/>
    <w:rsid w:val="00C300B4"/>
    <w:rsid w:val="00C302CF"/>
    <w:rsid w:val="00C30977"/>
    <w:rsid w:val="00C30C77"/>
    <w:rsid w:val="00C31012"/>
    <w:rsid w:val="00C312C1"/>
    <w:rsid w:val="00C31694"/>
    <w:rsid w:val="00C316BF"/>
    <w:rsid w:val="00C3174F"/>
    <w:rsid w:val="00C31922"/>
    <w:rsid w:val="00C31ADE"/>
    <w:rsid w:val="00C31C96"/>
    <w:rsid w:val="00C31ECA"/>
    <w:rsid w:val="00C31F08"/>
    <w:rsid w:val="00C31F1E"/>
    <w:rsid w:val="00C31F42"/>
    <w:rsid w:val="00C31FEA"/>
    <w:rsid w:val="00C3253C"/>
    <w:rsid w:val="00C325D0"/>
    <w:rsid w:val="00C32900"/>
    <w:rsid w:val="00C3298E"/>
    <w:rsid w:val="00C3299E"/>
    <w:rsid w:val="00C32C2C"/>
    <w:rsid w:val="00C32DFE"/>
    <w:rsid w:val="00C32E14"/>
    <w:rsid w:val="00C330C4"/>
    <w:rsid w:val="00C33114"/>
    <w:rsid w:val="00C33376"/>
    <w:rsid w:val="00C3360F"/>
    <w:rsid w:val="00C336C0"/>
    <w:rsid w:val="00C33A40"/>
    <w:rsid w:val="00C33A7C"/>
    <w:rsid w:val="00C33C0D"/>
    <w:rsid w:val="00C33C29"/>
    <w:rsid w:val="00C33EEE"/>
    <w:rsid w:val="00C33F49"/>
    <w:rsid w:val="00C33F96"/>
    <w:rsid w:val="00C3419B"/>
    <w:rsid w:val="00C34233"/>
    <w:rsid w:val="00C3426E"/>
    <w:rsid w:val="00C343AD"/>
    <w:rsid w:val="00C344F5"/>
    <w:rsid w:val="00C3473A"/>
    <w:rsid w:val="00C34888"/>
    <w:rsid w:val="00C349EF"/>
    <w:rsid w:val="00C34D7B"/>
    <w:rsid w:val="00C34DFF"/>
    <w:rsid w:val="00C34E38"/>
    <w:rsid w:val="00C352F0"/>
    <w:rsid w:val="00C354DD"/>
    <w:rsid w:val="00C355EB"/>
    <w:rsid w:val="00C3576D"/>
    <w:rsid w:val="00C359E8"/>
    <w:rsid w:val="00C35B22"/>
    <w:rsid w:val="00C35B50"/>
    <w:rsid w:val="00C35D1E"/>
    <w:rsid w:val="00C36144"/>
    <w:rsid w:val="00C36273"/>
    <w:rsid w:val="00C3660F"/>
    <w:rsid w:val="00C3665B"/>
    <w:rsid w:val="00C3685B"/>
    <w:rsid w:val="00C369AD"/>
    <w:rsid w:val="00C36AAC"/>
    <w:rsid w:val="00C36AF7"/>
    <w:rsid w:val="00C36C23"/>
    <w:rsid w:val="00C36D12"/>
    <w:rsid w:val="00C371C7"/>
    <w:rsid w:val="00C371D0"/>
    <w:rsid w:val="00C37251"/>
    <w:rsid w:val="00C37587"/>
    <w:rsid w:val="00C37720"/>
    <w:rsid w:val="00C37794"/>
    <w:rsid w:val="00C3792B"/>
    <w:rsid w:val="00C37E20"/>
    <w:rsid w:val="00C37EB8"/>
    <w:rsid w:val="00C37F67"/>
    <w:rsid w:val="00C40048"/>
    <w:rsid w:val="00C40117"/>
    <w:rsid w:val="00C40527"/>
    <w:rsid w:val="00C40DB0"/>
    <w:rsid w:val="00C40F3A"/>
    <w:rsid w:val="00C413E9"/>
    <w:rsid w:val="00C41522"/>
    <w:rsid w:val="00C41549"/>
    <w:rsid w:val="00C4155D"/>
    <w:rsid w:val="00C41671"/>
    <w:rsid w:val="00C41921"/>
    <w:rsid w:val="00C4192E"/>
    <w:rsid w:val="00C419BF"/>
    <w:rsid w:val="00C41AAD"/>
    <w:rsid w:val="00C41F6B"/>
    <w:rsid w:val="00C42153"/>
    <w:rsid w:val="00C421A9"/>
    <w:rsid w:val="00C421D7"/>
    <w:rsid w:val="00C422A4"/>
    <w:rsid w:val="00C4234A"/>
    <w:rsid w:val="00C4252D"/>
    <w:rsid w:val="00C4259F"/>
    <w:rsid w:val="00C428A6"/>
    <w:rsid w:val="00C4291E"/>
    <w:rsid w:val="00C429AD"/>
    <w:rsid w:val="00C42A2D"/>
    <w:rsid w:val="00C42C8B"/>
    <w:rsid w:val="00C42CF8"/>
    <w:rsid w:val="00C42EB8"/>
    <w:rsid w:val="00C43197"/>
    <w:rsid w:val="00C43F61"/>
    <w:rsid w:val="00C4406D"/>
    <w:rsid w:val="00C440D3"/>
    <w:rsid w:val="00C44739"/>
    <w:rsid w:val="00C44784"/>
    <w:rsid w:val="00C44969"/>
    <w:rsid w:val="00C449B8"/>
    <w:rsid w:val="00C44B5B"/>
    <w:rsid w:val="00C45046"/>
    <w:rsid w:val="00C45064"/>
    <w:rsid w:val="00C451CF"/>
    <w:rsid w:val="00C45295"/>
    <w:rsid w:val="00C4547D"/>
    <w:rsid w:val="00C454A3"/>
    <w:rsid w:val="00C45691"/>
    <w:rsid w:val="00C456A7"/>
    <w:rsid w:val="00C45862"/>
    <w:rsid w:val="00C458F4"/>
    <w:rsid w:val="00C45947"/>
    <w:rsid w:val="00C45D3F"/>
    <w:rsid w:val="00C45F2B"/>
    <w:rsid w:val="00C45F47"/>
    <w:rsid w:val="00C46563"/>
    <w:rsid w:val="00C46698"/>
    <w:rsid w:val="00C46761"/>
    <w:rsid w:val="00C467F1"/>
    <w:rsid w:val="00C469B6"/>
    <w:rsid w:val="00C469D4"/>
    <w:rsid w:val="00C469E3"/>
    <w:rsid w:val="00C46A78"/>
    <w:rsid w:val="00C46C12"/>
    <w:rsid w:val="00C46FDC"/>
    <w:rsid w:val="00C47043"/>
    <w:rsid w:val="00C47255"/>
    <w:rsid w:val="00C4727A"/>
    <w:rsid w:val="00C472EC"/>
    <w:rsid w:val="00C4740E"/>
    <w:rsid w:val="00C477E3"/>
    <w:rsid w:val="00C479B6"/>
    <w:rsid w:val="00C479CB"/>
    <w:rsid w:val="00C47C01"/>
    <w:rsid w:val="00C47CCA"/>
    <w:rsid w:val="00C47E0B"/>
    <w:rsid w:val="00C47F0C"/>
    <w:rsid w:val="00C5001E"/>
    <w:rsid w:val="00C500DE"/>
    <w:rsid w:val="00C5025C"/>
    <w:rsid w:val="00C50375"/>
    <w:rsid w:val="00C5045A"/>
    <w:rsid w:val="00C51041"/>
    <w:rsid w:val="00C512BC"/>
    <w:rsid w:val="00C51380"/>
    <w:rsid w:val="00C52065"/>
    <w:rsid w:val="00C52327"/>
    <w:rsid w:val="00C52333"/>
    <w:rsid w:val="00C523FB"/>
    <w:rsid w:val="00C52869"/>
    <w:rsid w:val="00C5296C"/>
    <w:rsid w:val="00C529F4"/>
    <w:rsid w:val="00C52BE3"/>
    <w:rsid w:val="00C52CC3"/>
    <w:rsid w:val="00C530C3"/>
    <w:rsid w:val="00C536E2"/>
    <w:rsid w:val="00C53755"/>
    <w:rsid w:val="00C53B93"/>
    <w:rsid w:val="00C53C1C"/>
    <w:rsid w:val="00C53D7A"/>
    <w:rsid w:val="00C53DB9"/>
    <w:rsid w:val="00C5462C"/>
    <w:rsid w:val="00C54A0F"/>
    <w:rsid w:val="00C54B0E"/>
    <w:rsid w:val="00C54C69"/>
    <w:rsid w:val="00C54D47"/>
    <w:rsid w:val="00C55767"/>
    <w:rsid w:val="00C55A2F"/>
    <w:rsid w:val="00C55A71"/>
    <w:rsid w:val="00C55A95"/>
    <w:rsid w:val="00C55BE3"/>
    <w:rsid w:val="00C55E1A"/>
    <w:rsid w:val="00C56298"/>
    <w:rsid w:val="00C56AC6"/>
    <w:rsid w:val="00C56D39"/>
    <w:rsid w:val="00C56D78"/>
    <w:rsid w:val="00C56F71"/>
    <w:rsid w:val="00C5702D"/>
    <w:rsid w:val="00C57084"/>
    <w:rsid w:val="00C577F1"/>
    <w:rsid w:val="00C57891"/>
    <w:rsid w:val="00C57952"/>
    <w:rsid w:val="00C5798F"/>
    <w:rsid w:val="00C579F6"/>
    <w:rsid w:val="00C60134"/>
    <w:rsid w:val="00C6026B"/>
    <w:rsid w:val="00C60463"/>
    <w:rsid w:val="00C60467"/>
    <w:rsid w:val="00C6047B"/>
    <w:rsid w:val="00C60751"/>
    <w:rsid w:val="00C60A2F"/>
    <w:rsid w:val="00C60B81"/>
    <w:rsid w:val="00C60BE0"/>
    <w:rsid w:val="00C60C0A"/>
    <w:rsid w:val="00C60D69"/>
    <w:rsid w:val="00C60DDA"/>
    <w:rsid w:val="00C60F15"/>
    <w:rsid w:val="00C6155E"/>
    <w:rsid w:val="00C615D5"/>
    <w:rsid w:val="00C615E2"/>
    <w:rsid w:val="00C618A5"/>
    <w:rsid w:val="00C61B29"/>
    <w:rsid w:val="00C61C9D"/>
    <w:rsid w:val="00C61CCC"/>
    <w:rsid w:val="00C61DBD"/>
    <w:rsid w:val="00C61DC4"/>
    <w:rsid w:val="00C61E0D"/>
    <w:rsid w:val="00C61EB4"/>
    <w:rsid w:val="00C61FFD"/>
    <w:rsid w:val="00C62055"/>
    <w:rsid w:val="00C62091"/>
    <w:rsid w:val="00C62125"/>
    <w:rsid w:val="00C6249B"/>
    <w:rsid w:val="00C6277C"/>
    <w:rsid w:val="00C627D2"/>
    <w:rsid w:val="00C62925"/>
    <w:rsid w:val="00C62C24"/>
    <w:rsid w:val="00C62C53"/>
    <w:rsid w:val="00C632F1"/>
    <w:rsid w:val="00C633FA"/>
    <w:rsid w:val="00C63CE2"/>
    <w:rsid w:val="00C6408C"/>
    <w:rsid w:val="00C641AF"/>
    <w:rsid w:val="00C6431F"/>
    <w:rsid w:val="00C643E6"/>
    <w:rsid w:val="00C64478"/>
    <w:rsid w:val="00C648D8"/>
    <w:rsid w:val="00C64B41"/>
    <w:rsid w:val="00C6539F"/>
    <w:rsid w:val="00C6571C"/>
    <w:rsid w:val="00C65AF8"/>
    <w:rsid w:val="00C65DE8"/>
    <w:rsid w:val="00C65F41"/>
    <w:rsid w:val="00C65F5C"/>
    <w:rsid w:val="00C66AE3"/>
    <w:rsid w:val="00C66DA7"/>
    <w:rsid w:val="00C67442"/>
    <w:rsid w:val="00C67676"/>
    <w:rsid w:val="00C677B0"/>
    <w:rsid w:val="00C678BE"/>
    <w:rsid w:val="00C67982"/>
    <w:rsid w:val="00C67A14"/>
    <w:rsid w:val="00C67A7D"/>
    <w:rsid w:val="00C70082"/>
    <w:rsid w:val="00C7068B"/>
    <w:rsid w:val="00C708BF"/>
    <w:rsid w:val="00C709DE"/>
    <w:rsid w:val="00C70B64"/>
    <w:rsid w:val="00C70CCD"/>
    <w:rsid w:val="00C70EEF"/>
    <w:rsid w:val="00C71028"/>
    <w:rsid w:val="00C716D0"/>
    <w:rsid w:val="00C71C08"/>
    <w:rsid w:val="00C71CC7"/>
    <w:rsid w:val="00C72332"/>
    <w:rsid w:val="00C72724"/>
    <w:rsid w:val="00C728E1"/>
    <w:rsid w:val="00C72A6B"/>
    <w:rsid w:val="00C72AD2"/>
    <w:rsid w:val="00C72EDE"/>
    <w:rsid w:val="00C72EFF"/>
    <w:rsid w:val="00C72F63"/>
    <w:rsid w:val="00C733F3"/>
    <w:rsid w:val="00C737F0"/>
    <w:rsid w:val="00C73802"/>
    <w:rsid w:val="00C73827"/>
    <w:rsid w:val="00C73957"/>
    <w:rsid w:val="00C73BFA"/>
    <w:rsid w:val="00C73FF4"/>
    <w:rsid w:val="00C740B8"/>
    <w:rsid w:val="00C741AE"/>
    <w:rsid w:val="00C743A8"/>
    <w:rsid w:val="00C74A32"/>
    <w:rsid w:val="00C74E2E"/>
    <w:rsid w:val="00C7505B"/>
    <w:rsid w:val="00C7526E"/>
    <w:rsid w:val="00C75335"/>
    <w:rsid w:val="00C7534B"/>
    <w:rsid w:val="00C75756"/>
    <w:rsid w:val="00C75920"/>
    <w:rsid w:val="00C7593C"/>
    <w:rsid w:val="00C75990"/>
    <w:rsid w:val="00C759D1"/>
    <w:rsid w:val="00C759D6"/>
    <w:rsid w:val="00C75A28"/>
    <w:rsid w:val="00C75D81"/>
    <w:rsid w:val="00C75EC0"/>
    <w:rsid w:val="00C75F3D"/>
    <w:rsid w:val="00C76398"/>
    <w:rsid w:val="00C7651F"/>
    <w:rsid w:val="00C76557"/>
    <w:rsid w:val="00C76A87"/>
    <w:rsid w:val="00C773A1"/>
    <w:rsid w:val="00C77488"/>
    <w:rsid w:val="00C77814"/>
    <w:rsid w:val="00C779DC"/>
    <w:rsid w:val="00C77A67"/>
    <w:rsid w:val="00C77B25"/>
    <w:rsid w:val="00C77B98"/>
    <w:rsid w:val="00C80076"/>
    <w:rsid w:val="00C8036B"/>
    <w:rsid w:val="00C80431"/>
    <w:rsid w:val="00C804D3"/>
    <w:rsid w:val="00C80EBC"/>
    <w:rsid w:val="00C80FDE"/>
    <w:rsid w:val="00C81261"/>
    <w:rsid w:val="00C816B6"/>
    <w:rsid w:val="00C817CD"/>
    <w:rsid w:val="00C81814"/>
    <w:rsid w:val="00C81878"/>
    <w:rsid w:val="00C818AD"/>
    <w:rsid w:val="00C81A66"/>
    <w:rsid w:val="00C81A6B"/>
    <w:rsid w:val="00C81D41"/>
    <w:rsid w:val="00C81DA9"/>
    <w:rsid w:val="00C81DB1"/>
    <w:rsid w:val="00C81DEB"/>
    <w:rsid w:val="00C82091"/>
    <w:rsid w:val="00C8209F"/>
    <w:rsid w:val="00C821D4"/>
    <w:rsid w:val="00C82722"/>
    <w:rsid w:val="00C829C3"/>
    <w:rsid w:val="00C82D14"/>
    <w:rsid w:val="00C82D64"/>
    <w:rsid w:val="00C83006"/>
    <w:rsid w:val="00C8314D"/>
    <w:rsid w:val="00C8314F"/>
    <w:rsid w:val="00C83170"/>
    <w:rsid w:val="00C8324E"/>
    <w:rsid w:val="00C83626"/>
    <w:rsid w:val="00C83A71"/>
    <w:rsid w:val="00C83FFC"/>
    <w:rsid w:val="00C840D8"/>
    <w:rsid w:val="00C842E9"/>
    <w:rsid w:val="00C84585"/>
    <w:rsid w:val="00C845B8"/>
    <w:rsid w:val="00C8483F"/>
    <w:rsid w:val="00C84B46"/>
    <w:rsid w:val="00C84DE6"/>
    <w:rsid w:val="00C84DFF"/>
    <w:rsid w:val="00C84E91"/>
    <w:rsid w:val="00C85196"/>
    <w:rsid w:val="00C852AB"/>
    <w:rsid w:val="00C857B8"/>
    <w:rsid w:val="00C857EB"/>
    <w:rsid w:val="00C85913"/>
    <w:rsid w:val="00C85C3B"/>
    <w:rsid w:val="00C85D2D"/>
    <w:rsid w:val="00C85E25"/>
    <w:rsid w:val="00C85E2F"/>
    <w:rsid w:val="00C8605D"/>
    <w:rsid w:val="00C860CA"/>
    <w:rsid w:val="00C8621B"/>
    <w:rsid w:val="00C862AD"/>
    <w:rsid w:val="00C866CC"/>
    <w:rsid w:val="00C866CD"/>
    <w:rsid w:val="00C869BD"/>
    <w:rsid w:val="00C86A44"/>
    <w:rsid w:val="00C86A8D"/>
    <w:rsid w:val="00C86B64"/>
    <w:rsid w:val="00C86CF7"/>
    <w:rsid w:val="00C87076"/>
    <w:rsid w:val="00C87410"/>
    <w:rsid w:val="00C8757B"/>
    <w:rsid w:val="00C87C08"/>
    <w:rsid w:val="00C87C4D"/>
    <w:rsid w:val="00C87DEF"/>
    <w:rsid w:val="00C87F10"/>
    <w:rsid w:val="00C901A8"/>
    <w:rsid w:val="00C901D6"/>
    <w:rsid w:val="00C90262"/>
    <w:rsid w:val="00C90452"/>
    <w:rsid w:val="00C904A9"/>
    <w:rsid w:val="00C907FF"/>
    <w:rsid w:val="00C90A53"/>
    <w:rsid w:val="00C90B8A"/>
    <w:rsid w:val="00C9125A"/>
    <w:rsid w:val="00C91433"/>
    <w:rsid w:val="00C915A1"/>
    <w:rsid w:val="00C9160D"/>
    <w:rsid w:val="00C917F6"/>
    <w:rsid w:val="00C9189D"/>
    <w:rsid w:val="00C91BAA"/>
    <w:rsid w:val="00C91C1F"/>
    <w:rsid w:val="00C92657"/>
    <w:rsid w:val="00C92FF2"/>
    <w:rsid w:val="00C9304D"/>
    <w:rsid w:val="00C9306A"/>
    <w:rsid w:val="00C930E2"/>
    <w:rsid w:val="00C93B8E"/>
    <w:rsid w:val="00C93DC5"/>
    <w:rsid w:val="00C93F74"/>
    <w:rsid w:val="00C9421D"/>
    <w:rsid w:val="00C943E7"/>
    <w:rsid w:val="00C946EA"/>
    <w:rsid w:val="00C94843"/>
    <w:rsid w:val="00C94A7F"/>
    <w:rsid w:val="00C94BD9"/>
    <w:rsid w:val="00C94E90"/>
    <w:rsid w:val="00C94F19"/>
    <w:rsid w:val="00C94FBA"/>
    <w:rsid w:val="00C9504D"/>
    <w:rsid w:val="00C95122"/>
    <w:rsid w:val="00C9542B"/>
    <w:rsid w:val="00C954EE"/>
    <w:rsid w:val="00C95826"/>
    <w:rsid w:val="00C96568"/>
    <w:rsid w:val="00C96595"/>
    <w:rsid w:val="00C9664F"/>
    <w:rsid w:val="00C9673D"/>
    <w:rsid w:val="00C96D94"/>
    <w:rsid w:val="00C96FC7"/>
    <w:rsid w:val="00C97020"/>
    <w:rsid w:val="00C974C1"/>
    <w:rsid w:val="00C97680"/>
    <w:rsid w:val="00C979AF"/>
    <w:rsid w:val="00C97CEF"/>
    <w:rsid w:val="00CA018C"/>
    <w:rsid w:val="00CA01AA"/>
    <w:rsid w:val="00CA064F"/>
    <w:rsid w:val="00CA0D40"/>
    <w:rsid w:val="00CA0E1D"/>
    <w:rsid w:val="00CA1320"/>
    <w:rsid w:val="00CA15DC"/>
    <w:rsid w:val="00CA1C22"/>
    <w:rsid w:val="00CA1EE1"/>
    <w:rsid w:val="00CA1FA2"/>
    <w:rsid w:val="00CA21A0"/>
    <w:rsid w:val="00CA23AE"/>
    <w:rsid w:val="00CA2508"/>
    <w:rsid w:val="00CA2547"/>
    <w:rsid w:val="00CA272B"/>
    <w:rsid w:val="00CA2D16"/>
    <w:rsid w:val="00CA32AE"/>
    <w:rsid w:val="00CA37B0"/>
    <w:rsid w:val="00CA37BC"/>
    <w:rsid w:val="00CA38F9"/>
    <w:rsid w:val="00CA395B"/>
    <w:rsid w:val="00CA3A3A"/>
    <w:rsid w:val="00CA3A4B"/>
    <w:rsid w:val="00CA3ADE"/>
    <w:rsid w:val="00CA3B40"/>
    <w:rsid w:val="00CA3E09"/>
    <w:rsid w:val="00CA4038"/>
    <w:rsid w:val="00CA413F"/>
    <w:rsid w:val="00CA4362"/>
    <w:rsid w:val="00CA44B2"/>
    <w:rsid w:val="00CA48A8"/>
    <w:rsid w:val="00CA4953"/>
    <w:rsid w:val="00CA4973"/>
    <w:rsid w:val="00CA5330"/>
    <w:rsid w:val="00CA55DC"/>
    <w:rsid w:val="00CA561C"/>
    <w:rsid w:val="00CA58E5"/>
    <w:rsid w:val="00CA5956"/>
    <w:rsid w:val="00CA5A3C"/>
    <w:rsid w:val="00CA5AAC"/>
    <w:rsid w:val="00CA5CC4"/>
    <w:rsid w:val="00CA5E82"/>
    <w:rsid w:val="00CA5F5F"/>
    <w:rsid w:val="00CA601C"/>
    <w:rsid w:val="00CA6773"/>
    <w:rsid w:val="00CA67C2"/>
    <w:rsid w:val="00CA6919"/>
    <w:rsid w:val="00CA6C9F"/>
    <w:rsid w:val="00CA6D39"/>
    <w:rsid w:val="00CA6DC0"/>
    <w:rsid w:val="00CA6F46"/>
    <w:rsid w:val="00CA6F76"/>
    <w:rsid w:val="00CA7850"/>
    <w:rsid w:val="00CA7BB0"/>
    <w:rsid w:val="00CA7CAB"/>
    <w:rsid w:val="00CB01B9"/>
    <w:rsid w:val="00CB0572"/>
    <w:rsid w:val="00CB066C"/>
    <w:rsid w:val="00CB083B"/>
    <w:rsid w:val="00CB08E1"/>
    <w:rsid w:val="00CB0B6D"/>
    <w:rsid w:val="00CB0E2D"/>
    <w:rsid w:val="00CB1121"/>
    <w:rsid w:val="00CB13A9"/>
    <w:rsid w:val="00CB13D4"/>
    <w:rsid w:val="00CB13FE"/>
    <w:rsid w:val="00CB1523"/>
    <w:rsid w:val="00CB1729"/>
    <w:rsid w:val="00CB1762"/>
    <w:rsid w:val="00CB1BEF"/>
    <w:rsid w:val="00CB1DF3"/>
    <w:rsid w:val="00CB1E00"/>
    <w:rsid w:val="00CB1F37"/>
    <w:rsid w:val="00CB2141"/>
    <w:rsid w:val="00CB2749"/>
    <w:rsid w:val="00CB287C"/>
    <w:rsid w:val="00CB28C3"/>
    <w:rsid w:val="00CB2989"/>
    <w:rsid w:val="00CB2A57"/>
    <w:rsid w:val="00CB2AAA"/>
    <w:rsid w:val="00CB2ACB"/>
    <w:rsid w:val="00CB2DC7"/>
    <w:rsid w:val="00CB2E60"/>
    <w:rsid w:val="00CB2EC3"/>
    <w:rsid w:val="00CB2EE6"/>
    <w:rsid w:val="00CB329F"/>
    <w:rsid w:val="00CB34B2"/>
    <w:rsid w:val="00CB3877"/>
    <w:rsid w:val="00CB3A74"/>
    <w:rsid w:val="00CB3A9A"/>
    <w:rsid w:val="00CB3AC5"/>
    <w:rsid w:val="00CB3AE4"/>
    <w:rsid w:val="00CB3B97"/>
    <w:rsid w:val="00CB3C8A"/>
    <w:rsid w:val="00CB3D3A"/>
    <w:rsid w:val="00CB3D9A"/>
    <w:rsid w:val="00CB448A"/>
    <w:rsid w:val="00CB451F"/>
    <w:rsid w:val="00CB4521"/>
    <w:rsid w:val="00CB468C"/>
    <w:rsid w:val="00CB47CC"/>
    <w:rsid w:val="00CB4FE9"/>
    <w:rsid w:val="00CB553D"/>
    <w:rsid w:val="00CB5589"/>
    <w:rsid w:val="00CB5CDC"/>
    <w:rsid w:val="00CB5FFC"/>
    <w:rsid w:val="00CB62F0"/>
    <w:rsid w:val="00CB64F1"/>
    <w:rsid w:val="00CB6586"/>
    <w:rsid w:val="00CB680B"/>
    <w:rsid w:val="00CB6B70"/>
    <w:rsid w:val="00CB6C52"/>
    <w:rsid w:val="00CB6F44"/>
    <w:rsid w:val="00CB701B"/>
    <w:rsid w:val="00CB70EB"/>
    <w:rsid w:val="00CB737E"/>
    <w:rsid w:val="00CB75A5"/>
    <w:rsid w:val="00CB7A73"/>
    <w:rsid w:val="00CB7CFF"/>
    <w:rsid w:val="00CB7D8A"/>
    <w:rsid w:val="00CB7DDE"/>
    <w:rsid w:val="00CC00E4"/>
    <w:rsid w:val="00CC0235"/>
    <w:rsid w:val="00CC0345"/>
    <w:rsid w:val="00CC0527"/>
    <w:rsid w:val="00CC077A"/>
    <w:rsid w:val="00CC07BC"/>
    <w:rsid w:val="00CC0CF0"/>
    <w:rsid w:val="00CC1074"/>
    <w:rsid w:val="00CC1618"/>
    <w:rsid w:val="00CC193A"/>
    <w:rsid w:val="00CC1C48"/>
    <w:rsid w:val="00CC1D75"/>
    <w:rsid w:val="00CC2053"/>
    <w:rsid w:val="00CC20A5"/>
    <w:rsid w:val="00CC22A6"/>
    <w:rsid w:val="00CC22ED"/>
    <w:rsid w:val="00CC24FA"/>
    <w:rsid w:val="00CC27F2"/>
    <w:rsid w:val="00CC2960"/>
    <w:rsid w:val="00CC2B0C"/>
    <w:rsid w:val="00CC2D03"/>
    <w:rsid w:val="00CC2DC5"/>
    <w:rsid w:val="00CC318B"/>
    <w:rsid w:val="00CC3A53"/>
    <w:rsid w:val="00CC3CC2"/>
    <w:rsid w:val="00CC41B1"/>
    <w:rsid w:val="00CC423E"/>
    <w:rsid w:val="00CC472B"/>
    <w:rsid w:val="00CC4928"/>
    <w:rsid w:val="00CC49A1"/>
    <w:rsid w:val="00CC4E2F"/>
    <w:rsid w:val="00CC501A"/>
    <w:rsid w:val="00CC50E2"/>
    <w:rsid w:val="00CC519F"/>
    <w:rsid w:val="00CC51F2"/>
    <w:rsid w:val="00CC5918"/>
    <w:rsid w:val="00CC5AB6"/>
    <w:rsid w:val="00CC5C71"/>
    <w:rsid w:val="00CC653C"/>
    <w:rsid w:val="00CC6563"/>
    <w:rsid w:val="00CC66AA"/>
    <w:rsid w:val="00CC671D"/>
    <w:rsid w:val="00CC687D"/>
    <w:rsid w:val="00CC6D7E"/>
    <w:rsid w:val="00CC6F68"/>
    <w:rsid w:val="00CC6FC7"/>
    <w:rsid w:val="00CC76BF"/>
    <w:rsid w:val="00CC7807"/>
    <w:rsid w:val="00CC793B"/>
    <w:rsid w:val="00CC79E7"/>
    <w:rsid w:val="00CC7A46"/>
    <w:rsid w:val="00CC7AE7"/>
    <w:rsid w:val="00CC7BD3"/>
    <w:rsid w:val="00CC7DEE"/>
    <w:rsid w:val="00CD0598"/>
    <w:rsid w:val="00CD091D"/>
    <w:rsid w:val="00CD0962"/>
    <w:rsid w:val="00CD0A2F"/>
    <w:rsid w:val="00CD0BAB"/>
    <w:rsid w:val="00CD0BBC"/>
    <w:rsid w:val="00CD0CE4"/>
    <w:rsid w:val="00CD0D61"/>
    <w:rsid w:val="00CD13C0"/>
    <w:rsid w:val="00CD15CD"/>
    <w:rsid w:val="00CD179F"/>
    <w:rsid w:val="00CD195E"/>
    <w:rsid w:val="00CD1A24"/>
    <w:rsid w:val="00CD1BCE"/>
    <w:rsid w:val="00CD1E3E"/>
    <w:rsid w:val="00CD2367"/>
    <w:rsid w:val="00CD2435"/>
    <w:rsid w:val="00CD2440"/>
    <w:rsid w:val="00CD24A3"/>
    <w:rsid w:val="00CD2603"/>
    <w:rsid w:val="00CD2800"/>
    <w:rsid w:val="00CD2832"/>
    <w:rsid w:val="00CD3180"/>
    <w:rsid w:val="00CD326A"/>
    <w:rsid w:val="00CD335F"/>
    <w:rsid w:val="00CD3A30"/>
    <w:rsid w:val="00CD3A99"/>
    <w:rsid w:val="00CD3B28"/>
    <w:rsid w:val="00CD3F53"/>
    <w:rsid w:val="00CD3F57"/>
    <w:rsid w:val="00CD4018"/>
    <w:rsid w:val="00CD425C"/>
    <w:rsid w:val="00CD4571"/>
    <w:rsid w:val="00CD4C7E"/>
    <w:rsid w:val="00CD4DD8"/>
    <w:rsid w:val="00CD4E5C"/>
    <w:rsid w:val="00CD53B1"/>
    <w:rsid w:val="00CD54F4"/>
    <w:rsid w:val="00CD5B4B"/>
    <w:rsid w:val="00CD60EA"/>
    <w:rsid w:val="00CD6156"/>
    <w:rsid w:val="00CD6537"/>
    <w:rsid w:val="00CD6561"/>
    <w:rsid w:val="00CD6639"/>
    <w:rsid w:val="00CD6667"/>
    <w:rsid w:val="00CD674B"/>
    <w:rsid w:val="00CD6878"/>
    <w:rsid w:val="00CD688F"/>
    <w:rsid w:val="00CD69CB"/>
    <w:rsid w:val="00CD6B35"/>
    <w:rsid w:val="00CD6ECB"/>
    <w:rsid w:val="00CD716A"/>
    <w:rsid w:val="00CD7199"/>
    <w:rsid w:val="00CD7264"/>
    <w:rsid w:val="00CD741F"/>
    <w:rsid w:val="00CD7555"/>
    <w:rsid w:val="00CD7696"/>
    <w:rsid w:val="00CD77BE"/>
    <w:rsid w:val="00CD78DA"/>
    <w:rsid w:val="00CD7C38"/>
    <w:rsid w:val="00CD7D11"/>
    <w:rsid w:val="00CD7DC8"/>
    <w:rsid w:val="00CE009D"/>
    <w:rsid w:val="00CE00D8"/>
    <w:rsid w:val="00CE0688"/>
    <w:rsid w:val="00CE0EAC"/>
    <w:rsid w:val="00CE1165"/>
    <w:rsid w:val="00CE147E"/>
    <w:rsid w:val="00CE15E6"/>
    <w:rsid w:val="00CE1934"/>
    <w:rsid w:val="00CE1939"/>
    <w:rsid w:val="00CE1AC7"/>
    <w:rsid w:val="00CE1DBD"/>
    <w:rsid w:val="00CE1E80"/>
    <w:rsid w:val="00CE2737"/>
    <w:rsid w:val="00CE291B"/>
    <w:rsid w:val="00CE29A6"/>
    <w:rsid w:val="00CE2B97"/>
    <w:rsid w:val="00CE3071"/>
    <w:rsid w:val="00CE313C"/>
    <w:rsid w:val="00CE32A6"/>
    <w:rsid w:val="00CE333C"/>
    <w:rsid w:val="00CE3404"/>
    <w:rsid w:val="00CE36B9"/>
    <w:rsid w:val="00CE36EC"/>
    <w:rsid w:val="00CE37FA"/>
    <w:rsid w:val="00CE3B05"/>
    <w:rsid w:val="00CE3DC3"/>
    <w:rsid w:val="00CE408C"/>
    <w:rsid w:val="00CE47C7"/>
    <w:rsid w:val="00CE4E56"/>
    <w:rsid w:val="00CE50A8"/>
    <w:rsid w:val="00CE50C2"/>
    <w:rsid w:val="00CE513C"/>
    <w:rsid w:val="00CE524F"/>
    <w:rsid w:val="00CE5259"/>
    <w:rsid w:val="00CE5528"/>
    <w:rsid w:val="00CE557D"/>
    <w:rsid w:val="00CE567D"/>
    <w:rsid w:val="00CE5849"/>
    <w:rsid w:val="00CE5AEF"/>
    <w:rsid w:val="00CE630E"/>
    <w:rsid w:val="00CE644B"/>
    <w:rsid w:val="00CE6501"/>
    <w:rsid w:val="00CE6639"/>
    <w:rsid w:val="00CE665C"/>
    <w:rsid w:val="00CE68D2"/>
    <w:rsid w:val="00CE6D14"/>
    <w:rsid w:val="00CE6E2A"/>
    <w:rsid w:val="00CE6ECA"/>
    <w:rsid w:val="00CE7028"/>
    <w:rsid w:val="00CE7106"/>
    <w:rsid w:val="00CE7521"/>
    <w:rsid w:val="00CE77CF"/>
    <w:rsid w:val="00CE79DD"/>
    <w:rsid w:val="00CE7BF2"/>
    <w:rsid w:val="00CE7CC8"/>
    <w:rsid w:val="00CE7E9E"/>
    <w:rsid w:val="00CE7FB9"/>
    <w:rsid w:val="00CF010C"/>
    <w:rsid w:val="00CF08CD"/>
    <w:rsid w:val="00CF0B9D"/>
    <w:rsid w:val="00CF0CB9"/>
    <w:rsid w:val="00CF0CE7"/>
    <w:rsid w:val="00CF1142"/>
    <w:rsid w:val="00CF1385"/>
    <w:rsid w:val="00CF153D"/>
    <w:rsid w:val="00CF170B"/>
    <w:rsid w:val="00CF18F3"/>
    <w:rsid w:val="00CF191B"/>
    <w:rsid w:val="00CF1970"/>
    <w:rsid w:val="00CF1B68"/>
    <w:rsid w:val="00CF1BAB"/>
    <w:rsid w:val="00CF1D85"/>
    <w:rsid w:val="00CF2224"/>
    <w:rsid w:val="00CF2544"/>
    <w:rsid w:val="00CF2589"/>
    <w:rsid w:val="00CF25B2"/>
    <w:rsid w:val="00CF25FF"/>
    <w:rsid w:val="00CF317D"/>
    <w:rsid w:val="00CF322A"/>
    <w:rsid w:val="00CF324F"/>
    <w:rsid w:val="00CF3720"/>
    <w:rsid w:val="00CF3B47"/>
    <w:rsid w:val="00CF3DD5"/>
    <w:rsid w:val="00CF416A"/>
    <w:rsid w:val="00CF42F4"/>
    <w:rsid w:val="00CF438C"/>
    <w:rsid w:val="00CF489D"/>
    <w:rsid w:val="00CF49FF"/>
    <w:rsid w:val="00CF4EEF"/>
    <w:rsid w:val="00CF502F"/>
    <w:rsid w:val="00CF5221"/>
    <w:rsid w:val="00CF56DC"/>
    <w:rsid w:val="00CF572C"/>
    <w:rsid w:val="00CF5CBE"/>
    <w:rsid w:val="00CF5F9F"/>
    <w:rsid w:val="00CF651A"/>
    <w:rsid w:val="00CF6B0C"/>
    <w:rsid w:val="00CF6E48"/>
    <w:rsid w:val="00CF6E54"/>
    <w:rsid w:val="00CF705E"/>
    <w:rsid w:val="00CF71BB"/>
    <w:rsid w:val="00CF7242"/>
    <w:rsid w:val="00CF7313"/>
    <w:rsid w:val="00CF75F1"/>
    <w:rsid w:val="00CF76F2"/>
    <w:rsid w:val="00CF7947"/>
    <w:rsid w:val="00CF7951"/>
    <w:rsid w:val="00CF7AB0"/>
    <w:rsid w:val="00CF7B5E"/>
    <w:rsid w:val="00CF7CA7"/>
    <w:rsid w:val="00CF7FBD"/>
    <w:rsid w:val="00CF7FDB"/>
    <w:rsid w:val="00D001CB"/>
    <w:rsid w:val="00D003AD"/>
    <w:rsid w:val="00D003CF"/>
    <w:rsid w:val="00D00735"/>
    <w:rsid w:val="00D00B32"/>
    <w:rsid w:val="00D00D11"/>
    <w:rsid w:val="00D01174"/>
    <w:rsid w:val="00D0138C"/>
    <w:rsid w:val="00D013CE"/>
    <w:rsid w:val="00D01562"/>
    <w:rsid w:val="00D0187C"/>
    <w:rsid w:val="00D01903"/>
    <w:rsid w:val="00D01A66"/>
    <w:rsid w:val="00D01AA9"/>
    <w:rsid w:val="00D01F34"/>
    <w:rsid w:val="00D01F42"/>
    <w:rsid w:val="00D021E1"/>
    <w:rsid w:val="00D02209"/>
    <w:rsid w:val="00D0223B"/>
    <w:rsid w:val="00D02488"/>
    <w:rsid w:val="00D025E0"/>
    <w:rsid w:val="00D02645"/>
    <w:rsid w:val="00D0266D"/>
    <w:rsid w:val="00D02CB3"/>
    <w:rsid w:val="00D03439"/>
    <w:rsid w:val="00D03A30"/>
    <w:rsid w:val="00D03BD2"/>
    <w:rsid w:val="00D03C96"/>
    <w:rsid w:val="00D03CF9"/>
    <w:rsid w:val="00D03F20"/>
    <w:rsid w:val="00D043D3"/>
    <w:rsid w:val="00D04709"/>
    <w:rsid w:val="00D04A42"/>
    <w:rsid w:val="00D04B09"/>
    <w:rsid w:val="00D04B55"/>
    <w:rsid w:val="00D04B8D"/>
    <w:rsid w:val="00D04E12"/>
    <w:rsid w:val="00D05170"/>
    <w:rsid w:val="00D054D2"/>
    <w:rsid w:val="00D055F3"/>
    <w:rsid w:val="00D0586F"/>
    <w:rsid w:val="00D05AF1"/>
    <w:rsid w:val="00D05D16"/>
    <w:rsid w:val="00D05F6B"/>
    <w:rsid w:val="00D063BB"/>
    <w:rsid w:val="00D064F7"/>
    <w:rsid w:val="00D06592"/>
    <w:rsid w:val="00D06855"/>
    <w:rsid w:val="00D06A7E"/>
    <w:rsid w:val="00D06D06"/>
    <w:rsid w:val="00D06D19"/>
    <w:rsid w:val="00D06E86"/>
    <w:rsid w:val="00D06FA8"/>
    <w:rsid w:val="00D0732F"/>
    <w:rsid w:val="00D07379"/>
    <w:rsid w:val="00D073DC"/>
    <w:rsid w:val="00D074C1"/>
    <w:rsid w:val="00D074E1"/>
    <w:rsid w:val="00D077E8"/>
    <w:rsid w:val="00D07C9B"/>
    <w:rsid w:val="00D07CEC"/>
    <w:rsid w:val="00D101AF"/>
    <w:rsid w:val="00D10271"/>
    <w:rsid w:val="00D108AE"/>
    <w:rsid w:val="00D10A37"/>
    <w:rsid w:val="00D10C76"/>
    <w:rsid w:val="00D10D81"/>
    <w:rsid w:val="00D10EFC"/>
    <w:rsid w:val="00D11822"/>
    <w:rsid w:val="00D11AF6"/>
    <w:rsid w:val="00D11B9A"/>
    <w:rsid w:val="00D11D5E"/>
    <w:rsid w:val="00D12979"/>
    <w:rsid w:val="00D12A15"/>
    <w:rsid w:val="00D12A48"/>
    <w:rsid w:val="00D12AF2"/>
    <w:rsid w:val="00D12C78"/>
    <w:rsid w:val="00D12D96"/>
    <w:rsid w:val="00D12DB9"/>
    <w:rsid w:val="00D13641"/>
    <w:rsid w:val="00D138E7"/>
    <w:rsid w:val="00D1391E"/>
    <w:rsid w:val="00D13FEC"/>
    <w:rsid w:val="00D1410E"/>
    <w:rsid w:val="00D14962"/>
    <w:rsid w:val="00D14A25"/>
    <w:rsid w:val="00D14CC5"/>
    <w:rsid w:val="00D14EF0"/>
    <w:rsid w:val="00D15280"/>
    <w:rsid w:val="00D153B9"/>
    <w:rsid w:val="00D154C0"/>
    <w:rsid w:val="00D155A7"/>
    <w:rsid w:val="00D15AB4"/>
    <w:rsid w:val="00D15CE6"/>
    <w:rsid w:val="00D15F27"/>
    <w:rsid w:val="00D15F55"/>
    <w:rsid w:val="00D16062"/>
    <w:rsid w:val="00D161A3"/>
    <w:rsid w:val="00D163D9"/>
    <w:rsid w:val="00D163F8"/>
    <w:rsid w:val="00D16549"/>
    <w:rsid w:val="00D16849"/>
    <w:rsid w:val="00D168B8"/>
    <w:rsid w:val="00D16C82"/>
    <w:rsid w:val="00D17371"/>
    <w:rsid w:val="00D17496"/>
    <w:rsid w:val="00D17A99"/>
    <w:rsid w:val="00D17BBC"/>
    <w:rsid w:val="00D17D09"/>
    <w:rsid w:val="00D17E09"/>
    <w:rsid w:val="00D200D2"/>
    <w:rsid w:val="00D20129"/>
    <w:rsid w:val="00D20261"/>
    <w:rsid w:val="00D20373"/>
    <w:rsid w:val="00D2069B"/>
    <w:rsid w:val="00D2072C"/>
    <w:rsid w:val="00D20774"/>
    <w:rsid w:val="00D20A38"/>
    <w:rsid w:val="00D20AB5"/>
    <w:rsid w:val="00D20EB8"/>
    <w:rsid w:val="00D21037"/>
    <w:rsid w:val="00D21313"/>
    <w:rsid w:val="00D21AB8"/>
    <w:rsid w:val="00D21B78"/>
    <w:rsid w:val="00D21CF9"/>
    <w:rsid w:val="00D21DB8"/>
    <w:rsid w:val="00D21E8D"/>
    <w:rsid w:val="00D21F44"/>
    <w:rsid w:val="00D222B8"/>
    <w:rsid w:val="00D2252D"/>
    <w:rsid w:val="00D22581"/>
    <w:rsid w:val="00D2260D"/>
    <w:rsid w:val="00D2268D"/>
    <w:rsid w:val="00D226ED"/>
    <w:rsid w:val="00D22727"/>
    <w:rsid w:val="00D229A2"/>
    <w:rsid w:val="00D229FA"/>
    <w:rsid w:val="00D22A75"/>
    <w:rsid w:val="00D22AAB"/>
    <w:rsid w:val="00D22E1B"/>
    <w:rsid w:val="00D22F4A"/>
    <w:rsid w:val="00D23063"/>
    <w:rsid w:val="00D231EF"/>
    <w:rsid w:val="00D23307"/>
    <w:rsid w:val="00D23375"/>
    <w:rsid w:val="00D23A66"/>
    <w:rsid w:val="00D23B6C"/>
    <w:rsid w:val="00D24265"/>
    <w:rsid w:val="00D24746"/>
    <w:rsid w:val="00D249AB"/>
    <w:rsid w:val="00D24BB8"/>
    <w:rsid w:val="00D25174"/>
    <w:rsid w:val="00D255DC"/>
    <w:rsid w:val="00D25A72"/>
    <w:rsid w:val="00D25ABC"/>
    <w:rsid w:val="00D25C37"/>
    <w:rsid w:val="00D25E11"/>
    <w:rsid w:val="00D25E61"/>
    <w:rsid w:val="00D261E6"/>
    <w:rsid w:val="00D26214"/>
    <w:rsid w:val="00D266D7"/>
    <w:rsid w:val="00D268CB"/>
    <w:rsid w:val="00D26A03"/>
    <w:rsid w:val="00D26B67"/>
    <w:rsid w:val="00D26D8D"/>
    <w:rsid w:val="00D26E47"/>
    <w:rsid w:val="00D26F09"/>
    <w:rsid w:val="00D271C2"/>
    <w:rsid w:val="00D27558"/>
    <w:rsid w:val="00D27B91"/>
    <w:rsid w:val="00D27CC1"/>
    <w:rsid w:val="00D27E02"/>
    <w:rsid w:val="00D300E3"/>
    <w:rsid w:val="00D30101"/>
    <w:rsid w:val="00D3031A"/>
    <w:rsid w:val="00D3032C"/>
    <w:rsid w:val="00D3038E"/>
    <w:rsid w:val="00D304BE"/>
    <w:rsid w:val="00D3053B"/>
    <w:rsid w:val="00D30689"/>
    <w:rsid w:val="00D3068F"/>
    <w:rsid w:val="00D30B28"/>
    <w:rsid w:val="00D30F00"/>
    <w:rsid w:val="00D31169"/>
    <w:rsid w:val="00D312B9"/>
    <w:rsid w:val="00D312EC"/>
    <w:rsid w:val="00D314C1"/>
    <w:rsid w:val="00D31F25"/>
    <w:rsid w:val="00D31FA1"/>
    <w:rsid w:val="00D320C7"/>
    <w:rsid w:val="00D320FC"/>
    <w:rsid w:val="00D323CF"/>
    <w:rsid w:val="00D32512"/>
    <w:rsid w:val="00D326A4"/>
    <w:rsid w:val="00D32702"/>
    <w:rsid w:val="00D333D1"/>
    <w:rsid w:val="00D33469"/>
    <w:rsid w:val="00D3388A"/>
    <w:rsid w:val="00D33904"/>
    <w:rsid w:val="00D33980"/>
    <w:rsid w:val="00D33B9E"/>
    <w:rsid w:val="00D33D8D"/>
    <w:rsid w:val="00D33E0B"/>
    <w:rsid w:val="00D33F6A"/>
    <w:rsid w:val="00D3411A"/>
    <w:rsid w:val="00D34185"/>
    <w:rsid w:val="00D3439F"/>
    <w:rsid w:val="00D344E0"/>
    <w:rsid w:val="00D34892"/>
    <w:rsid w:val="00D34C87"/>
    <w:rsid w:val="00D34CE1"/>
    <w:rsid w:val="00D34E1C"/>
    <w:rsid w:val="00D35068"/>
    <w:rsid w:val="00D354A3"/>
    <w:rsid w:val="00D355F8"/>
    <w:rsid w:val="00D3564D"/>
    <w:rsid w:val="00D3569F"/>
    <w:rsid w:val="00D35921"/>
    <w:rsid w:val="00D35E50"/>
    <w:rsid w:val="00D35E77"/>
    <w:rsid w:val="00D360A6"/>
    <w:rsid w:val="00D36109"/>
    <w:rsid w:val="00D36154"/>
    <w:rsid w:val="00D3616C"/>
    <w:rsid w:val="00D3644A"/>
    <w:rsid w:val="00D364A8"/>
    <w:rsid w:val="00D36898"/>
    <w:rsid w:val="00D36CFF"/>
    <w:rsid w:val="00D3731F"/>
    <w:rsid w:val="00D3740D"/>
    <w:rsid w:val="00D37444"/>
    <w:rsid w:val="00D376E6"/>
    <w:rsid w:val="00D377FB"/>
    <w:rsid w:val="00D37891"/>
    <w:rsid w:val="00D37AAC"/>
    <w:rsid w:val="00D37B52"/>
    <w:rsid w:val="00D37DA9"/>
    <w:rsid w:val="00D37DB1"/>
    <w:rsid w:val="00D37F64"/>
    <w:rsid w:val="00D4096D"/>
    <w:rsid w:val="00D409BB"/>
    <w:rsid w:val="00D412F7"/>
    <w:rsid w:val="00D415D9"/>
    <w:rsid w:val="00D415F2"/>
    <w:rsid w:val="00D416E0"/>
    <w:rsid w:val="00D41757"/>
    <w:rsid w:val="00D4189A"/>
    <w:rsid w:val="00D41B4C"/>
    <w:rsid w:val="00D41BEA"/>
    <w:rsid w:val="00D41D3A"/>
    <w:rsid w:val="00D41DDD"/>
    <w:rsid w:val="00D41E48"/>
    <w:rsid w:val="00D41EF2"/>
    <w:rsid w:val="00D420B5"/>
    <w:rsid w:val="00D42570"/>
    <w:rsid w:val="00D425C2"/>
    <w:rsid w:val="00D427DF"/>
    <w:rsid w:val="00D42C80"/>
    <w:rsid w:val="00D42D1B"/>
    <w:rsid w:val="00D42E74"/>
    <w:rsid w:val="00D42F4F"/>
    <w:rsid w:val="00D4309B"/>
    <w:rsid w:val="00D430CC"/>
    <w:rsid w:val="00D4329A"/>
    <w:rsid w:val="00D433E1"/>
    <w:rsid w:val="00D435BD"/>
    <w:rsid w:val="00D435CD"/>
    <w:rsid w:val="00D43A48"/>
    <w:rsid w:val="00D43BAF"/>
    <w:rsid w:val="00D43C8D"/>
    <w:rsid w:val="00D43CFB"/>
    <w:rsid w:val="00D43E65"/>
    <w:rsid w:val="00D44290"/>
    <w:rsid w:val="00D4488A"/>
    <w:rsid w:val="00D449A4"/>
    <w:rsid w:val="00D44B57"/>
    <w:rsid w:val="00D44F1E"/>
    <w:rsid w:val="00D45683"/>
    <w:rsid w:val="00D456E4"/>
    <w:rsid w:val="00D45AF7"/>
    <w:rsid w:val="00D45BFF"/>
    <w:rsid w:val="00D46058"/>
    <w:rsid w:val="00D4622E"/>
    <w:rsid w:val="00D46329"/>
    <w:rsid w:val="00D4652C"/>
    <w:rsid w:val="00D46592"/>
    <w:rsid w:val="00D46C58"/>
    <w:rsid w:val="00D46E63"/>
    <w:rsid w:val="00D46FE3"/>
    <w:rsid w:val="00D470E6"/>
    <w:rsid w:val="00D47118"/>
    <w:rsid w:val="00D47543"/>
    <w:rsid w:val="00D478DA"/>
    <w:rsid w:val="00D47AC4"/>
    <w:rsid w:val="00D502AC"/>
    <w:rsid w:val="00D506E4"/>
    <w:rsid w:val="00D50AF8"/>
    <w:rsid w:val="00D5100D"/>
    <w:rsid w:val="00D51191"/>
    <w:rsid w:val="00D512F4"/>
    <w:rsid w:val="00D51409"/>
    <w:rsid w:val="00D5144C"/>
    <w:rsid w:val="00D5145A"/>
    <w:rsid w:val="00D516C3"/>
    <w:rsid w:val="00D51B5B"/>
    <w:rsid w:val="00D51C4B"/>
    <w:rsid w:val="00D51E2C"/>
    <w:rsid w:val="00D51E2E"/>
    <w:rsid w:val="00D52061"/>
    <w:rsid w:val="00D522FE"/>
    <w:rsid w:val="00D526AC"/>
    <w:rsid w:val="00D526DA"/>
    <w:rsid w:val="00D5283A"/>
    <w:rsid w:val="00D52922"/>
    <w:rsid w:val="00D52997"/>
    <w:rsid w:val="00D52BED"/>
    <w:rsid w:val="00D52ECA"/>
    <w:rsid w:val="00D53180"/>
    <w:rsid w:val="00D5335B"/>
    <w:rsid w:val="00D533BA"/>
    <w:rsid w:val="00D53401"/>
    <w:rsid w:val="00D535FA"/>
    <w:rsid w:val="00D5386E"/>
    <w:rsid w:val="00D54263"/>
    <w:rsid w:val="00D54388"/>
    <w:rsid w:val="00D54443"/>
    <w:rsid w:val="00D547CB"/>
    <w:rsid w:val="00D549A3"/>
    <w:rsid w:val="00D54A61"/>
    <w:rsid w:val="00D54CF2"/>
    <w:rsid w:val="00D54E74"/>
    <w:rsid w:val="00D5504F"/>
    <w:rsid w:val="00D5535C"/>
    <w:rsid w:val="00D55654"/>
    <w:rsid w:val="00D55C14"/>
    <w:rsid w:val="00D55DD0"/>
    <w:rsid w:val="00D560CF"/>
    <w:rsid w:val="00D56231"/>
    <w:rsid w:val="00D56280"/>
    <w:rsid w:val="00D565A5"/>
    <w:rsid w:val="00D567E5"/>
    <w:rsid w:val="00D569EF"/>
    <w:rsid w:val="00D56E64"/>
    <w:rsid w:val="00D57061"/>
    <w:rsid w:val="00D572B8"/>
    <w:rsid w:val="00D57308"/>
    <w:rsid w:val="00D5741A"/>
    <w:rsid w:val="00D5776B"/>
    <w:rsid w:val="00D57A9A"/>
    <w:rsid w:val="00D57AB9"/>
    <w:rsid w:val="00D57B16"/>
    <w:rsid w:val="00D57B17"/>
    <w:rsid w:val="00D60401"/>
    <w:rsid w:val="00D60A6E"/>
    <w:rsid w:val="00D60C4B"/>
    <w:rsid w:val="00D60EE8"/>
    <w:rsid w:val="00D60F69"/>
    <w:rsid w:val="00D6107D"/>
    <w:rsid w:val="00D61088"/>
    <w:rsid w:val="00D6125C"/>
    <w:rsid w:val="00D616FC"/>
    <w:rsid w:val="00D61C7B"/>
    <w:rsid w:val="00D61C9F"/>
    <w:rsid w:val="00D61D6D"/>
    <w:rsid w:val="00D621BD"/>
    <w:rsid w:val="00D6223C"/>
    <w:rsid w:val="00D62697"/>
    <w:rsid w:val="00D6273C"/>
    <w:rsid w:val="00D627D1"/>
    <w:rsid w:val="00D629F9"/>
    <w:rsid w:val="00D62C54"/>
    <w:rsid w:val="00D62E1B"/>
    <w:rsid w:val="00D62E87"/>
    <w:rsid w:val="00D62ED7"/>
    <w:rsid w:val="00D630EA"/>
    <w:rsid w:val="00D630F4"/>
    <w:rsid w:val="00D6336D"/>
    <w:rsid w:val="00D633B9"/>
    <w:rsid w:val="00D635F9"/>
    <w:rsid w:val="00D63862"/>
    <w:rsid w:val="00D6396F"/>
    <w:rsid w:val="00D63C4D"/>
    <w:rsid w:val="00D63D46"/>
    <w:rsid w:val="00D641AD"/>
    <w:rsid w:val="00D64393"/>
    <w:rsid w:val="00D6455F"/>
    <w:rsid w:val="00D647E5"/>
    <w:rsid w:val="00D64996"/>
    <w:rsid w:val="00D64BD6"/>
    <w:rsid w:val="00D64CCA"/>
    <w:rsid w:val="00D64FFC"/>
    <w:rsid w:val="00D651FA"/>
    <w:rsid w:val="00D65288"/>
    <w:rsid w:val="00D6588E"/>
    <w:rsid w:val="00D658EE"/>
    <w:rsid w:val="00D65C0A"/>
    <w:rsid w:val="00D65CB6"/>
    <w:rsid w:val="00D65D65"/>
    <w:rsid w:val="00D65E23"/>
    <w:rsid w:val="00D65EF0"/>
    <w:rsid w:val="00D66263"/>
    <w:rsid w:val="00D662D5"/>
    <w:rsid w:val="00D664B1"/>
    <w:rsid w:val="00D66B8F"/>
    <w:rsid w:val="00D66C4A"/>
    <w:rsid w:val="00D66CCC"/>
    <w:rsid w:val="00D66F73"/>
    <w:rsid w:val="00D67117"/>
    <w:rsid w:val="00D67431"/>
    <w:rsid w:val="00D678A3"/>
    <w:rsid w:val="00D67EEA"/>
    <w:rsid w:val="00D70327"/>
    <w:rsid w:val="00D704AB"/>
    <w:rsid w:val="00D705AC"/>
    <w:rsid w:val="00D70928"/>
    <w:rsid w:val="00D70C82"/>
    <w:rsid w:val="00D70EFE"/>
    <w:rsid w:val="00D71992"/>
    <w:rsid w:val="00D71B38"/>
    <w:rsid w:val="00D71B94"/>
    <w:rsid w:val="00D71B97"/>
    <w:rsid w:val="00D71E70"/>
    <w:rsid w:val="00D71FF2"/>
    <w:rsid w:val="00D72117"/>
    <w:rsid w:val="00D7226D"/>
    <w:rsid w:val="00D723FA"/>
    <w:rsid w:val="00D726A2"/>
    <w:rsid w:val="00D727B7"/>
    <w:rsid w:val="00D727B9"/>
    <w:rsid w:val="00D72B73"/>
    <w:rsid w:val="00D72BE4"/>
    <w:rsid w:val="00D73302"/>
    <w:rsid w:val="00D7334A"/>
    <w:rsid w:val="00D733C2"/>
    <w:rsid w:val="00D73482"/>
    <w:rsid w:val="00D73572"/>
    <w:rsid w:val="00D73581"/>
    <w:rsid w:val="00D736C6"/>
    <w:rsid w:val="00D7385F"/>
    <w:rsid w:val="00D73CB5"/>
    <w:rsid w:val="00D741CF"/>
    <w:rsid w:val="00D747CE"/>
    <w:rsid w:val="00D74857"/>
    <w:rsid w:val="00D75475"/>
    <w:rsid w:val="00D757DA"/>
    <w:rsid w:val="00D75CFB"/>
    <w:rsid w:val="00D75D90"/>
    <w:rsid w:val="00D76142"/>
    <w:rsid w:val="00D76267"/>
    <w:rsid w:val="00D76571"/>
    <w:rsid w:val="00D76857"/>
    <w:rsid w:val="00D7685A"/>
    <w:rsid w:val="00D7692B"/>
    <w:rsid w:val="00D769A3"/>
    <w:rsid w:val="00D76AFB"/>
    <w:rsid w:val="00D76E19"/>
    <w:rsid w:val="00D76E73"/>
    <w:rsid w:val="00D773A5"/>
    <w:rsid w:val="00D775B2"/>
    <w:rsid w:val="00D776A4"/>
    <w:rsid w:val="00D77A1A"/>
    <w:rsid w:val="00D77AFF"/>
    <w:rsid w:val="00D77C3F"/>
    <w:rsid w:val="00D77DD0"/>
    <w:rsid w:val="00D77FDC"/>
    <w:rsid w:val="00D80039"/>
    <w:rsid w:val="00D8052F"/>
    <w:rsid w:val="00D8062A"/>
    <w:rsid w:val="00D80999"/>
    <w:rsid w:val="00D80A23"/>
    <w:rsid w:val="00D80AC7"/>
    <w:rsid w:val="00D80C68"/>
    <w:rsid w:val="00D80CE0"/>
    <w:rsid w:val="00D80D7C"/>
    <w:rsid w:val="00D81129"/>
    <w:rsid w:val="00D8139F"/>
    <w:rsid w:val="00D819CC"/>
    <w:rsid w:val="00D81BFD"/>
    <w:rsid w:val="00D81D2F"/>
    <w:rsid w:val="00D81D50"/>
    <w:rsid w:val="00D81D5A"/>
    <w:rsid w:val="00D82256"/>
    <w:rsid w:val="00D824A0"/>
    <w:rsid w:val="00D825AF"/>
    <w:rsid w:val="00D82A5E"/>
    <w:rsid w:val="00D835DD"/>
    <w:rsid w:val="00D8383F"/>
    <w:rsid w:val="00D838CD"/>
    <w:rsid w:val="00D83AE7"/>
    <w:rsid w:val="00D83DFB"/>
    <w:rsid w:val="00D83E2D"/>
    <w:rsid w:val="00D8402B"/>
    <w:rsid w:val="00D840B0"/>
    <w:rsid w:val="00D8428F"/>
    <w:rsid w:val="00D842BE"/>
    <w:rsid w:val="00D8432C"/>
    <w:rsid w:val="00D8441E"/>
    <w:rsid w:val="00D845A7"/>
    <w:rsid w:val="00D84692"/>
    <w:rsid w:val="00D847E2"/>
    <w:rsid w:val="00D848FD"/>
    <w:rsid w:val="00D84E7F"/>
    <w:rsid w:val="00D851F6"/>
    <w:rsid w:val="00D858E1"/>
    <w:rsid w:val="00D85BBA"/>
    <w:rsid w:val="00D85C53"/>
    <w:rsid w:val="00D85F21"/>
    <w:rsid w:val="00D86113"/>
    <w:rsid w:val="00D86136"/>
    <w:rsid w:val="00D86172"/>
    <w:rsid w:val="00D8634A"/>
    <w:rsid w:val="00D86661"/>
    <w:rsid w:val="00D8686D"/>
    <w:rsid w:val="00D8694B"/>
    <w:rsid w:val="00D86BDF"/>
    <w:rsid w:val="00D86D5C"/>
    <w:rsid w:val="00D87076"/>
    <w:rsid w:val="00D871DF"/>
    <w:rsid w:val="00D877D6"/>
    <w:rsid w:val="00D878DF"/>
    <w:rsid w:val="00D878FE"/>
    <w:rsid w:val="00D87D69"/>
    <w:rsid w:val="00D87D72"/>
    <w:rsid w:val="00D87E04"/>
    <w:rsid w:val="00D87E60"/>
    <w:rsid w:val="00D87F2F"/>
    <w:rsid w:val="00D9031D"/>
    <w:rsid w:val="00D90A25"/>
    <w:rsid w:val="00D90A87"/>
    <w:rsid w:val="00D90C2E"/>
    <w:rsid w:val="00D910B3"/>
    <w:rsid w:val="00D91240"/>
    <w:rsid w:val="00D91560"/>
    <w:rsid w:val="00D9190E"/>
    <w:rsid w:val="00D91945"/>
    <w:rsid w:val="00D919ED"/>
    <w:rsid w:val="00D91EAD"/>
    <w:rsid w:val="00D91FA9"/>
    <w:rsid w:val="00D923D8"/>
    <w:rsid w:val="00D923E0"/>
    <w:rsid w:val="00D92449"/>
    <w:rsid w:val="00D924F0"/>
    <w:rsid w:val="00D92743"/>
    <w:rsid w:val="00D927FD"/>
    <w:rsid w:val="00D92907"/>
    <w:rsid w:val="00D92920"/>
    <w:rsid w:val="00D929B2"/>
    <w:rsid w:val="00D92AC0"/>
    <w:rsid w:val="00D92D7C"/>
    <w:rsid w:val="00D92D93"/>
    <w:rsid w:val="00D92DB3"/>
    <w:rsid w:val="00D92E51"/>
    <w:rsid w:val="00D92EB6"/>
    <w:rsid w:val="00D93110"/>
    <w:rsid w:val="00D93450"/>
    <w:rsid w:val="00D93870"/>
    <w:rsid w:val="00D938DF"/>
    <w:rsid w:val="00D93AFF"/>
    <w:rsid w:val="00D93D47"/>
    <w:rsid w:val="00D93D9C"/>
    <w:rsid w:val="00D93F5C"/>
    <w:rsid w:val="00D941D4"/>
    <w:rsid w:val="00D94501"/>
    <w:rsid w:val="00D94695"/>
    <w:rsid w:val="00D948DD"/>
    <w:rsid w:val="00D94BCC"/>
    <w:rsid w:val="00D94C89"/>
    <w:rsid w:val="00D94E75"/>
    <w:rsid w:val="00D94EC2"/>
    <w:rsid w:val="00D94FE1"/>
    <w:rsid w:val="00D952D8"/>
    <w:rsid w:val="00D9552E"/>
    <w:rsid w:val="00D95542"/>
    <w:rsid w:val="00D958F9"/>
    <w:rsid w:val="00D95B1A"/>
    <w:rsid w:val="00D95C0C"/>
    <w:rsid w:val="00D95E93"/>
    <w:rsid w:val="00D960BC"/>
    <w:rsid w:val="00D961D5"/>
    <w:rsid w:val="00D961F8"/>
    <w:rsid w:val="00D964F7"/>
    <w:rsid w:val="00D96630"/>
    <w:rsid w:val="00D96875"/>
    <w:rsid w:val="00D96927"/>
    <w:rsid w:val="00D96AEB"/>
    <w:rsid w:val="00D96C60"/>
    <w:rsid w:val="00D96D63"/>
    <w:rsid w:val="00D96FD4"/>
    <w:rsid w:val="00D972A5"/>
    <w:rsid w:val="00D97383"/>
    <w:rsid w:val="00D977FA"/>
    <w:rsid w:val="00D97A5D"/>
    <w:rsid w:val="00D97B4B"/>
    <w:rsid w:val="00D97B94"/>
    <w:rsid w:val="00D97BEB"/>
    <w:rsid w:val="00D97C02"/>
    <w:rsid w:val="00D97E2C"/>
    <w:rsid w:val="00D97FE5"/>
    <w:rsid w:val="00D97FF1"/>
    <w:rsid w:val="00DA0150"/>
    <w:rsid w:val="00DA0185"/>
    <w:rsid w:val="00DA0211"/>
    <w:rsid w:val="00DA028E"/>
    <w:rsid w:val="00DA030E"/>
    <w:rsid w:val="00DA038A"/>
    <w:rsid w:val="00DA04AA"/>
    <w:rsid w:val="00DA05EA"/>
    <w:rsid w:val="00DA0610"/>
    <w:rsid w:val="00DA0BBB"/>
    <w:rsid w:val="00DA0C27"/>
    <w:rsid w:val="00DA0E66"/>
    <w:rsid w:val="00DA0ED5"/>
    <w:rsid w:val="00DA1257"/>
    <w:rsid w:val="00DA145B"/>
    <w:rsid w:val="00DA149C"/>
    <w:rsid w:val="00DA15E5"/>
    <w:rsid w:val="00DA163D"/>
    <w:rsid w:val="00DA16F1"/>
    <w:rsid w:val="00DA178B"/>
    <w:rsid w:val="00DA18C9"/>
    <w:rsid w:val="00DA242C"/>
    <w:rsid w:val="00DA259C"/>
    <w:rsid w:val="00DA32FC"/>
    <w:rsid w:val="00DA374D"/>
    <w:rsid w:val="00DA3AC1"/>
    <w:rsid w:val="00DA3C1D"/>
    <w:rsid w:val="00DA3E64"/>
    <w:rsid w:val="00DA4187"/>
    <w:rsid w:val="00DA4193"/>
    <w:rsid w:val="00DA4279"/>
    <w:rsid w:val="00DA44E5"/>
    <w:rsid w:val="00DA45D2"/>
    <w:rsid w:val="00DA4666"/>
    <w:rsid w:val="00DA4844"/>
    <w:rsid w:val="00DA48D4"/>
    <w:rsid w:val="00DA4A8B"/>
    <w:rsid w:val="00DA4D34"/>
    <w:rsid w:val="00DA4F20"/>
    <w:rsid w:val="00DA5249"/>
    <w:rsid w:val="00DA58B4"/>
    <w:rsid w:val="00DA58D1"/>
    <w:rsid w:val="00DA59B0"/>
    <w:rsid w:val="00DA5FBC"/>
    <w:rsid w:val="00DA62B8"/>
    <w:rsid w:val="00DA63BA"/>
    <w:rsid w:val="00DA6562"/>
    <w:rsid w:val="00DA65F9"/>
    <w:rsid w:val="00DA66DD"/>
    <w:rsid w:val="00DA6754"/>
    <w:rsid w:val="00DA676B"/>
    <w:rsid w:val="00DA6979"/>
    <w:rsid w:val="00DA6AD5"/>
    <w:rsid w:val="00DA6ADE"/>
    <w:rsid w:val="00DA6D21"/>
    <w:rsid w:val="00DA6E82"/>
    <w:rsid w:val="00DA7274"/>
    <w:rsid w:val="00DA72B3"/>
    <w:rsid w:val="00DA72C7"/>
    <w:rsid w:val="00DA7601"/>
    <w:rsid w:val="00DA763F"/>
    <w:rsid w:val="00DA7723"/>
    <w:rsid w:val="00DA7A3A"/>
    <w:rsid w:val="00DA7E4C"/>
    <w:rsid w:val="00DB0C66"/>
    <w:rsid w:val="00DB0D65"/>
    <w:rsid w:val="00DB0E23"/>
    <w:rsid w:val="00DB0F34"/>
    <w:rsid w:val="00DB1021"/>
    <w:rsid w:val="00DB1294"/>
    <w:rsid w:val="00DB129E"/>
    <w:rsid w:val="00DB12A6"/>
    <w:rsid w:val="00DB164F"/>
    <w:rsid w:val="00DB19FC"/>
    <w:rsid w:val="00DB1AF1"/>
    <w:rsid w:val="00DB23FB"/>
    <w:rsid w:val="00DB2818"/>
    <w:rsid w:val="00DB2A65"/>
    <w:rsid w:val="00DB2C04"/>
    <w:rsid w:val="00DB2FEF"/>
    <w:rsid w:val="00DB3001"/>
    <w:rsid w:val="00DB313D"/>
    <w:rsid w:val="00DB3448"/>
    <w:rsid w:val="00DB34EB"/>
    <w:rsid w:val="00DB36B6"/>
    <w:rsid w:val="00DB3C94"/>
    <w:rsid w:val="00DB3E87"/>
    <w:rsid w:val="00DB409C"/>
    <w:rsid w:val="00DB41CD"/>
    <w:rsid w:val="00DB44CC"/>
    <w:rsid w:val="00DB46B4"/>
    <w:rsid w:val="00DB47D6"/>
    <w:rsid w:val="00DB4826"/>
    <w:rsid w:val="00DB48A7"/>
    <w:rsid w:val="00DB4938"/>
    <w:rsid w:val="00DB4A2C"/>
    <w:rsid w:val="00DB4AF4"/>
    <w:rsid w:val="00DB4BC5"/>
    <w:rsid w:val="00DB4D6B"/>
    <w:rsid w:val="00DB4DEB"/>
    <w:rsid w:val="00DB4E95"/>
    <w:rsid w:val="00DB5239"/>
    <w:rsid w:val="00DB5415"/>
    <w:rsid w:val="00DB57A5"/>
    <w:rsid w:val="00DB580C"/>
    <w:rsid w:val="00DB583D"/>
    <w:rsid w:val="00DB5897"/>
    <w:rsid w:val="00DB58DD"/>
    <w:rsid w:val="00DB5B85"/>
    <w:rsid w:val="00DB5E02"/>
    <w:rsid w:val="00DB5E63"/>
    <w:rsid w:val="00DB5FDC"/>
    <w:rsid w:val="00DB64B6"/>
    <w:rsid w:val="00DB6520"/>
    <w:rsid w:val="00DB65A6"/>
    <w:rsid w:val="00DB6675"/>
    <w:rsid w:val="00DB6A17"/>
    <w:rsid w:val="00DB6F70"/>
    <w:rsid w:val="00DB74B0"/>
    <w:rsid w:val="00DB79B0"/>
    <w:rsid w:val="00DB7D84"/>
    <w:rsid w:val="00DB7E16"/>
    <w:rsid w:val="00DB7ECE"/>
    <w:rsid w:val="00DB7F4B"/>
    <w:rsid w:val="00DC022C"/>
    <w:rsid w:val="00DC033D"/>
    <w:rsid w:val="00DC05C8"/>
    <w:rsid w:val="00DC06B5"/>
    <w:rsid w:val="00DC07DD"/>
    <w:rsid w:val="00DC103D"/>
    <w:rsid w:val="00DC10B0"/>
    <w:rsid w:val="00DC14EF"/>
    <w:rsid w:val="00DC154B"/>
    <w:rsid w:val="00DC1B41"/>
    <w:rsid w:val="00DC1D17"/>
    <w:rsid w:val="00DC1DB2"/>
    <w:rsid w:val="00DC1DD9"/>
    <w:rsid w:val="00DC1E5B"/>
    <w:rsid w:val="00DC253C"/>
    <w:rsid w:val="00DC2691"/>
    <w:rsid w:val="00DC2BB9"/>
    <w:rsid w:val="00DC3112"/>
    <w:rsid w:val="00DC312F"/>
    <w:rsid w:val="00DC3167"/>
    <w:rsid w:val="00DC3338"/>
    <w:rsid w:val="00DC338C"/>
    <w:rsid w:val="00DC3664"/>
    <w:rsid w:val="00DC37F1"/>
    <w:rsid w:val="00DC3859"/>
    <w:rsid w:val="00DC38AC"/>
    <w:rsid w:val="00DC3935"/>
    <w:rsid w:val="00DC3B5D"/>
    <w:rsid w:val="00DC3E6D"/>
    <w:rsid w:val="00DC3EBA"/>
    <w:rsid w:val="00DC4101"/>
    <w:rsid w:val="00DC444B"/>
    <w:rsid w:val="00DC4627"/>
    <w:rsid w:val="00DC467E"/>
    <w:rsid w:val="00DC4795"/>
    <w:rsid w:val="00DC51A7"/>
    <w:rsid w:val="00DC5284"/>
    <w:rsid w:val="00DC5342"/>
    <w:rsid w:val="00DC55B4"/>
    <w:rsid w:val="00DC5779"/>
    <w:rsid w:val="00DC5845"/>
    <w:rsid w:val="00DC59A7"/>
    <w:rsid w:val="00DC5ADA"/>
    <w:rsid w:val="00DC5B6C"/>
    <w:rsid w:val="00DC5F01"/>
    <w:rsid w:val="00DC60CC"/>
    <w:rsid w:val="00DC60D7"/>
    <w:rsid w:val="00DC6554"/>
    <w:rsid w:val="00DC690B"/>
    <w:rsid w:val="00DC6954"/>
    <w:rsid w:val="00DC6CBB"/>
    <w:rsid w:val="00DC6D62"/>
    <w:rsid w:val="00DC6F21"/>
    <w:rsid w:val="00DC73D6"/>
    <w:rsid w:val="00DC79E4"/>
    <w:rsid w:val="00DC7A32"/>
    <w:rsid w:val="00DC7F86"/>
    <w:rsid w:val="00DD036F"/>
    <w:rsid w:val="00DD0555"/>
    <w:rsid w:val="00DD07D2"/>
    <w:rsid w:val="00DD084B"/>
    <w:rsid w:val="00DD0B62"/>
    <w:rsid w:val="00DD0B95"/>
    <w:rsid w:val="00DD0BA5"/>
    <w:rsid w:val="00DD11B7"/>
    <w:rsid w:val="00DD11EC"/>
    <w:rsid w:val="00DD1436"/>
    <w:rsid w:val="00DD149F"/>
    <w:rsid w:val="00DD158B"/>
    <w:rsid w:val="00DD16BD"/>
    <w:rsid w:val="00DD180F"/>
    <w:rsid w:val="00DD1816"/>
    <w:rsid w:val="00DD184B"/>
    <w:rsid w:val="00DD18F6"/>
    <w:rsid w:val="00DD1AFC"/>
    <w:rsid w:val="00DD1BB4"/>
    <w:rsid w:val="00DD1BC2"/>
    <w:rsid w:val="00DD1E61"/>
    <w:rsid w:val="00DD21A1"/>
    <w:rsid w:val="00DD229C"/>
    <w:rsid w:val="00DD22C1"/>
    <w:rsid w:val="00DD22C4"/>
    <w:rsid w:val="00DD24A2"/>
    <w:rsid w:val="00DD2708"/>
    <w:rsid w:val="00DD2812"/>
    <w:rsid w:val="00DD2A95"/>
    <w:rsid w:val="00DD2B4E"/>
    <w:rsid w:val="00DD2CA8"/>
    <w:rsid w:val="00DD2D34"/>
    <w:rsid w:val="00DD2D4E"/>
    <w:rsid w:val="00DD2E39"/>
    <w:rsid w:val="00DD2FB5"/>
    <w:rsid w:val="00DD3086"/>
    <w:rsid w:val="00DD30C9"/>
    <w:rsid w:val="00DD332A"/>
    <w:rsid w:val="00DD36BF"/>
    <w:rsid w:val="00DD3A12"/>
    <w:rsid w:val="00DD3C54"/>
    <w:rsid w:val="00DD4031"/>
    <w:rsid w:val="00DD4270"/>
    <w:rsid w:val="00DD448A"/>
    <w:rsid w:val="00DD46C3"/>
    <w:rsid w:val="00DD495B"/>
    <w:rsid w:val="00DD4AA2"/>
    <w:rsid w:val="00DD4FDA"/>
    <w:rsid w:val="00DD546C"/>
    <w:rsid w:val="00DD5488"/>
    <w:rsid w:val="00DD5604"/>
    <w:rsid w:val="00DD5740"/>
    <w:rsid w:val="00DD5A8B"/>
    <w:rsid w:val="00DD5DDC"/>
    <w:rsid w:val="00DD5F51"/>
    <w:rsid w:val="00DD665A"/>
    <w:rsid w:val="00DD6705"/>
    <w:rsid w:val="00DD68E5"/>
    <w:rsid w:val="00DD6A27"/>
    <w:rsid w:val="00DD6A72"/>
    <w:rsid w:val="00DD6F10"/>
    <w:rsid w:val="00DD7256"/>
    <w:rsid w:val="00DD7587"/>
    <w:rsid w:val="00DD76C4"/>
    <w:rsid w:val="00DD76F6"/>
    <w:rsid w:val="00DD785C"/>
    <w:rsid w:val="00DD78F7"/>
    <w:rsid w:val="00DD7B2A"/>
    <w:rsid w:val="00DD7B86"/>
    <w:rsid w:val="00DE006A"/>
    <w:rsid w:val="00DE03B8"/>
    <w:rsid w:val="00DE045C"/>
    <w:rsid w:val="00DE06EB"/>
    <w:rsid w:val="00DE0717"/>
    <w:rsid w:val="00DE0922"/>
    <w:rsid w:val="00DE0A88"/>
    <w:rsid w:val="00DE0B4D"/>
    <w:rsid w:val="00DE0E52"/>
    <w:rsid w:val="00DE100A"/>
    <w:rsid w:val="00DE14F2"/>
    <w:rsid w:val="00DE1B6F"/>
    <w:rsid w:val="00DE1C70"/>
    <w:rsid w:val="00DE2412"/>
    <w:rsid w:val="00DE244F"/>
    <w:rsid w:val="00DE254A"/>
    <w:rsid w:val="00DE26AB"/>
    <w:rsid w:val="00DE2B80"/>
    <w:rsid w:val="00DE2BB8"/>
    <w:rsid w:val="00DE2C68"/>
    <w:rsid w:val="00DE2CAA"/>
    <w:rsid w:val="00DE2CDA"/>
    <w:rsid w:val="00DE2E2E"/>
    <w:rsid w:val="00DE2FE1"/>
    <w:rsid w:val="00DE3185"/>
    <w:rsid w:val="00DE333E"/>
    <w:rsid w:val="00DE3352"/>
    <w:rsid w:val="00DE33F3"/>
    <w:rsid w:val="00DE343A"/>
    <w:rsid w:val="00DE3564"/>
    <w:rsid w:val="00DE3693"/>
    <w:rsid w:val="00DE37DA"/>
    <w:rsid w:val="00DE3806"/>
    <w:rsid w:val="00DE388C"/>
    <w:rsid w:val="00DE3DCD"/>
    <w:rsid w:val="00DE420B"/>
    <w:rsid w:val="00DE4A08"/>
    <w:rsid w:val="00DE4E8A"/>
    <w:rsid w:val="00DE5007"/>
    <w:rsid w:val="00DE53BF"/>
    <w:rsid w:val="00DE609F"/>
    <w:rsid w:val="00DE60A3"/>
    <w:rsid w:val="00DE64AD"/>
    <w:rsid w:val="00DE6783"/>
    <w:rsid w:val="00DE68AE"/>
    <w:rsid w:val="00DE69C3"/>
    <w:rsid w:val="00DE6AAF"/>
    <w:rsid w:val="00DE6B83"/>
    <w:rsid w:val="00DE6CF7"/>
    <w:rsid w:val="00DE6F5E"/>
    <w:rsid w:val="00DE734A"/>
    <w:rsid w:val="00DE743B"/>
    <w:rsid w:val="00DE760F"/>
    <w:rsid w:val="00DE787A"/>
    <w:rsid w:val="00DE7B53"/>
    <w:rsid w:val="00DE7B62"/>
    <w:rsid w:val="00DE7FAF"/>
    <w:rsid w:val="00DF01CF"/>
    <w:rsid w:val="00DF01E3"/>
    <w:rsid w:val="00DF080D"/>
    <w:rsid w:val="00DF0915"/>
    <w:rsid w:val="00DF09DE"/>
    <w:rsid w:val="00DF0BB1"/>
    <w:rsid w:val="00DF0F1D"/>
    <w:rsid w:val="00DF0F1F"/>
    <w:rsid w:val="00DF0F99"/>
    <w:rsid w:val="00DF1005"/>
    <w:rsid w:val="00DF1397"/>
    <w:rsid w:val="00DF14B9"/>
    <w:rsid w:val="00DF1649"/>
    <w:rsid w:val="00DF1679"/>
    <w:rsid w:val="00DF16DA"/>
    <w:rsid w:val="00DF1776"/>
    <w:rsid w:val="00DF1917"/>
    <w:rsid w:val="00DF1B26"/>
    <w:rsid w:val="00DF1F06"/>
    <w:rsid w:val="00DF209D"/>
    <w:rsid w:val="00DF2146"/>
    <w:rsid w:val="00DF279C"/>
    <w:rsid w:val="00DF28C8"/>
    <w:rsid w:val="00DF2919"/>
    <w:rsid w:val="00DF2BCC"/>
    <w:rsid w:val="00DF3232"/>
    <w:rsid w:val="00DF326F"/>
    <w:rsid w:val="00DF3355"/>
    <w:rsid w:val="00DF3912"/>
    <w:rsid w:val="00DF3918"/>
    <w:rsid w:val="00DF3B0D"/>
    <w:rsid w:val="00DF3C4E"/>
    <w:rsid w:val="00DF4410"/>
    <w:rsid w:val="00DF4501"/>
    <w:rsid w:val="00DF4597"/>
    <w:rsid w:val="00DF4AB7"/>
    <w:rsid w:val="00DF4C78"/>
    <w:rsid w:val="00DF50A0"/>
    <w:rsid w:val="00DF5733"/>
    <w:rsid w:val="00DF582D"/>
    <w:rsid w:val="00DF5A0E"/>
    <w:rsid w:val="00DF5A64"/>
    <w:rsid w:val="00DF5E46"/>
    <w:rsid w:val="00DF5E50"/>
    <w:rsid w:val="00DF6554"/>
    <w:rsid w:val="00DF6659"/>
    <w:rsid w:val="00DF6697"/>
    <w:rsid w:val="00DF6787"/>
    <w:rsid w:val="00DF6D4C"/>
    <w:rsid w:val="00DF6D8D"/>
    <w:rsid w:val="00DF6E96"/>
    <w:rsid w:val="00DF6ED3"/>
    <w:rsid w:val="00DF6F93"/>
    <w:rsid w:val="00DF70FF"/>
    <w:rsid w:val="00DF7214"/>
    <w:rsid w:val="00DF72AC"/>
    <w:rsid w:val="00DF759C"/>
    <w:rsid w:val="00DF7797"/>
    <w:rsid w:val="00DF7B6C"/>
    <w:rsid w:val="00DF7C7E"/>
    <w:rsid w:val="00DF7E1F"/>
    <w:rsid w:val="00DF7F1B"/>
    <w:rsid w:val="00DF7FAE"/>
    <w:rsid w:val="00E00223"/>
    <w:rsid w:val="00E002F2"/>
    <w:rsid w:val="00E0093C"/>
    <w:rsid w:val="00E00B11"/>
    <w:rsid w:val="00E00B8E"/>
    <w:rsid w:val="00E00C86"/>
    <w:rsid w:val="00E00D6D"/>
    <w:rsid w:val="00E00D99"/>
    <w:rsid w:val="00E00E8D"/>
    <w:rsid w:val="00E00F40"/>
    <w:rsid w:val="00E00F6D"/>
    <w:rsid w:val="00E0105E"/>
    <w:rsid w:val="00E010CE"/>
    <w:rsid w:val="00E01133"/>
    <w:rsid w:val="00E01281"/>
    <w:rsid w:val="00E01618"/>
    <w:rsid w:val="00E018E5"/>
    <w:rsid w:val="00E01A51"/>
    <w:rsid w:val="00E01B43"/>
    <w:rsid w:val="00E01B5D"/>
    <w:rsid w:val="00E01D2F"/>
    <w:rsid w:val="00E021C0"/>
    <w:rsid w:val="00E022E8"/>
    <w:rsid w:val="00E023A2"/>
    <w:rsid w:val="00E023F5"/>
    <w:rsid w:val="00E0247F"/>
    <w:rsid w:val="00E02B88"/>
    <w:rsid w:val="00E02D45"/>
    <w:rsid w:val="00E0356B"/>
    <w:rsid w:val="00E035EB"/>
    <w:rsid w:val="00E0367A"/>
    <w:rsid w:val="00E0388C"/>
    <w:rsid w:val="00E03E0B"/>
    <w:rsid w:val="00E03FC1"/>
    <w:rsid w:val="00E043BA"/>
    <w:rsid w:val="00E05068"/>
    <w:rsid w:val="00E050C5"/>
    <w:rsid w:val="00E05213"/>
    <w:rsid w:val="00E05371"/>
    <w:rsid w:val="00E05851"/>
    <w:rsid w:val="00E05C47"/>
    <w:rsid w:val="00E061A8"/>
    <w:rsid w:val="00E061FC"/>
    <w:rsid w:val="00E06332"/>
    <w:rsid w:val="00E06392"/>
    <w:rsid w:val="00E06445"/>
    <w:rsid w:val="00E06640"/>
    <w:rsid w:val="00E06CB8"/>
    <w:rsid w:val="00E06DC6"/>
    <w:rsid w:val="00E06E57"/>
    <w:rsid w:val="00E06F8A"/>
    <w:rsid w:val="00E0729B"/>
    <w:rsid w:val="00E0733D"/>
    <w:rsid w:val="00E07449"/>
    <w:rsid w:val="00E078A8"/>
    <w:rsid w:val="00E07A38"/>
    <w:rsid w:val="00E07A67"/>
    <w:rsid w:val="00E07D0F"/>
    <w:rsid w:val="00E07D83"/>
    <w:rsid w:val="00E07D9E"/>
    <w:rsid w:val="00E07E74"/>
    <w:rsid w:val="00E07EA0"/>
    <w:rsid w:val="00E07FB6"/>
    <w:rsid w:val="00E1053D"/>
    <w:rsid w:val="00E105ED"/>
    <w:rsid w:val="00E108AF"/>
    <w:rsid w:val="00E109F2"/>
    <w:rsid w:val="00E10FA7"/>
    <w:rsid w:val="00E10FFA"/>
    <w:rsid w:val="00E11047"/>
    <w:rsid w:val="00E113DF"/>
    <w:rsid w:val="00E11965"/>
    <w:rsid w:val="00E11B77"/>
    <w:rsid w:val="00E11BC4"/>
    <w:rsid w:val="00E11D31"/>
    <w:rsid w:val="00E11E1F"/>
    <w:rsid w:val="00E11F10"/>
    <w:rsid w:val="00E11FDA"/>
    <w:rsid w:val="00E121D3"/>
    <w:rsid w:val="00E12425"/>
    <w:rsid w:val="00E12646"/>
    <w:rsid w:val="00E1266B"/>
    <w:rsid w:val="00E12CFA"/>
    <w:rsid w:val="00E12F04"/>
    <w:rsid w:val="00E12FEB"/>
    <w:rsid w:val="00E1333D"/>
    <w:rsid w:val="00E1335A"/>
    <w:rsid w:val="00E133AB"/>
    <w:rsid w:val="00E1381D"/>
    <w:rsid w:val="00E138CB"/>
    <w:rsid w:val="00E13F25"/>
    <w:rsid w:val="00E1400D"/>
    <w:rsid w:val="00E141A2"/>
    <w:rsid w:val="00E141B4"/>
    <w:rsid w:val="00E141D9"/>
    <w:rsid w:val="00E1448E"/>
    <w:rsid w:val="00E14798"/>
    <w:rsid w:val="00E14DA8"/>
    <w:rsid w:val="00E14E7B"/>
    <w:rsid w:val="00E15197"/>
    <w:rsid w:val="00E151F9"/>
    <w:rsid w:val="00E15273"/>
    <w:rsid w:val="00E15481"/>
    <w:rsid w:val="00E15489"/>
    <w:rsid w:val="00E15496"/>
    <w:rsid w:val="00E157A2"/>
    <w:rsid w:val="00E1580E"/>
    <w:rsid w:val="00E15FC5"/>
    <w:rsid w:val="00E16023"/>
    <w:rsid w:val="00E1607D"/>
    <w:rsid w:val="00E16550"/>
    <w:rsid w:val="00E16F2A"/>
    <w:rsid w:val="00E1741C"/>
    <w:rsid w:val="00E1749C"/>
    <w:rsid w:val="00E17541"/>
    <w:rsid w:val="00E1771E"/>
    <w:rsid w:val="00E177E0"/>
    <w:rsid w:val="00E17E34"/>
    <w:rsid w:val="00E17E8B"/>
    <w:rsid w:val="00E20143"/>
    <w:rsid w:val="00E2022A"/>
    <w:rsid w:val="00E202F4"/>
    <w:rsid w:val="00E2035C"/>
    <w:rsid w:val="00E20389"/>
    <w:rsid w:val="00E2068D"/>
    <w:rsid w:val="00E20C41"/>
    <w:rsid w:val="00E20CDB"/>
    <w:rsid w:val="00E20D62"/>
    <w:rsid w:val="00E20E95"/>
    <w:rsid w:val="00E20FEF"/>
    <w:rsid w:val="00E211D6"/>
    <w:rsid w:val="00E211EF"/>
    <w:rsid w:val="00E212DA"/>
    <w:rsid w:val="00E223B0"/>
    <w:rsid w:val="00E2251C"/>
    <w:rsid w:val="00E2260D"/>
    <w:rsid w:val="00E22730"/>
    <w:rsid w:val="00E229E5"/>
    <w:rsid w:val="00E22AA3"/>
    <w:rsid w:val="00E22B40"/>
    <w:rsid w:val="00E22D2F"/>
    <w:rsid w:val="00E231D5"/>
    <w:rsid w:val="00E232A5"/>
    <w:rsid w:val="00E23878"/>
    <w:rsid w:val="00E23901"/>
    <w:rsid w:val="00E239EA"/>
    <w:rsid w:val="00E23E96"/>
    <w:rsid w:val="00E2400B"/>
    <w:rsid w:val="00E245EB"/>
    <w:rsid w:val="00E247B4"/>
    <w:rsid w:val="00E248F0"/>
    <w:rsid w:val="00E24BDC"/>
    <w:rsid w:val="00E24BF1"/>
    <w:rsid w:val="00E24D71"/>
    <w:rsid w:val="00E25056"/>
    <w:rsid w:val="00E2523B"/>
    <w:rsid w:val="00E25759"/>
    <w:rsid w:val="00E25B17"/>
    <w:rsid w:val="00E25DE0"/>
    <w:rsid w:val="00E25FD3"/>
    <w:rsid w:val="00E26149"/>
    <w:rsid w:val="00E261F7"/>
    <w:rsid w:val="00E2641F"/>
    <w:rsid w:val="00E26477"/>
    <w:rsid w:val="00E265FB"/>
    <w:rsid w:val="00E26669"/>
    <w:rsid w:val="00E2698B"/>
    <w:rsid w:val="00E26A63"/>
    <w:rsid w:val="00E270A0"/>
    <w:rsid w:val="00E2725B"/>
    <w:rsid w:val="00E27315"/>
    <w:rsid w:val="00E2772C"/>
    <w:rsid w:val="00E2780D"/>
    <w:rsid w:val="00E2785C"/>
    <w:rsid w:val="00E27881"/>
    <w:rsid w:val="00E279F4"/>
    <w:rsid w:val="00E27B62"/>
    <w:rsid w:val="00E27DC7"/>
    <w:rsid w:val="00E3019C"/>
    <w:rsid w:val="00E303B2"/>
    <w:rsid w:val="00E305BC"/>
    <w:rsid w:val="00E30BA7"/>
    <w:rsid w:val="00E30BD5"/>
    <w:rsid w:val="00E30CA4"/>
    <w:rsid w:val="00E30D57"/>
    <w:rsid w:val="00E30F56"/>
    <w:rsid w:val="00E3109D"/>
    <w:rsid w:val="00E311DD"/>
    <w:rsid w:val="00E313E1"/>
    <w:rsid w:val="00E31452"/>
    <w:rsid w:val="00E3187E"/>
    <w:rsid w:val="00E318E5"/>
    <w:rsid w:val="00E31DF0"/>
    <w:rsid w:val="00E322C1"/>
    <w:rsid w:val="00E32458"/>
    <w:rsid w:val="00E32530"/>
    <w:rsid w:val="00E3260A"/>
    <w:rsid w:val="00E32A30"/>
    <w:rsid w:val="00E32A32"/>
    <w:rsid w:val="00E32D0A"/>
    <w:rsid w:val="00E32FBB"/>
    <w:rsid w:val="00E3300D"/>
    <w:rsid w:val="00E33090"/>
    <w:rsid w:val="00E33104"/>
    <w:rsid w:val="00E332A2"/>
    <w:rsid w:val="00E3335F"/>
    <w:rsid w:val="00E337C5"/>
    <w:rsid w:val="00E34150"/>
    <w:rsid w:val="00E34312"/>
    <w:rsid w:val="00E34428"/>
    <w:rsid w:val="00E34545"/>
    <w:rsid w:val="00E3454F"/>
    <w:rsid w:val="00E3473D"/>
    <w:rsid w:val="00E3499D"/>
    <w:rsid w:val="00E34CA0"/>
    <w:rsid w:val="00E34D34"/>
    <w:rsid w:val="00E35538"/>
    <w:rsid w:val="00E35549"/>
    <w:rsid w:val="00E35666"/>
    <w:rsid w:val="00E35704"/>
    <w:rsid w:val="00E35750"/>
    <w:rsid w:val="00E3575F"/>
    <w:rsid w:val="00E357D3"/>
    <w:rsid w:val="00E35D71"/>
    <w:rsid w:val="00E36524"/>
    <w:rsid w:val="00E36680"/>
    <w:rsid w:val="00E369BC"/>
    <w:rsid w:val="00E36E65"/>
    <w:rsid w:val="00E37235"/>
    <w:rsid w:val="00E377EF"/>
    <w:rsid w:val="00E37988"/>
    <w:rsid w:val="00E37CBD"/>
    <w:rsid w:val="00E37F23"/>
    <w:rsid w:val="00E400E9"/>
    <w:rsid w:val="00E4012C"/>
    <w:rsid w:val="00E4032A"/>
    <w:rsid w:val="00E403B4"/>
    <w:rsid w:val="00E404F6"/>
    <w:rsid w:val="00E4063F"/>
    <w:rsid w:val="00E4064C"/>
    <w:rsid w:val="00E406B0"/>
    <w:rsid w:val="00E4083B"/>
    <w:rsid w:val="00E40AD6"/>
    <w:rsid w:val="00E40C11"/>
    <w:rsid w:val="00E40F2B"/>
    <w:rsid w:val="00E40FAD"/>
    <w:rsid w:val="00E412BD"/>
    <w:rsid w:val="00E412C8"/>
    <w:rsid w:val="00E417FF"/>
    <w:rsid w:val="00E419FC"/>
    <w:rsid w:val="00E41C00"/>
    <w:rsid w:val="00E41F15"/>
    <w:rsid w:val="00E41FD6"/>
    <w:rsid w:val="00E4220C"/>
    <w:rsid w:val="00E42278"/>
    <w:rsid w:val="00E4228E"/>
    <w:rsid w:val="00E42313"/>
    <w:rsid w:val="00E426EE"/>
    <w:rsid w:val="00E427BC"/>
    <w:rsid w:val="00E4280E"/>
    <w:rsid w:val="00E428A1"/>
    <w:rsid w:val="00E42AA7"/>
    <w:rsid w:val="00E42C55"/>
    <w:rsid w:val="00E430D8"/>
    <w:rsid w:val="00E4322A"/>
    <w:rsid w:val="00E433AE"/>
    <w:rsid w:val="00E4343E"/>
    <w:rsid w:val="00E43678"/>
    <w:rsid w:val="00E43B68"/>
    <w:rsid w:val="00E43B80"/>
    <w:rsid w:val="00E43EC1"/>
    <w:rsid w:val="00E43F56"/>
    <w:rsid w:val="00E43F78"/>
    <w:rsid w:val="00E440E8"/>
    <w:rsid w:val="00E44225"/>
    <w:rsid w:val="00E44837"/>
    <w:rsid w:val="00E44A4D"/>
    <w:rsid w:val="00E44BB4"/>
    <w:rsid w:val="00E45245"/>
    <w:rsid w:val="00E45599"/>
    <w:rsid w:val="00E45A42"/>
    <w:rsid w:val="00E45EC9"/>
    <w:rsid w:val="00E46020"/>
    <w:rsid w:val="00E4612C"/>
    <w:rsid w:val="00E46196"/>
    <w:rsid w:val="00E46253"/>
    <w:rsid w:val="00E46268"/>
    <w:rsid w:val="00E468B3"/>
    <w:rsid w:val="00E46E74"/>
    <w:rsid w:val="00E47063"/>
    <w:rsid w:val="00E4719D"/>
    <w:rsid w:val="00E476F2"/>
    <w:rsid w:val="00E47D93"/>
    <w:rsid w:val="00E47FD9"/>
    <w:rsid w:val="00E5002C"/>
    <w:rsid w:val="00E5030A"/>
    <w:rsid w:val="00E5084A"/>
    <w:rsid w:val="00E50CEB"/>
    <w:rsid w:val="00E50D3B"/>
    <w:rsid w:val="00E50DC9"/>
    <w:rsid w:val="00E50F04"/>
    <w:rsid w:val="00E50FB1"/>
    <w:rsid w:val="00E51002"/>
    <w:rsid w:val="00E510E4"/>
    <w:rsid w:val="00E5111D"/>
    <w:rsid w:val="00E51242"/>
    <w:rsid w:val="00E5150B"/>
    <w:rsid w:val="00E5177A"/>
    <w:rsid w:val="00E5263A"/>
    <w:rsid w:val="00E52B30"/>
    <w:rsid w:val="00E52B64"/>
    <w:rsid w:val="00E52BDE"/>
    <w:rsid w:val="00E52FAC"/>
    <w:rsid w:val="00E530A7"/>
    <w:rsid w:val="00E53105"/>
    <w:rsid w:val="00E533F9"/>
    <w:rsid w:val="00E53478"/>
    <w:rsid w:val="00E5349B"/>
    <w:rsid w:val="00E534F3"/>
    <w:rsid w:val="00E53670"/>
    <w:rsid w:val="00E5368E"/>
    <w:rsid w:val="00E53833"/>
    <w:rsid w:val="00E53A0E"/>
    <w:rsid w:val="00E53CAD"/>
    <w:rsid w:val="00E53E11"/>
    <w:rsid w:val="00E53E78"/>
    <w:rsid w:val="00E53FE4"/>
    <w:rsid w:val="00E5423C"/>
    <w:rsid w:val="00E54261"/>
    <w:rsid w:val="00E5441D"/>
    <w:rsid w:val="00E544C1"/>
    <w:rsid w:val="00E545E8"/>
    <w:rsid w:val="00E54619"/>
    <w:rsid w:val="00E548E5"/>
    <w:rsid w:val="00E54BB4"/>
    <w:rsid w:val="00E54E8D"/>
    <w:rsid w:val="00E54F9B"/>
    <w:rsid w:val="00E555E6"/>
    <w:rsid w:val="00E5578A"/>
    <w:rsid w:val="00E55B1B"/>
    <w:rsid w:val="00E55C8C"/>
    <w:rsid w:val="00E55DFF"/>
    <w:rsid w:val="00E5600C"/>
    <w:rsid w:val="00E56049"/>
    <w:rsid w:val="00E561AC"/>
    <w:rsid w:val="00E5625F"/>
    <w:rsid w:val="00E56282"/>
    <w:rsid w:val="00E562B2"/>
    <w:rsid w:val="00E5643A"/>
    <w:rsid w:val="00E565C2"/>
    <w:rsid w:val="00E5696B"/>
    <w:rsid w:val="00E5697F"/>
    <w:rsid w:val="00E56A3B"/>
    <w:rsid w:val="00E56AAF"/>
    <w:rsid w:val="00E56CB0"/>
    <w:rsid w:val="00E56D83"/>
    <w:rsid w:val="00E574E8"/>
    <w:rsid w:val="00E574E9"/>
    <w:rsid w:val="00E57637"/>
    <w:rsid w:val="00E57805"/>
    <w:rsid w:val="00E57B58"/>
    <w:rsid w:val="00E57DF1"/>
    <w:rsid w:val="00E603FA"/>
    <w:rsid w:val="00E60450"/>
    <w:rsid w:val="00E604CB"/>
    <w:rsid w:val="00E60806"/>
    <w:rsid w:val="00E60B0F"/>
    <w:rsid w:val="00E60B44"/>
    <w:rsid w:val="00E60BEC"/>
    <w:rsid w:val="00E60E92"/>
    <w:rsid w:val="00E613F7"/>
    <w:rsid w:val="00E61403"/>
    <w:rsid w:val="00E6168C"/>
    <w:rsid w:val="00E616D3"/>
    <w:rsid w:val="00E616E5"/>
    <w:rsid w:val="00E61A38"/>
    <w:rsid w:val="00E61B40"/>
    <w:rsid w:val="00E61D94"/>
    <w:rsid w:val="00E6242E"/>
    <w:rsid w:val="00E624E4"/>
    <w:rsid w:val="00E626C5"/>
    <w:rsid w:val="00E62878"/>
    <w:rsid w:val="00E628FE"/>
    <w:rsid w:val="00E629F5"/>
    <w:rsid w:val="00E62BB4"/>
    <w:rsid w:val="00E63059"/>
    <w:rsid w:val="00E63090"/>
    <w:rsid w:val="00E63133"/>
    <w:rsid w:val="00E63149"/>
    <w:rsid w:val="00E63806"/>
    <w:rsid w:val="00E63B47"/>
    <w:rsid w:val="00E63F2D"/>
    <w:rsid w:val="00E64009"/>
    <w:rsid w:val="00E640D7"/>
    <w:rsid w:val="00E64387"/>
    <w:rsid w:val="00E6476A"/>
    <w:rsid w:val="00E648B3"/>
    <w:rsid w:val="00E64B48"/>
    <w:rsid w:val="00E654E3"/>
    <w:rsid w:val="00E65515"/>
    <w:rsid w:val="00E658CA"/>
    <w:rsid w:val="00E659AA"/>
    <w:rsid w:val="00E65EDD"/>
    <w:rsid w:val="00E65EDF"/>
    <w:rsid w:val="00E666C4"/>
    <w:rsid w:val="00E66AFB"/>
    <w:rsid w:val="00E66AFC"/>
    <w:rsid w:val="00E66EC2"/>
    <w:rsid w:val="00E671C6"/>
    <w:rsid w:val="00E67207"/>
    <w:rsid w:val="00E6746C"/>
    <w:rsid w:val="00E674FC"/>
    <w:rsid w:val="00E6769E"/>
    <w:rsid w:val="00E67AEC"/>
    <w:rsid w:val="00E67DD9"/>
    <w:rsid w:val="00E702D3"/>
    <w:rsid w:val="00E703F4"/>
    <w:rsid w:val="00E70A46"/>
    <w:rsid w:val="00E70EA8"/>
    <w:rsid w:val="00E710E8"/>
    <w:rsid w:val="00E712CB"/>
    <w:rsid w:val="00E712CD"/>
    <w:rsid w:val="00E712E6"/>
    <w:rsid w:val="00E713BB"/>
    <w:rsid w:val="00E71695"/>
    <w:rsid w:val="00E716A3"/>
    <w:rsid w:val="00E72195"/>
    <w:rsid w:val="00E7259D"/>
    <w:rsid w:val="00E726A8"/>
    <w:rsid w:val="00E72B4B"/>
    <w:rsid w:val="00E730C0"/>
    <w:rsid w:val="00E73639"/>
    <w:rsid w:val="00E7370D"/>
    <w:rsid w:val="00E737AD"/>
    <w:rsid w:val="00E738A8"/>
    <w:rsid w:val="00E73956"/>
    <w:rsid w:val="00E73964"/>
    <w:rsid w:val="00E73A0B"/>
    <w:rsid w:val="00E74483"/>
    <w:rsid w:val="00E74595"/>
    <w:rsid w:val="00E745B8"/>
    <w:rsid w:val="00E74604"/>
    <w:rsid w:val="00E749D9"/>
    <w:rsid w:val="00E74B7C"/>
    <w:rsid w:val="00E74ECE"/>
    <w:rsid w:val="00E74EF2"/>
    <w:rsid w:val="00E75522"/>
    <w:rsid w:val="00E75599"/>
    <w:rsid w:val="00E75678"/>
    <w:rsid w:val="00E756F6"/>
    <w:rsid w:val="00E75996"/>
    <w:rsid w:val="00E75AAE"/>
    <w:rsid w:val="00E75B99"/>
    <w:rsid w:val="00E75D6B"/>
    <w:rsid w:val="00E76581"/>
    <w:rsid w:val="00E76C55"/>
    <w:rsid w:val="00E76D63"/>
    <w:rsid w:val="00E76EDA"/>
    <w:rsid w:val="00E77865"/>
    <w:rsid w:val="00E77A0E"/>
    <w:rsid w:val="00E77A4A"/>
    <w:rsid w:val="00E77B73"/>
    <w:rsid w:val="00E77ED3"/>
    <w:rsid w:val="00E77F50"/>
    <w:rsid w:val="00E80058"/>
    <w:rsid w:val="00E8006D"/>
    <w:rsid w:val="00E8008F"/>
    <w:rsid w:val="00E801A1"/>
    <w:rsid w:val="00E801F8"/>
    <w:rsid w:val="00E8058E"/>
    <w:rsid w:val="00E80827"/>
    <w:rsid w:val="00E8085D"/>
    <w:rsid w:val="00E81061"/>
    <w:rsid w:val="00E81072"/>
    <w:rsid w:val="00E81321"/>
    <w:rsid w:val="00E81B07"/>
    <w:rsid w:val="00E81C36"/>
    <w:rsid w:val="00E81F8B"/>
    <w:rsid w:val="00E820B9"/>
    <w:rsid w:val="00E820D8"/>
    <w:rsid w:val="00E8257D"/>
    <w:rsid w:val="00E82610"/>
    <w:rsid w:val="00E82A19"/>
    <w:rsid w:val="00E82A39"/>
    <w:rsid w:val="00E82AC7"/>
    <w:rsid w:val="00E82B87"/>
    <w:rsid w:val="00E833AD"/>
    <w:rsid w:val="00E833D1"/>
    <w:rsid w:val="00E836E0"/>
    <w:rsid w:val="00E83AD6"/>
    <w:rsid w:val="00E83C3D"/>
    <w:rsid w:val="00E84081"/>
    <w:rsid w:val="00E8415E"/>
    <w:rsid w:val="00E84245"/>
    <w:rsid w:val="00E84592"/>
    <w:rsid w:val="00E845B0"/>
    <w:rsid w:val="00E847BB"/>
    <w:rsid w:val="00E847EC"/>
    <w:rsid w:val="00E847F7"/>
    <w:rsid w:val="00E84CF7"/>
    <w:rsid w:val="00E84CF9"/>
    <w:rsid w:val="00E84DC0"/>
    <w:rsid w:val="00E84FD9"/>
    <w:rsid w:val="00E85515"/>
    <w:rsid w:val="00E85902"/>
    <w:rsid w:val="00E85E71"/>
    <w:rsid w:val="00E8603D"/>
    <w:rsid w:val="00E8612E"/>
    <w:rsid w:val="00E863A2"/>
    <w:rsid w:val="00E86640"/>
    <w:rsid w:val="00E86922"/>
    <w:rsid w:val="00E86CB1"/>
    <w:rsid w:val="00E86D50"/>
    <w:rsid w:val="00E87262"/>
    <w:rsid w:val="00E87580"/>
    <w:rsid w:val="00E8766F"/>
    <w:rsid w:val="00E879C9"/>
    <w:rsid w:val="00E87BCC"/>
    <w:rsid w:val="00E87D62"/>
    <w:rsid w:val="00E87EDC"/>
    <w:rsid w:val="00E902B8"/>
    <w:rsid w:val="00E9046E"/>
    <w:rsid w:val="00E905F4"/>
    <w:rsid w:val="00E9060B"/>
    <w:rsid w:val="00E90661"/>
    <w:rsid w:val="00E90800"/>
    <w:rsid w:val="00E91010"/>
    <w:rsid w:val="00E91049"/>
    <w:rsid w:val="00E913A8"/>
    <w:rsid w:val="00E91554"/>
    <w:rsid w:val="00E917B7"/>
    <w:rsid w:val="00E918EC"/>
    <w:rsid w:val="00E919FB"/>
    <w:rsid w:val="00E91B5B"/>
    <w:rsid w:val="00E91B95"/>
    <w:rsid w:val="00E91BE2"/>
    <w:rsid w:val="00E922FF"/>
    <w:rsid w:val="00E928EB"/>
    <w:rsid w:val="00E92BA1"/>
    <w:rsid w:val="00E92F66"/>
    <w:rsid w:val="00E931FC"/>
    <w:rsid w:val="00E9337E"/>
    <w:rsid w:val="00E9346A"/>
    <w:rsid w:val="00E93536"/>
    <w:rsid w:val="00E93915"/>
    <w:rsid w:val="00E93A85"/>
    <w:rsid w:val="00E93C23"/>
    <w:rsid w:val="00E93D02"/>
    <w:rsid w:val="00E93E12"/>
    <w:rsid w:val="00E93EBD"/>
    <w:rsid w:val="00E93EF9"/>
    <w:rsid w:val="00E94134"/>
    <w:rsid w:val="00E94342"/>
    <w:rsid w:val="00E94366"/>
    <w:rsid w:val="00E947D8"/>
    <w:rsid w:val="00E948F1"/>
    <w:rsid w:val="00E948F6"/>
    <w:rsid w:val="00E949CB"/>
    <w:rsid w:val="00E94D0E"/>
    <w:rsid w:val="00E94E1A"/>
    <w:rsid w:val="00E94F63"/>
    <w:rsid w:val="00E952A5"/>
    <w:rsid w:val="00E953B8"/>
    <w:rsid w:val="00E95533"/>
    <w:rsid w:val="00E9562D"/>
    <w:rsid w:val="00E9563C"/>
    <w:rsid w:val="00E95DDC"/>
    <w:rsid w:val="00E9602C"/>
    <w:rsid w:val="00E964A1"/>
    <w:rsid w:val="00E965DE"/>
    <w:rsid w:val="00E965E4"/>
    <w:rsid w:val="00E967D5"/>
    <w:rsid w:val="00E9694B"/>
    <w:rsid w:val="00E969AA"/>
    <w:rsid w:val="00E96DA7"/>
    <w:rsid w:val="00E96DBB"/>
    <w:rsid w:val="00E9712E"/>
    <w:rsid w:val="00E9713C"/>
    <w:rsid w:val="00E97169"/>
    <w:rsid w:val="00E97602"/>
    <w:rsid w:val="00E976E7"/>
    <w:rsid w:val="00E97E65"/>
    <w:rsid w:val="00EA03AA"/>
    <w:rsid w:val="00EA061F"/>
    <w:rsid w:val="00EA0754"/>
    <w:rsid w:val="00EA0BC3"/>
    <w:rsid w:val="00EA0C72"/>
    <w:rsid w:val="00EA110A"/>
    <w:rsid w:val="00EA18B4"/>
    <w:rsid w:val="00EA1935"/>
    <w:rsid w:val="00EA1AC1"/>
    <w:rsid w:val="00EA1AF5"/>
    <w:rsid w:val="00EA1D09"/>
    <w:rsid w:val="00EA1DA7"/>
    <w:rsid w:val="00EA232E"/>
    <w:rsid w:val="00EA24D9"/>
    <w:rsid w:val="00EA29DE"/>
    <w:rsid w:val="00EA2C24"/>
    <w:rsid w:val="00EA2CB8"/>
    <w:rsid w:val="00EA2EA8"/>
    <w:rsid w:val="00EA2ECA"/>
    <w:rsid w:val="00EA303C"/>
    <w:rsid w:val="00EA3067"/>
    <w:rsid w:val="00EA310E"/>
    <w:rsid w:val="00EA3387"/>
    <w:rsid w:val="00EA3435"/>
    <w:rsid w:val="00EA3456"/>
    <w:rsid w:val="00EA384A"/>
    <w:rsid w:val="00EA3A3C"/>
    <w:rsid w:val="00EA3CDE"/>
    <w:rsid w:val="00EA3D1A"/>
    <w:rsid w:val="00EA3EFB"/>
    <w:rsid w:val="00EA4170"/>
    <w:rsid w:val="00EA43CC"/>
    <w:rsid w:val="00EA4494"/>
    <w:rsid w:val="00EA4822"/>
    <w:rsid w:val="00EA48AE"/>
    <w:rsid w:val="00EA49DB"/>
    <w:rsid w:val="00EA4A16"/>
    <w:rsid w:val="00EA4E28"/>
    <w:rsid w:val="00EA4FD9"/>
    <w:rsid w:val="00EA50AC"/>
    <w:rsid w:val="00EA50BC"/>
    <w:rsid w:val="00EA5170"/>
    <w:rsid w:val="00EA51DE"/>
    <w:rsid w:val="00EA5591"/>
    <w:rsid w:val="00EA5771"/>
    <w:rsid w:val="00EA5A27"/>
    <w:rsid w:val="00EA5A8A"/>
    <w:rsid w:val="00EA5B6E"/>
    <w:rsid w:val="00EA5DD4"/>
    <w:rsid w:val="00EA6088"/>
    <w:rsid w:val="00EA62C0"/>
    <w:rsid w:val="00EA6356"/>
    <w:rsid w:val="00EA6495"/>
    <w:rsid w:val="00EA6A0A"/>
    <w:rsid w:val="00EA6A15"/>
    <w:rsid w:val="00EA6B89"/>
    <w:rsid w:val="00EA6C6A"/>
    <w:rsid w:val="00EA6D18"/>
    <w:rsid w:val="00EA6EA6"/>
    <w:rsid w:val="00EA7255"/>
    <w:rsid w:val="00EA7A07"/>
    <w:rsid w:val="00EA7A33"/>
    <w:rsid w:val="00EA7B32"/>
    <w:rsid w:val="00EA7E48"/>
    <w:rsid w:val="00EB004F"/>
    <w:rsid w:val="00EB0123"/>
    <w:rsid w:val="00EB019F"/>
    <w:rsid w:val="00EB04FB"/>
    <w:rsid w:val="00EB0C2B"/>
    <w:rsid w:val="00EB0C76"/>
    <w:rsid w:val="00EB1192"/>
    <w:rsid w:val="00EB12E3"/>
    <w:rsid w:val="00EB142D"/>
    <w:rsid w:val="00EB1508"/>
    <w:rsid w:val="00EB1732"/>
    <w:rsid w:val="00EB1825"/>
    <w:rsid w:val="00EB1A7D"/>
    <w:rsid w:val="00EB1C49"/>
    <w:rsid w:val="00EB1CB2"/>
    <w:rsid w:val="00EB1CBC"/>
    <w:rsid w:val="00EB1DF3"/>
    <w:rsid w:val="00EB1E34"/>
    <w:rsid w:val="00EB205E"/>
    <w:rsid w:val="00EB2243"/>
    <w:rsid w:val="00EB292F"/>
    <w:rsid w:val="00EB29AE"/>
    <w:rsid w:val="00EB2A64"/>
    <w:rsid w:val="00EB2AB5"/>
    <w:rsid w:val="00EB2BFD"/>
    <w:rsid w:val="00EB2C39"/>
    <w:rsid w:val="00EB2D87"/>
    <w:rsid w:val="00EB3082"/>
    <w:rsid w:val="00EB35D1"/>
    <w:rsid w:val="00EB388C"/>
    <w:rsid w:val="00EB39D7"/>
    <w:rsid w:val="00EB3C2D"/>
    <w:rsid w:val="00EB3FEE"/>
    <w:rsid w:val="00EB4021"/>
    <w:rsid w:val="00EB40D2"/>
    <w:rsid w:val="00EB46F0"/>
    <w:rsid w:val="00EB4A9F"/>
    <w:rsid w:val="00EB4B65"/>
    <w:rsid w:val="00EB4B81"/>
    <w:rsid w:val="00EB4DEC"/>
    <w:rsid w:val="00EB50C7"/>
    <w:rsid w:val="00EB5395"/>
    <w:rsid w:val="00EB53EF"/>
    <w:rsid w:val="00EB5542"/>
    <w:rsid w:val="00EB5AD4"/>
    <w:rsid w:val="00EB5E12"/>
    <w:rsid w:val="00EB5F9A"/>
    <w:rsid w:val="00EB6004"/>
    <w:rsid w:val="00EB602C"/>
    <w:rsid w:val="00EB614A"/>
    <w:rsid w:val="00EB6590"/>
    <w:rsid w:val="00EB66DD"/>
    <w:rsid w:val="00EB6A0A"/>
    <w:rsid w:val="00EB6D15"/>
    <w:rsid w:val="00EB6D44"/>
    <w:rsid w:val="00EB7086"/>
    <w:rsid w:val="00EB71C9"/>
    <w:rsid w:val="00EB73E5"/>
    <w:rsid w:val="00EB7430"/>
    <w:rsid w:val="00EB768C"/>
    <w:rsid w:val="00EB77FD"/>
    <w:rsid w:val="00EB7803"/>
    <w:rsid w:val="00EB7D71"/>
    <w:rsid w:val="00EC022D"/>
    <w:rsid w:val="00EC0471"/>
    <w:rsid w:val="00EC056B"/>
    <w:rsid w:val="00EC0867"/>
    <w:rsid w:val="00EC0B71"/>
    <w:rsid w:val="00EC124A"/>
    <w:rsid w:val="00EC128D"/>
    <w:rsid w:val="00EC14BB"/>
    <w:rsid w:val="00EC1CB9"/>
    <w:rsid w:val="00EC1E5F"/>
    <w:rsid w:val="00EC1F03"/>
    <w:rsid w:val="00EC2009"/>
    <w:rsid w:val="00EC201A"/>
    <w:rsid w:val="00EC20AB"/>
    <w:rsid w:val="00EC241F"/>
    <w:rsid w:val="00EC25AC"/>
    <w:rsid w:val="00EC25D1"/>
    <w:rsid w:val="00EC2633"/>
    <w:rsid w:val="00EC2950"/>
    <w:rsid w:val="00EC2B7E"/>
    <w:rsid w:val="00EC2C66"/>
    <w:rsid w:val="00EC2E16"/>
    <w:rsid w:val="00EC3100"/>
    <w:rsid w:val="00EC3512"/>
    <w:rsid w:val="00EC35D6"/>
    <w:rsid w:val="00EC3AC0"/>
    <w:rsid w:val="00EC3B6C"/>
    <w:rsid w:val="00EC3B8F"/>
    <w:rsid w:val="00EC3D8E"/>
    <w:rsid w:val="00EC3DD5"/>
    <w:rsid w:val="00EC4199"/>
    <w:rsid w:val="00EC420A"/>
    <w:rsid w:val="00EC49B1"/>
    <w:rsid w:val="00EC4ABA"/>
    <w:rsid w:val="00EC50CA"/>
    <w:rsid w:val="00EC50E9"/>
    <w:rsid w:val="00EC50F4"/>
    <w:rsid w:val="00EC57AD"/>
    <w:rsid w:val="00EC6596"/>
    <w:rsid w:val="00EC6A02"/>
    <w:rsid w:val="00EC6D8E"/>
    <w:rsid w:val="00EC6F75"/>
    <w:rsid w:val="00EC72E3"/>
    <w:rsid w:val="00EC73F3"/>
    <w:rsid w:val="00EC742C"/>
    <w:rsid w:val="00EC761A"/>
    <w:rsid w:val="00EC7700"/>
    <w:rsid w:val="00EC77BA"/>
    <w:rsid w:val="00EC7980"/>
    <w:rsid w:val="00EC7A83"/>
    <w:rsid w:val="00ED002E"/>
    <w:rsid w:val="00ED01FC"/>
    <w:rsid w:val="00ED04E1"/>
    <w:rsid w:val="00ED07C4"/>
    <w:rsid w:val="00ED0A3F"/>
    <w:rsid w:val="00ED0BE8"/>
    <w:rsid w:val="00ED0E21"/>
    <w:rsid w:val="00ED12D2"/>
    <w:rsid w:val="00ED132B"/>
    <w:rsid w:val="00ED142B"/>
    <w:rsid w:val="00ED14C2"/>
    <w:rsid w:val="00ED1656"/>
    <w:rsid w:val="00ED1685"/>
    <w:rsid w:val="00ED17DF"/>
    <w:rsid w:val="00ED19D0"/>
    <w:rsid w:val="00ED1B69"/>
    <w:rsid w:val="00ED1BBD"/>
    <w:rsid w:val="00ED1DD1"/>
    <w:rsid w:val="00ED1E8B"/>
    <w:rsid w:val="00ED1F0A"/>
    <w:rsid w:val="00ED1F4C"/>
    <w:rsid w:val="00ED2B01"/>
    <w:rsid w:val="00ED2C4D"/>
    <w:rsid w:val="00ED2E92"/>
    <w:rsid w:val="00ED2ED5"/>
    <w:rsid w:val="00ED2F2E"/>
    <w:rsid w:val="00ED301E"/>
    <w:rsid w:val="00ED3146"/>
    <w:rsid w:val="00ED3513"/>
    <w:rsid w:val="00ED36BA"/>
    <w:rsid w:val="00ED3729"/>
    <w:rsid w:val="00ED373E"/>
    <w:rsid w:val="00ED381D"/>
    <w:rsid w:val="00ED3A2D"/>
    <w:rsid w:val="00ED3AD5"/>
    <w:rsid w:val="00ED3B73"/>
    <w:rsid w:val="00ED3B9A"/>
    <w:rsid w:val="00ED413F"/>
    <w:rsid w:val="00ED4317"/>
    <w:rsid w:val="00ED43B9"/>
    <w:rsid w:val="00ED456E"/>
    <w:rsid w:val="00ED484D"/>
    <w:rsid w:val="00ED4916"/>
    <w:rsid w:val="00ED49AE"/>
    <w:rsid w:val="00ED4D41"/>
    <w:rsid w:val="00ED5106"/>
    <w:rsid w:val="00ED5126"/>
    <w:rsid w:val="00ED5277"/>
    <w:rsid w:val="00ED568C"/>
    <w:rsid w:val="00ED5759"/>
    <w:rsid w:val="00ED57E4"/>
    <w:rsid w:val="00ED5970"/>
    <w:rsid w:val="00ED5FEF"/>
    <w:rsid w:val="00ED6323"/>
    <w:rsid w:val="00ED641E"/>
    <w:rsid w:val="00ED672C"/>
    <w:rsid w:val="00ED6820"/>
    <w:rsid w:val="00ED6879"/>
    <w:rsid w:val="00ED6D41"/>
    <w:rsid w:val="00ED707F"/>
    <w:rsid w:val="00ED7304"/>
    <w:rsid w:val="00ED7389"/>
    <w:rsid w:val="00ED73FF"/>
    <w:rsid w:val="00ED75D4"/>
    <w:rsid w:val="00ED76EF"/>
    <w:rsid w:val="00ED7A60"/>
    <w:rsid w:val="00ED7C61"/>
    <w:rsid w:val="00EE0086"/>
    <w:rsid w:val="00EE0122"/>
    <w:rsid w:val="00EE0290"/>
    <w:rsid w:val="00EE03D7"/>
    <w:rsid w:val="00EE08A6"/>
    <w:rsid w:val="00EE0A87"/>
    <w:rsid w:val="00EE0B9C"/>
    <w:rsid w:val="00EE0BFC"/>
    <w:rsid w:val="00EE0CA7"/>
    <w:rsid w:val="00EE0FDC"/>
    <w:rsid w:val="00EE100A"/>
    <w:rsid w:val="00EE10BC"/>
    <w:rsid w:val="00EE11B2"/>
    <w:rsid w:val="00EE1241"/>
    <w:rsid w:val="00EE132D"/>
    <w:rsid w:val="00EE139C"/>
    <w:rsid w:val="00EE18D3"/>
    <w:rsid w:val="00EE19A1"/>
    <w:rsid w:val="00EE1A3D"/>
    <w:rsid w:val="00EE1BD7"/>
    <w:rsid w:val="00EE207F"/>
    <w:rsid w:val="00EE250A"/>
    <w:rsid w:val="00EE25BA"/>
    <w:rsid w:val="00EE26F5"/>
    <w:rsid w:val="00EE2824"/>
    <w:rsid w:val="00EE2E8A"/>
    <w:rsid w:val="00EE2EC4"/>
    <w:rsid w:val="00EE33BE"/>
    <w:rsid w:val="00EE33EA"/>
    <w:rsid w:val="00EE3464"/>
    <w:rsid w:val="00EE3490"/>
    <w:rsid w:val="00EE38D3"/>
    <w:rsid w:val="00EE3B3D"/>
    <w:rsid w:val="00EE3EB2"/>
    <w:rsid w:val="00EE3F48"/>
    <w:rsid w:val="00EE4083"/>
    <w:rsid w:val="00EE411A"/>
    <w:rsid w:val="00EE4168"/>
    <w:rsid w:val="00EE416A"/>
    <w:rsid w:val="00EE420B"/>
    <w:rsid w:val="00EE4733"/>
    <w:rsid w:val="00EE4F26"/>
    <w:rsid w:val="00EE528D"/>
    <w:rsid w:val="00EE570E"/>
    <w:rsid w:val="00EE5B5D"/>
    <w:rsid w:val="00EE6056"/>
    <w:rsid w:val="00EE6465"/>
    <w:rsid w:val="00EE6663"/>
    <w:rsid w:val="00EE690D"/>
    <w:rsid w:val="00EE6B77"/>
    <w:rsid w:val="00EE6D71"/>
    <w:rsid w:val="00EE6DD2"/>
    <w:rsid w:val="00EE6DE3"/>
    <w:rsid w:val="00EE6E5D"/>
    <w:rsid w:val="00EE706C"/>
    <w:rsid w:val="00EE714A"/>
    <w:rsid w:val="00EE724D"/>
    <w:rsid w:val="00EE72AE"/>
    <w:rsid w:val="00EE7328"/>
    <w:rsid w:val="00EE77FE"/>
    <w:rsid w:val="00EE7B6F"/>
    <w:rsid w:val="00EE7C38"/>
    <w:rsid w:val="00EF0253"/>
    <w:rsid w:val="00EF03A1"/>
    <w:rsid w:val="00EF0413"/>
    <w:rsid w:val="00EF0754"/>
    <w:rsid w:val="00EF09C0"/>
    <w:rsid w:val="00EF0B11"/>
    <w:rsid w:val="00EF0EF8"/>
    <w:rsid w:val="00EF10A0"/>
    <w:rsid w:val="00EF10B7"/>
    <w:rsid w:val="00EF10D5"/>
    <w:rsid w:val="00EF1224"/>
    <w:rsid w:val="00EF13C4"/>
    <w:rsid w:val="00EF1689"/>
    <w:rsid w:val="00EF179F"/>
    <w:rsid w:val="00EF19BE"/>
    <w:rsid w:val="00EF1BC8"/>
    <w:rsid w:val="00EF1EFC"/>
    <w:rsid w:val="00EF200A"/>
    <w:rsid w:val="00EF2297"/>
    <w:rsid w:val="00EF2338"/>
    <w:rsid w:val="00EF2510"/>
    <w:rsid w:val="00EF26F4"/>
    <w:rsid w:val="00EF2880"/>
    <w:rsid w:val="00EF2AA7"/>
    <w:rsid w:val="00EF2AF5"/>
    <w:rsid w:val="00EF2CE8"/>
    <w:rsid w:val="00EF2DC9"/>
    <w:rsid w:val="00EF3237"/>
    <w:rsid w:val="00EF360C"/>
    <w:rsid w:val="00EF361F"/>
    <w:rsid w:val="00EF3B09"/>
    <w:rsid w:val="00EF3C82"/>
    <w:rsid w:val="00EF4292"/>
    <w:rsid w:val="00EF4397"/>
    <w:rsid w:val="00EF46E6"/>
    <w:rsid w:val="00EF4DF3"/>
    <w:rsid w:val="00EF4E64"/>
    <w:rsid w:val="00EF4FB5"/>
    <w:rsid w:val="00EF51CA"/>
    <w:rsid w:val="00EF58C8"/>
    <w:rsid w:val="00EF59B6"/>
    <w:rsid w:val="00EF5E89"/>
    <w:rsid w:val="00EF61B0"/>
    <w:rsid w:val="00EF6214"/>
    <w:rsid w:val="00EF6371"/>
    <w:rsid w:val="00EF6611"/>
    <w:rsid w:val="00EF6B66"/>
    <w:rsid w:val="00EF6BC3"/>
    <w:rsid w:val="00EF6BF8"/>
    <w:rsid w:val="00EF6C3F"/>
    <w:rsid w:val="00EF6CD4"/>
    <w:rsid w:val="00EF6DA9"/>
    <w:rsid w:val="00EF72C0"/>
    <w:rsid w:val="00EF77BA"/>
    <w:rsid w:val="00EF7907"/>
    <w:rsid w:val="00EF7B4B"/>
    <w:rsid w:val="00EF7E0A"/>
    <w:rsid w:val="00F001DC"/>
    <w:rsid w:val="00F00238"/>
    <w:rsid w:val="00F006A6"/>
    <w:rsid w:val="00F0075F"/>
    <w:rsid w:val="00F00ADB"/>
    <w:rsid w:val="00F00FFC"/>
    <w:rsid w:val="00F011C5"/>
    <w:rsid w:val="00F013B8"/>
    <w:rsid w:val="00F01553"/>
    <w:rsid w:val="00F01681"/>
    <w:rsid w:val="00F016E7"/>
    <w:rsid w:val="00F019BA"/>
    <w:rsid w:val="00F01AFA"/>
    <w:rsid w:val="00F01C12"/>
    <w:rsid w:val="00F01D7A"/>
    <w:rsid w:val="00F01E10"/>
    <w:rsid w:val="00F01F40"/>
    <w:rsid w:val="00F02107"/>
    <w:rsid w:val="00F027A1"/>
    <w:rsid w:val="00F02D61"/>
    <w:rsid w:val="00F02E9B"/>
    <w:rsid w:val="00F02FBA"/>
    <w:rsid w:val="00F0332C"/>
    <w:rsid w:val="00F03C52"/>
    <w:rsid w:val="00F03D73"/>
    <w:rsid w:val="00F03DC5"/>
    <w:rsid w:val="00F03E93"/>
    <w:rsid w:val="00F03EA8"/>
    <w:rsid w:val="00F046A8"/>
    <w:rsid w:val="00F04C85"/>
    <w:rsid w:val="00F055AC"/>
    <w:rsid w:val="00F057D9"/>
    <w:rsid w:val="00F05AC9"/>
    <w:rsid w:val="00F05B08"/>
    <w:rsid w:val="00F05CD4"/>
    <w:rsid w:val="00F06153"/>
    <w:rsid w:val="00F063A0"/>
    <w:rsid w:val="00F06744"/>
    <w:rsid w:val="00F06B3B"/>
    <w:rsid w:val="00F06D81"/>
    <w:rsid w:val="00F06E40"/>
    <w:rsid w:val="00F06E5F"/>
    <w:rsid w:val="00F06F4D"/>
    <w:rsid w:val="00F07150"/>
    <w:rsid w:val="00F071CA"/>
    <w:rsid w:val="00F072FE"/>
    <w:rsid w:val="00F07368"/>
    <w:rsid w:val="00F07435"/>
    <w:rsid w:val="00F07892"/>
    <w:rsid w:val="00F078ED"/>
    <w:rsid w:val="00F07D26"/>
    <w:rsid w:val="00F07E78"/>
    <w:rsid w:val="00F100D3"/>
    <w:rsid w:val="00F101E3"/>
    <w:rsid w:val="00F10698"/>
    <w:rsid w:val="00F10815"/>
    <w:rsid w:val="00F10C37"/>
    <w:rsid w:val="00F10D06"/>
    <w:rsid w:val="00F10F81"/>
    <w:rsid w:val="00F116F0"/>
    <w:rsid w:val="00F1180B"/>
    <w:rsid w:val="00F118C1"/>
    <w:rsid w:val="00F11952"/>
    <w:rsid w:val="00F11997"/>
    <w:rsid w:val="00F11A06"/>
    <w:rsid w:val="00F11D8F"/>
    <w:rsid w:val="00F11FA8"/>
    <w:rsid w:val="00F123A8"/>
    <w:rsid w:val="00F125B2"/>
    <w:rsid w:val="00F12728"/>
    <w:rsid w:val="00F12866"/>
    <w:rsid w:val="00F129B2"/>
    <w:rsid w:val="00F12B2B"/>
    <w:rsid w:val="00F12EAB"/>
    <w:rsid w:val="00F131A0"/>
    <w:rsid w:val="00F135C2"/>
    <w:rsid w:val="00F135F6"/>
    <w:rsid w:val="00F1367B"/>
    <w:rsid w:val="00F136DA"/>
    <w:rsid w:val="00F141FC"/>
    <w:rsid w:val="00F143AB"/>
    <w:rsid w:val="00F143D0"/>
    <w:rsid w:val="00F143D5"/>
    <w:rsid w:val="00F1480E"/>
    <w:rsid w:val="00F14949"/>
    <w:rsid w:val="00F14A1B"/>
    <w:rsid w:val="00F150C2"/>
    <w:rsid w:val="00F151CB"/>
    <w:rsid w:val="00F15A79"/>
    <w:rsid w:val="00F15C17"/>
    <w:rsid w:val="00F15CE8"/>
    <w:rsid w:val="00F15D3B"/>
    <w:rsid w:val="00F15E0E"/>
    <w:rsid w:val="00F15E8D"/>
    <w:rsid w:val="00F16077"/>
    <w:rsid w:val="00F160A1"/>
    <w:rsid w:val="00F161F3"/>
    <w:rsid w:val="00F16232"/>
    <w:rsid w:val="00F1627C"/>
    <w:rsid w:val="00F162A0"/>
    <w:rsid w:val="00F16404"/>
    <w:rsid w:val="00F16410"/>
    <w:rsid w:val="00F165D1"/>
    <w:rsid w:val="00F16608"/>
    <w:rsid w:val="00F1681C"/>
    <w:rsid w:val="00F16996"/>
    <w:rsid w:val="00F169A4"/>
    <w:rsid w:val="00F169B5"/>
    <w:rsid w:val="00F16B88"/>
    <w:rsid w:val="00F16BC8"/>
    <w:rsid w:val="00F16C24"/>
    <w:rsid w:val="00F16CA9"/>
    <w:rsid w:val="00F16E07"/>
    <w:rsid w:val="00F16EC8"/>
    <w:rsid w:val="00F16F91"/>
    <w:rsid w:val="00F17521"/>
    <w:rsid w:val="00F1783F"/>
    <w:rsid w:val="00F1796F"/>
    <w:rsid w:val="00F17A99"/>
    <w:rsid w:val="00F17AC3"/>
    <w:rsid w:val="00F17C69"/>
    <w:rsid w:val="00F17D80"/>
    <w:rsid w:val="00F17FF9"/>
    <w:rsid w:val="00F20059"/>
    <w:rsid w:val="00F2053A"/>
    <w:rsid w:val="00F20763"/>
    <w:rsid w:val="00F20851"/>
    <w:rsid w:val="00F20873"/>
    <w:rsid w:val="00F20982"/>
    <w:rsid w:val="00F20CF5"/>
    <w:rsid w:val="00F21227"/>
    <w:rsid w:val="00F2136E"/>
    <w:rsid w:val="00F214A9"/>
    <w:rsid w:val="00F21853"/>
    <w:rsid w:val="00F21EA0"/>
    <w:rsid w:val="00F21F90"/>
    <w:rsid w:val="00F22849"/>
    <w:rsid w:val="00F228BE"/>
    <w:rsid w:val="00F22A2E"/>
    <w:rsid w:val="00F22ACD"/>
    <w:rsid w:val="00F22B28"/>
    <w:rsid w:val="00F22B6C"/>
    <w:rsid w:val="00F22C27"/>
    <w:rsid w:val="00F22CB7"/>
    <w:rsid w:val="00F2370F"/>
    <w:rsid w:val="00F23914"/>
    <w:rsid w:val="00F23B3E"/>
    <w:rsid w:val="00F2434B"/>
    <w:rsid w:val="00F2439B"/>
    <w:rsid w:val="00F243C5"/>
    <w:rsid w:val="00F2446C"/>
    <w:rsid w:val="00F244F9"/>
    <w:rsid w:val="00F2468A"/>
    <w:rsid w:val="00F24735"/>
    <w:rsid w:val="00F24BA3"/>
    <w:rsid w:val="00F24C5A"/>
    <w:rsid w:val="00F24CB3"/>
    <w:rsid w:val="00F24D2A"/>
    <w:rsid w:val="00F24F8A"/>
    <w:rsid w:val="00F25072"/>
    <w:rsid w:val="00F250D3"/>
    <w:rsid w:val="00F2525B"/>
    <w:rsid w:val="00F255FE"/>
    <w:rsid w:val="00F2563D"/>
    <w:rsid w:val="00F25668"/>
    <w:rsid w:val="00F25BC5"/>
    <w:rsid w:val="00F25F5B"/>
    <w:rsid w:val="00F2612A"/>
    <w:rsid w:val="00F26291"/>
    <w:rsid w:val="00F2643B"/>
    <w:rsid w:val="00F26493"/>
    <w:rsid w:val="00F26540"/>
    <w:rsid w:val="00F267E6"/>
    <w:rsid w:val="00F26977"/>
    <w:rsid w:val="00F271A9"/>
    <w:rsid w:val="00F27210"/>
    <w:rsid w:val="00F27293"/>
    <w:rsid w:val="00F2754E"/>
    <w:rsid w:val="00F278E3"/>
    <w:rsid w:val="00F27A85"/>
    <w:rsid w:val="00F27ADE"/>
    <w:rsid w:val="00F27B43"/>
    <w:rsid w:val="00F27B55"/>
    <w:rsid w:val="00F27FBC"/>
    <w:rsid w:val="00F300DB"/>
    <w:rsid w:val="00F306AD"/>
    <w:rsid w:val="00F3078C"/>
    <w:rsid w:val="00F3094F"/>
    <w:rsid w:val="00F3097C"/>
    <w:rsid w:val="00F309FF"/>
    <w:rsid w:val="00F30B0B"/>
    <w:rsid w:val="00F30CB5"/>
    <w:rsid w:val="00F30D98"/>
    <w:rsid w:val="00F30E14"/>
    <w:rsid w:val="00F30F1E"/>
    <w:rsid w:val="00F30F7B"/>
    <w:rsid w:val="00F31047"/>
    <w:rsid w:val="00F312C6"/>
    <w:rsid w:val="00F3150A"/>
    <w:rsid w:val="00F32319"/>
    <w:rsid w:val="00F32340"/>
    <w:rsid w:val="00F326E4"/>
    <w:rsid w:val="00F32988"/>
    <w:rsid w:val="00F32C43"/>
    <w:rsid w:val="00F32C8A"/>
    <w:rsid w:val="00F32F00"/>
    <w:rsid w:val="00F33033"/>
    <w:rsid w:val="00F33359"/>
    <w:rsid w:val="00F3340E"/>
    <w:rsid w:val="00F33914"/>
    <w:rsid w:val="00F33C83"/>
    <w:rsid w:val="00F33EE1"/>
    <w:rsid w:val="00F33F10"/>
    <w:rsid w:val="00F33F45"/>
    <w:rsid w:val="00F34964"/>
    <w:rsid w:val="00F34A2B"/>
    <w:rsid w:val="00F34B4C"/>
    <w:rsid w:val="00F34CF0"/>
    <w:rsid w:val="00F34E3A"/>
    <w:rsid w:val="00F34F3C"/>
    <w:rsid w:val="00F3505A"/>
    <w:rsid w:val="00F35334"/>
    <w:rsid w:val="00F3535D"/>
    <w:rsid w:val="00F35400"/>
    <w:rsid w:val="00F35711"/>
    <w:rsid w:val="00F35814"/>
    <w:rsid w:val="00F3596F"/>
    <w:rsid w:val="00F3616F"/>
    <w:rsid w:val="00F365D1"/>
    <w:rsid w:val="00F366BD"/>
    <w:rsid w:val="00F368AD"/>
    <w:rsid w:val="00F3698F"/>
    <w:rsid w:val="00F36B06"/>
    <w:rsid w:val="00F36B90"/>
    <w:rsid w:val="00F372CF"/>
    <w:rsid w:val="00F3750A"/>
    <w:rsid w:val="00F37512"/>
    <w:rsid w:val="00F377D4"/>
    <w:rsid w:val="00F37942"/>
    <w:rsid w:val="00F3794E"/>
    <w:rsid w:val="00F37AD0"/>
    <w:rsid w:val="00F37BAB"/>
    <w:rsid w:val="00F37ECE"/>
    <w:rsid w:val="00F37F4E"/>
    <w:rsid w:val="00F401AB"/>
    <w:rsid w:val="00F40268"/>
    <w:rsid w:val="00F403EE"/>
    <w:rsid w:val="00F4045A"/>
    <w:rsid w:val="00F40830"/>
    <w:rsid w:val="00F40C81"/>
    <w:rsid w:val="00F40F71"/>
    <w:rsid w:val="00F4147B"/>
    <w:rsid w:val="00F41847"/>
    <w:rsid w:val="00F41AAB"/>
    <w:rsid w:val="00F41D28"/>
    <w:rsid w:val="00F41E52"/>
    <w:rsid w:val="00F41EDF"/>
    <w:rsid w:val="00F421DA"/>
    <w:rsid w:val="00F425E1"/>
    <w:rsid w:val="00F42788"/>
    <w:rsid w:val="00F42A2A"/>
    <w:rsid w:val="00F43299"/>
    <w:rsid w:val="00F4336B"/>
    <w:rsid w:val="00F43679"/>
    <w:rsid w:val="00F43B58"/>
    <w:rsid w:val="00F43C0D"/>
    <w:rsid w:val="00F43C5E"/>
    <w:rsid w:val="00F43CC2"/>
    <w:rsid w:val="00F43D1D"/>
    <w:rsid w:val="00F43D4D"/>
    <w:rsid w:val="00F43DD2"/>
    <w:rsid w:val="00F43DF4"/>
    <w:rsid w:val="00F43E7A"/>
    <w:rsid w:val="00F43ED3"/>
    <w:rsid w:val="00F43F9F"/>
    <w:rsid w:val="00F44BDE"/>
    <w:rsid w:val="00F44DE4"/>
    <w:rsid w:val="00F452E7"/>
    <w:rsid w:val="00F4569F"/>
    <w:rsid w:val="00F458A6"/>
    <w:rsid w:val="00F45B52"/>
    <w:rsid w:val="00F45BB7"/>
    <w:rsid w:val="00F45D94"/>
    <w:rsid w:val="00F45EBF"/>
    <w:rsid w:val="00F45ED3"/>
    <w:rsid w:val="00F46162"/>
    <w:rsid w:val="00F462EE"/>
    <w:rsid w:val="00F4648E"/>
    <w:rsid w:val="00F465B1"/>
    <w:rsid w:val="00F46617"/>
    <w:rsid w:val="00F4676E"/>
    <w:rsid w:val="00F46776"/>
    <w:rsid w:val="00F46784"/>
    <w:rsid w:val="00F46BDF"/>
    <w:rsid w:val="00F46C51"/>
    <w:rsid w:val="00F46DDC"/>
    <w:rsid w:val="00F50019"/>
    <w:rsid w:val="00F50023"/>
    <w:rsid w:val="00F50C91"/>
    <w:rsid w:val="00F50CA3"/>
    <w:rsid w:val="00F50E7D"/>
    <w:rsid w:val="00F50FFA"/>
    <w:rsid w:val="00F51842"/>
    <w:rsid w:val="00F51C30"/>
    <w:rsid w:val="00F51D7A"/>
    <w:rsid w:val="00F51F56"/>
    <w:rsid w:val="00F51F99"/>
    <w:rsid w:val="00F5207A"/>
    <w:rsid w:val="00F52326"/>
    <w:rsid w:val="00F52FAE"/>
    <w:rsid w:val="00F53264"/>
    <w:rsid w:val="00F53396"/>
    <w:rsid w:val="00F534CC"/>
    <w:rsid w:val="00F53563"/>
    <w:rsid w:val="00F53571"/>
    <w:rsid w:val="00F5364F"/>
    <w:rsid w:val="00F53BE0"/>
    <w:rsid w:val="00F53D1F"/>
    <w:rsid w:val="00F53D4A"/>
    <w:rsid w:val="00F53F1C"/>
    <w:rsid w:val="00F540D5"/>
    <w:rsid w:val="00F54598"/>
    <w:rsid w:val="00F5463D"/>
    <w:rsid w:val="00F54685"/>
    <w:rsid w:val="00F546F2"/>
    <w:rsid w:val="00F54891"/>
    <w:rsid w:val="00F548B2"/>
    <w:rsid w:val="00F54AAB"/>
    <w:rsid w:val="00F54B81"/>
    <w:rsid w:val="00F54C1B"/>
    <w:rsid w:val="00F54C48"/>
    <w:rsid w:val="00F54D64"/>
    <w:rsid w:val="00F54FDC"/>
    <w:rsid w:val="00F55122"/>
    <w:rsid w:val="00F55592"/>
    <w:rsid w:val="00F55915"/>
    <w:rsid w:val="00F55C1B"/>
    <w:rsid w:val="00F55E7E"/>
    <w:rsid w:val="00F55F04"/>
    <w:rsid w:val="00F56051"/>
    <w:rsid w:val="00F56292"/>
    <w:rsid w:val="00F5639F"/>
    <w:rsid w:val="00F56653"/>
    <w:rsid w:val="00F56751"/>
    <w:rsid w:val="00F56A94"/>
    <w:rsid w:val="00F56E8D"/>
    <w:rsid w:val="00F572D0"/>
    <w:rsid w:val="00F57372"/>
    <w:rsid w:val="00F574E9"/>
    <w:rsid w:val="00F57529"/>
    <w:rsid w:val="00F57C84"/>
    <w:rsid w:val="00F57CAF"/>
    <w:rsid w:val="00F57CD6"/>
    <w:rsid w:val="00F6013C"/>
    <w:rsid w:val="00F60147"/>
    <w:rsid w:val="00F606A1"/>
    <w:rsid w:val="00F60762"/>
    <w:rsid w:val="00F6076D"/>
    <w:rsid w:val="00F608F6"/>
    <w:rsid w:val="00F60BB0"/>
    <w:rsid w:val="00F60BD4"/>
    <w:rsid w:val="00F60CB6"/>
    <w:rsid w:val="00F60D59"/>
    <w:rsid w:val="00F60D7D"/>
    <w:rsid w:val="00F612AC"/>
    <w:rsid w:val="00F615B9"/>
    <w:rsid w:val="00F616BD"/>
    <w:rsid w:val="00F61718"/>
    <w:rsid w:val="00F61A17"/>
    <w:rsid w:val="00F61E49"/>
    <w:rsid w:val="00F61FAA"/>
    <w:rsid w:val="00F6220C"/>
    <w:rsid w:val="00F63227"/>
    <w:rsid w:val="00F6346E"/>
    <w:rsid w:val="00F6390D"/>
    <w:rsid w:val="00F6399E"/>
    <w:rsid w:val="00F63ACD"/>
    <w:rsid w:val="00F64014"/>
    <w:rsid w:val="00F6441A"/>
    <w:rsid w:val="00F64687"/>
    <w:rsid w:val="00F64875"/>
    <w:rsid w:val="00F64B98"/>
    <w:rsid w:val="00F64D72"/>
    <w:rsid w:val="00F64DB4"/>
    <w:rsid w:val="00F65022"/>
    <w:rsid w:val="00F65168"/>
    <w:rsid w:val="00F651C0"/>
    <w:rsid w:val="00F651F8"/>
    <w:rsid w:val="00F65478"/>
    <w:rsid w:val="00F65A9D"/>
    <w:rsid w:val="00F65B49"/>
    <w:rsid w:val="00F65C76"/>
    <w:rsid w:val="00F65CF4"/>
    <w:rsid w:val="00F65F66"/>
    <w:rsid w:val="00F66199"/>
    <w:rsid w:val="00F6694A"/>
    <w:rsid w:val="00F66BF9"/>
    <w:rsid w:val="00F66F2B"/>
    <w:rsid w:val="00F671C4"/>
    <w:rsid w:val="00F67241"/>
    <w:rsid w:val="00F67492"/>
    <w:rsid w:val="00F67591"/>
    <w:rsid w:val="00F678DF"/>
    <w:rsid w:val="00F678ED"/>
    <w:rsid w:val="00F679B7"/>
    <w:rsid w:val="00F67A77"/>
    <w:rsid w:val="00F67C54"/>
    <w:rsid w:val="00F67E31"/>
    <w:rsid w:val="00F70A73"/>
    <w:rsid w:val="00F70AC9"/>
    <w:rsid w:val="00F70BD7"/>
    <w:rsid w:val="00F70C18"/>
    <w:rsid w:val="00F71398"/>
    <w:rsid w:val="00F714DE"/>
    <w:rsid w:val="00F71778"/>
    <w:rsid w:val="00F718D6"/>
    <w:rsid w:val="00F7196B"/>
    <w:rsid w:val="00F71989"/>
    <w:rsid w:val="00F71A24"/>
    <w:rsid w:val="00F71D98"/>
    <w:rsid w:val="00F71E12"/>
    <w:rsid w:val="00F71F0C"/>
    <w:rsid w:val="00F71FDE"/>
    <w:rsid w:val="00F7254B"/>
    <w:rsid w:val="00F72581"/>
    <w:rsid w:val="00F72590"/>
    <w:rsid w:val="00F72ADA"/>
    <w:rsid w:val="00F72D89"/>
    <w:rsid w:val="00F72E39"/>
    <w:rsid w:val="00F72E94"/>
    <w:rsid w:val="00F72F62"/>
    <w:rsid w:val="00F7313A"/>
    <w:rsid w:val="00F7316E"/>
    <w:rsid w:val="00F731BC"/>
    <w:rsid w:val="00F731F1"/>
    <w:rsid w:val="00F73440"/>
    <w:rsid w:val="00F736D5"/>
    <w:rsid w:val="00F73732"/>
    <w:rsid w:val="00F7381C"/>
    <w:rsid w:val="00F73874"/>
    <w:rsid w:val="00F739D8"/>
    <w:rsid w:val="00F73B78"/>
    <w:rsid w:val="00F73C41"/>
    <w:rsid w:val="00F73D59"/>
    <w:rsid w:val="00F73E20"/>
    <w:rsid w:val="00F73FC7"/>
    <w:rsid w:val="00F74228"/>
    <w:rsid w:val="00F74254"/>
    <w:rsid w:val="00F74386"/>
    <w:rsid w:val="00F744BF"/>
    <w:rsid w:val="00F744EC"/>
    <w:rsid w:val="00F745AC"/>
    <w:rsid w:val="00F746B0"/>
    <w:rsid w:val="00F747B9"/>
    <w:rsid w:val="00F7482C"/>
    <w:rsid w:val="00F74B9E"/>
    <w:rsid w:val="00F75516"/>
    <w:rsid w:val="00F75A36"/>
    <w:rsid w:val="00F75B7D"/>
    <w:rsid w:val="00F75DE5"/>
    <w:rsid w:val="00F75F9C"/>
    <w:rsid w:val="00F75FF4"/>
    <w:rsid w:val="00F76390"/>
    <w:rsid w:val="00F765AC"/>
    <w:rsid w:val="00F7661F"/>
    <w:rsid w:val="00F76907"/>
    <w:rsid w:val="00F76972"/>
    <w:rsid w:val="00F76E1D"/>
    <w:rsid w:val="00F7712A"/>
    <w:rsid w:val="00F7714F"/>
    <w:rsid w:val="00F77298"/>
    <w:rsid w:val="00F77399"/>
    <w:rsid w:val="00F77560"/>
    <w:rsid w:val="00F77668"/>
    <w:rsid w:val="00F778F5"/>
    <w:rsid w:val="00F7793D"/>
    <w:rsid w:val="00F77BCD"/>
    <w:rsid w:val="00F80113"/>
    <w:rsid w:val="00F8045F"/>
    <w:rsid w:val="00F8048A"/>
    <w:rsid w:val="00F80544"/>
    <w:rsid w:val="00F80F4A"/>
    <w:rsid w:val="00F80FDB"/>
    <w:rsid w:val="00F8112B"/>
    <w:rsid w:val="00F81604"/>
    <w:rsid w:val="00F81750"/>
    <w:rsid w:val="00F81CB2"/>
    <w:rsid w:val="00F82658"/>
    <w:rsid w:val="00F829B1"/>
    <w:rsid w:val="00F82DEE"/>
    <w:rsid w:val="00F8333C"/>
    <w:rsid w:val="00F8385C"/>
    <w:rsid w:val="00F838C3"/>
    <w:rsid w:val="00F83E64"/>
    <w:rsid w:val="00F83EF0"/>
    <w:rsid w:val="00F84479"/>
    <w:rsid w:val="00F84776"/>
    <w:rsid w:val="00F84A8E"/>
    <w:rsid w:val="00F84AB9"/>
    <w:rsid w:val="00F84E06"/>
    <w:rsid w:val="00F84EAE"/>
    <w:rsid w:val="00F84EC4"/>
    <w:rsid w:val="00F85046"/>
    <w:rsid w:val="00F850F5"/>
    <w:rsid w:val="00F8513C"/>
    <w:rsid w:val="00F852B8"/>
    <w:rsid w:val="00F85784"/>
    <w:rsid w:val="00F85842"/>
    <w:rsid w:val="00F85B42"/>
    <w:rsid w:val="00F85FBD"/>
    <w:rsid w:val="00F86051"/>
    <w:rsid w:val="00F86636"/>
    <w:rsid w:val="00F86819"/>
    <w:rsid w:val="00F86A43"/>
    <w:rsid w:val="00F86FF8"/>
    <w:rsid w:val="00F871C5"/>
    <w:rsid w:val="00F873A4"/>
    <w:rsid w:val="00F87454"/>
    <w:rsid w:val="00F87549"/>
    <w:rsid w:val="00F8789B"/>
    <w:rsid w:val="00F878C2"/>
    <w:rsid w:val="00F8791F"/>
    <w:rsid w:val="00F87C44"/>
    <w:rsid w:val="00F87DAC"/>
    <w:rsid w:val="00F87EDD"/>
    <w:rsid w:val="00F90089"/>
    <w:rsid w:val="00F9018B"/>
    <w:rsid w:val="00F903D9"/>
    <w:rsid w:val="00F9084E"/>
    <w:rsid w:val="00F90B76"/>
    <w:rsid w:val="00F911BA"/>
    <w:rsid w:val="00F911C0"/>
    <w:rsid w:val="00F9141D"/>
    <w:rsid w:val="00F91689"/>
    <w:rsid w:val="00F91BB1"/>
    <w:rsid w:val="00F91CD4"/>
    <w:rsid w:val="00F926E7"/>
    <w:rsid w:val="00F926F0"/>
    <w:rsid w:val="00F92904"/>
    <w:rsid w:val="00F92994"/>
    <w:rsid w:val="00F92BA8"/>
    <w:rsid w:val="00F92CEB"/>
    <w:rsid w:val="00F92D39"/>
    <w:rsid w:val="00F92D51"/>
    <w:rsid w:val="00F92E0E"/>
    <w:rsid w:val="00F92E47"/>
    <w:rsid w:val="00F92F6E"/>
    <w:rsid w:val="00F92FEB"/>
    <w:rsid w:val="00F93331"/>
    <w:rsid w:val="00F933AF"/>
    <w:rsid w:val="00F934A3"/>
    <w:rsid w:val="00F93D8C"/>
    <w:rsid w:val="00F93EB6"/>
    <w:rsid w:val="00F93FBB"/>
    <w:rsid w:val="00F94054"/>
    <w:rsid w:val="00F942DB"/>
    <w:rsid w:val="00F94385"/>
    <w:rsid w:val="00F9463A"/>
    <w:rsid w:val="00F9483E"/>
    <w:rsid w:val="00F94845"/>
    <w:rsid w:val="00F948EF"/>
    <w:rsid w:val="00F948FA"/>
    <w:rsid w:val="00F94A50"/>
    <w:rsid w:val="00F94AD3"/>
    <w:rsid w:val="00F94DD0"/>
    <w:rsid w:val="00F94DF0"/>
    <w:rsid w:val="00F94DF9"/>
    <w:rsid w:val="00F94F2C"/>
    <w:rsid w:val="00F950D4"/>
    <w:rsid w:val="00F9521E"/>
    <w:rsid w:val="00F953A0"/>
    <w:rsid w:val="00F9549F"/>
    <w:rsid w:val="00F955CD"/>
    <w:rsid w:val="00F9578B"/>
    <w:rsid w:val="00F958D5"/>
    <w:rsid w:val="00F95B1D"/>
    <w:rsid w:val="00F96281"/>
    <w:rsid w:val="00F963EC"/>
    <w:rsid w:val="00F9657C"/>
    <w:rsid w:val="00F96642"/>
    <w:rsid w:val="00F96717"/>
    <w:rsid w:val="00F96776"/>
    <w:rsid w:val="00F9694C"/>
    <w:rsid w:val="00F96973"/>
    <w:rsid w:val="00F9697C"/>
    <w:rsid w:val="00F96A8E"/>
    <w:rsid w:val="00F96DE8"/>
    <w:rsid w:val="00F97465"/>
    <w:rsid w:val="00F974F7"/>
    <w:rsid w:val="00F97A06"/>
    <w:rsid w:val="00F97A29"/>
    <w:rsid w:val="00F97EC1"/>
    <w:rsid w:val="00FA0129"/>
    <w:rsid w:val="00FA0308"/>
    <w:rsid w:val="00FA0450"/>
    <w:rsid w:val="00FA0A2F"/>
    <w:rsid w:val="00FA0C97"/>
    <w:rsid w:val="00FA0D43"/>
    <w:rsid w:val="00FA0E2E"/>
    <w:rsid w:val="00FA0E57"/>
    <w:rsid w:val="00FA15AA"/>
    <w:rsid w:val="00FA16A5"/>
    <w:rsid w:val="00FA173F"/>
    <w:rsid w:val="00FA17AC"/>
    <w:rsid w:val="00FA17EF"/>
    <w:rsid w:val="00FA1821"/>
    <w:rsid w:val="00FA1855"/>
    <w:rsid w:val="00FA1935"/>
    <w:rsid w:val="00FA1940"/>
    <w:rsid w:val="00FA19A4"/>
    <w:rsid w:val="00FA1BCE"/>
    <w:rsid w:val="00FA1F91"/>
    <w:rsid w:val="00FA1F95"/>
    <w:rsid w:val="00FA1FF2"/>
    <w:rsid w:val="00FA22D5"/>
    <w:rsid w:val="00FA2505"/>
    <w:rsid w:val="00FA281B"/>
    <w:rsid w:val="00FA2F5E"/>
    <w:rsid w:val="00FA3092"/>
    <w:rsid w:val="00FA3345"/>
    <w:rsid w:val="00FA343D"/>
    <w:rsid w:val="00FA34D9"/>
    <w:rsid w:val="00FA373C"/>
    <w:rsid w:val="00FA38DB"/>
    <w:rsid w:val="00FA38F7"/>
    <w:rsid w:val="00FA394A"/>
    <w:rsid w:val="00FA39DF"/>
    <w:rsid w:val="00FA4328"/>
    <w:rsid w:val="00FA4513"/>
    <w:rsid w:val="00FA45E3"/>
    <w:rsid w:val="00FA46A0"/>
    <w:rsid w:val="00FA4829"/>
    <w:rsid w:val="00FA4B23"/>
    <w:rsid w:val="00FA4C00"/>
    <w:rsid w:val="00FA4C37"/>
    <w:rsid w:val="00FA4D2D"/>
    <w:rsid w:val="00FA4FE2"/>
    <w:rsid w:val="00FA5540"/>
    <w:rsid w:val="00FA558D"/>
    <w:rsid w:val="00FA58C6"/>
    <w:rsid w:val="00FA5927"/>
    <w:rsid w:val="00FA5B0C"/>
    <w:rsid w:val="00FA5F5A"/>
    <w:rsid w:val="00FA6681"/>
    <w:rsid w:val="00FA675D"/>
    <w:rsid w:val="00FA6AF7"/>
    <w:rsid w:val="00FA6CEE"/>
    <w:rsid w:val="00FA6D2D"/>
    <w:rsid w:val="00FA6D71"/>
    <w:rsid w:val="00FA6FFF"/>
    <w:rsid w:val="00FA7229"/>
    <w:rsid w:val="00FA7257"/>
    <w:rsid w:val="00FA72A7"/>
    <w:rsid w:val="00FA7367"/>
    <w:rsid w:val="00FA73DE"/>
    <w:rsid w:val="00FA7538"/>
    <w:rsid w:val="00FA7818"/>
    <w:rsid w:val="00FA7B87"/>
    <w:rsid w:val="00FA7B97"/>
    <w:rsid w:val="00FA7EA5"/>
    <w:rsid w:val="00FA7F67"/>
    <w:rsid w:val="00FB051A"/>
    <w:rsid w:val="00FB0520"/>
    <w:rsid w:val="00FB06AB"/>
    <w:rsid w:val="00FB06FD"/>
    <w:rsid w:val="00FB09BC"/>
    <w:rsid w:val="00FB0BF7"/>
    <w:rsid w:val="00FB0CDE"/>
    <w:rsid w:val="00FB0DD9"/>
    <w:rsid w:val="00FB1058"/>
    <w:rsid w:val="00FB1562"/>
    <w:rsid w:val="00FB1750"/>
    <w:rsid w:val="00FB17CE"/>
    <w:rsid w:val="00FB1D18"/>
    <w:rsid w:val="00FB1ED9"/>
    <w:rsid w:val="00FB22F7"/>
    <w:rsid w:val="00FB2524"/>
    <w:rsid w:val="00FB25E2"/>
    <w:rsid w:val="00FB2700"/>
    <w:rsid w:val="00FB2751"/>
    <w:rsid w:val="00FB2861"/>
    <w:rsid w:val="00FB2882"/>
    <w:rsid w:val="00FB2913"/>
    <w:rsid w:val="00FB2AA5"/>
    <w:rsid w:val="00FB2B9C"/>
    <w:rsid w:val="00FB2CE0"/>
    <w:rsid w:val="00FB2D75"/>
    <w:rsid w:val="00FB2D9C"/>
    <w:rsid w:val="00FB2E88"/>
    <w:rsid w:val="00FB2FA3"/>
    <w:rsid w:val="00FB2FD2"/>
    <w:rsid w:val="00FB31AF"/>
    <w:rsid w:val="00FB32B3"/>
    <w:rsid w:val="00FB32F3"/>
    <w:rsid w:val="00FB3377"/>
    <w:rsid w:val="00FB358C"/>
    <w:rsid w:val="00FB35DC"/>
    <w:rsid w:val="00FB37F3"/>
    <w:rsid w:val="00FB3872"/>
    <w:rsid w:val="00FB3976"/>
    <w:rsid w:val="00FB3C84"/>
    <w:rsid w:val="00FB4489"/>
    <w:rsid w:val="00FB4506"/>
    <w:rsid w:val="00FB4710"/>
    <w:rsid w:val="00FB488D"/>
    <w:rsid w:val="00FB527B"/>
    <w:rsid w:val="00FB5314"/>
    <w:rsid w:val="00FB539B"/>
    <w:rsid w:val="00FB56DF"/>
    <w:rsid w:val="00FB5BCA"/>
    <w:rsid w:val="00FB5BEC"/>
    <w:rsid w:val="00FB5E38"/>
    <w:rsid w:val="00FB638D"/>
    <w:rsid w:val="00FB6715"/>
    <w:rsid w:val="00FB6AFA"/>
    <w:rsid w:val="00FB6C4F"/>
    <w:rsid w:val="00FB6DD0"/>
    <w:rsid w:val="00FB6E82"/>
    <w:rsid w:val="00FB756C"/>
    <w:rsid w:val="00FB7759"/>
    <w:rsid w:val="00FB78CD"/>
    <w:rsid w:val="00FB7A11"/>
    <w:rsid w:val="00FB7FD4"/>
    <w:rsid w:val="00FC0064"/>
    <w:rsid w:val="00FC0435"/>
    <w:rsid w:val="00FC0475"/>
    <w:rsid w:val="00FC0601"/>
    <w:rsid w:val="00FC080A"/>
    <w:rsid w:val="00FC09E4"/>
    <w:rsid w:val="00FC0C30"/>
    <w:rsid w:val="00FC0C60"/>
    <w:rsid w:val="00FC0E8F"/>
    <w:rsid w:val="00FC0F3C"/>
    <w:rsid w:val="00FC0F45"/>
    <w:rsid w:val="00FC1529"/>
    <w:rsid w:val="00FC18D4"/>
    <w:rsid w:val="00FC1CD5"/>
    <w:rsid w:val="00FC1D7D"/>
    <w:rsid w:val="00FC1E12"/>
    <w:rsid w:val="00FC201A"/>
    <w:rsid w:val="00FC2046"/>
    <w:rsid w:val="00FC243D"/>
    <w:rsid w:val="00FC2569"/>
    <w:rsid w:val="00FC2A38"/>
    <w:rsid w:val="00FC2B31"/>
    <w:rsid w:val="00FC2E5A"/>
    <w:rsid w:val="00FC2F1D"/>
    <w:rsid w:val="00FC3157"/>
    <w:rsid w:val="00FC3430"/>
    <w:rsid w:val="00FC39C5"/>
    <w:rsid w:val="00FC39C8"/>
    <w:rsid w:val="00FC39D0"/>
    <w:rsid w:val="00FC3DC2"/>
    <w:rsid w:val="00FC3DED"/>
    <w:rsid w:val="00FC41A7"/>
    <w:rsid w:val="00FC461C"/>
    <w:rsid w:val="00FC4814"/>
    <w:rsid w:val="00FC4D57"/>
    <w:rsid w:val="00FC4EBC"/>
    <w:rsid w:val="00FC516B"/>
    <w:rsid w:val="00FC563A"/>
    <w:rsid w:val="00FC56D0"/>
    <w:rsid w:val="00FC57D9"/>
    <w:rsid w:val="00FC57F6"/>
    <w:rsid w:val="00FC5997"/>
    <w:rsid w:val="00FC5CFA"/>
    <w:rsid w:val="00FC5E17"/>
    <w:rsid w:val="00FC6046"/>
    <w:rsid w:val="00FC61D7"/>
    <w:rsid w:val="00FC67AB"/>
    <w:rsid w:val="00FC6889"/>
    <w:rsid w:val="00FC68A3"/>
    <w:rsid w:val="00FC6A33"/>
    <w:rsid w:val="00FC6A69"/>
    <w:rsid w:val="00FC6A8C"/>
    <w:rsid w:val="00FC6AA5"/>
    <w:rsid w:val="00FC6B9C"/>
    <w:rsid w:val="00FC714E"/>
    <w:rsid w:val="00FC71C8"/>
    <w:rsid w:val="00FC7282"/>
    <w:rsid w:val="00FC7585"/>
    <w:rsid w:val="00FC7D94"/>
    <w:rsid w:val="00FC7E8C"/>
    <w:rsid w:val="00FD0B09"/>
    <w:rsid w:val="00FD0EB7"/>
    <w:rsid w:val="00FD0F39"/>
    <w:rsid w:val="00FD1418"/>
    <w:rsid w:val="00FD1706"/>
    <w:rsid w:val="00FD1800"/>
    <w:rsid w:val="00FD1834"/>
    <w:rsid w:val="00FD1918"/>
    <w:rsid w:val="00FD22A6"/>
    <w:rsid w:val="00FD257A"/>
    <w:rsid w:val="00FD2699"/>
    <w:rsid w:val="00FD26AF"/>
    <w:rsid w:val="00FD26F2"/>
    <w:rsid w:val="00FD2A29"/>
    <w:rsid w:val="00FD31BB"/>
    <w:rsid w:val="00FD32F0"/>
    <w:rsid w:val="00FD3360"/>
    <w:rsid w:val="00FD339F"/>
    <w:rsid w:val="00FD36A6"/>
    <w:rsid w:val="00FD37F7"/>
    <w:rsid w:val="00FD3932"/>
    <w:rsid w:val="00FD3C18"/>
    <w:rsid w:val="00FD3CC3"/>
    <w:rsid w:val="00FD3D5C"/>
    <w:rsid w:val="00FD3E4A"/>
    <w:rsid w:val="00FD41B4"/>
    <w:rsid w:val="00FD4280"/>
    <w:rsid w:val="00FD430C"/>
    <w:rsid w:val="00FD4436"/>
    <w:rsid w:val="00FD4E70"/>
    <w:rsid w:val="00FD4E84"/>
    <w:rsid w:val="00FD501F"/>
    <w:rsid w:val="00FD543E"/>
    <w:rsid w:val="00FD545A"/>
    <w:rsid w:val="00FD56AA"/>
    <w:rsid w:val="00FD59E6"/>
    <w:rsid w:val="00FD5A77"/>
    <w:rsid w:val="00FD5E1F"/>
    <w:rsid w:val="00FD5F15"/>
    <w:rsid w:val="00FD6189"/>
    <w:rsid w:val="00FD62A0"/>
    <w:rsid w:val="00FD63ED"/>
    <w:rsid w:val="00FD679F"/>
    <w:rsid w:val="00FD6B6C"/>
    <w:rsid w:val="00FD6BEC"/>
    <w:rsid w:val="00FD6EE7"/>
    <w:rsid w:val="00FD7083"/>
    <w:rsid w:val="00FD70A3"/>
    <w:rsid w:val="00FD7127"/>
    <w:rsid w:val="00FD73C2"/>
    <w:rsid w:val="00FD7433"/>
    <w:rsid w:val="00FD7449"/>
    <w:rsid w:val="00FD761D"/>
    <w:rsid w:val="00FD7915"/>
    <w:rsid w:val="00FD7D27"/>
    <w:rsid w:val="00FD7D62"/>
    <w:rsid w:val="00FD7E17"/>
    <w:rsid w:val="00FD7FEC"/>
    <w:rsid w:val="00FE03AE"/>
    <w:rsid w:val="00FE043C"/>
    <w:rsid w:val="00FE046F"/>
    <w:rsid w:val="00FE04C9"/>
    <w:rsid w:val="00FE0554"/>
    <w:rsid w:val="00FE0AE5"/>
    <w:rsid w:val="00FE0B9D"/>
    <w:rsid w:val="00FE0C25"/>
    <w:rsid w:val="00FE0E8D"/>
    <w:rsid w:val="00FE0FAD"/>
    <w:rsid w:val="00FE1181"/>
    <w:rsid w:val="00FE1262"/>
    <w:rsid w:val="00FE1407"/>
    <w:rsid w:val="00FE1414"/>
    <w:rsid w:val="00FE14CE"/>
    <w:rsid w:val="00FE1A69"/>
    <w:rsid w:val="00FE1D22"/>
    <w:rsid w:val="00FE20D9"/>
    <w:rsid w:val="00FE2812"/>
    <w:rsid w:val="00FE29E6"/>
    <w:rsid w:val="00FE2C76"/>
    <w:rsid w:val="00FE2D3A"/>
    <w:rsid w:val="00FE30BE"/>
    <w:rsid w:val="00FE350E"/>
    <w:rsid w:val="00FE371C"/>
    <w:rsid w:val="00FE3AEC"/>
    <w:rsid w:val="00FE3CCD"/>
    <w:rsid w:val="00FE3DD8"/>
    <w:rsid w:val="00FE40E7"/>
    <w:rsid w:val="00FE4740"/>
    <w:rsid w:val="00FE4A4D"/>
    <w:rsid w:val="00FE4A70"/>
    <w:rsid w:val="00FE4ACF"/>
    <w:rsid w:val="00FE4B39"/>
    <w:rsid w:val="00FE4DE4"/>
    <w:rsid w:val="00FE50ED"/>
    <w:rsid w:val="00FE5215"/>
    <w:rsid w:val="00FE52E6"/>
    <w:rsid w:val="00FE537E"/>
    <w:rsid w:val="00FE54FA"/>
    <w:rsid w:val="00FE586E"/>
    <w:rsid w:val="00FE5A46"/>
    <w:rsid w:val="00FE5A55"/>
    <w:rsid w:val="00FE5CA7"/>
    <w:rsid w:val="00FE5CF1"/>
    <w:rsid w:val="00FE5E05"/>
    <w:rsid w:val="00FE605A"/>
    <w:rsid w:val="00FE6BB3"/>
    <w:rsid w:val="00FE7162"/>
    <w:rsid w:val="00FE717C"/>
    <w:rsid w:val="00FE7488"/>
    <w:rsid w:val="00FE7572"/>
    <w:rsid w:val="00FE7CB8"/>
    <w:rsid w:val="00FE7CBC"/>
    <w:rsid w:val="00FE7F8E"/>
    <w:rsid w:val="00FF035D"/>
    <w:rsid w:val="00FF08CF"/>
    <w:rsid w:val="00FF0B63"/>
    <w:rsid w:val="00FF0BB0"/>
    <w:rsid w:val="00FF0F28"/>
    <w:rsid w:val="00FF11B7"/>
    <w:rsid w:val="00FF12BC"/>
    <w:rsid w:val="00FF1326"/>
    <w:rsid w:val="00FF1392"/>
    <w:rsid w:val="00FF13C4"/>
    <w:rsid w:val="00FF15E4"/>
    <w:rsid w:val="00FF1658"/>
    <w:rsid w:val="00FF16BE"/>
    <w:rsid w:val="00FF1AB1"/>
    <w:rsid w:val="00FF1C09"/>
    <w:rsid w:val="00FF1D32"/>
    <w:rsid w:val="00FF2095"/>
    <w:rsid w:val="00FF262D"/>
    <w:rsid w:val="00FF27CF"/>
    <w:rsid w:val="00FF29BE"/>
    <w:rsid w:val="00FF2BE7"/>
    <w:rsid w:val="00FF2C52"/>
    <w:rsid w:val="00FF32F9"/>
    <w:rsid w:val="00FF3489"/>
    <w:rsid w:val="00FF34A6"/>
    <w:rsid w:val="00FF34F1"/>
    <w:rsid w:val="00FF3501"/>
    <w:rsid w:val="00FF361D"/>
    <w:rsid w:val="00FF3683"/>
    <w:rsid w:val="00FF3BF0"/>
    <w:rsid w:val="00FF3E36"/>
    <w:rsid w:val="00FF40D9"/>
    <w:rsid w:val="00FF4513"/>
    <w:rsid w:val="00FF4522"/>
    <w:rsid w:val="00FF4540"/>
    <w:rsid w:val="00FF4758"/>
    <w:rsid w:val="00FF4AE6"/>
    <w:rsid w:val="00FF4C45"/>
    <w:rsid w:val="00FF4E4B"/>
    <w:rsid w:val="00FF5082"/>
    <w:rsid w:val="00FF5202"/>
    <w:rsid w:val="00FF53F6"/>
    <w:rsid w:val="00FF57E7"/>
    <w:rsid w:val="00FF5BA2"/>
    <w:rsid w:val="00FF60E7"/>
    <w:rsid w:val="00FF6137"/>
    <w:rsid w:val="00FF61F7"/>
    <w:rsid w:val="00FF6674"/>
    <w:rsid w:val="00FF6810"/>
    <w:rsid w:val="00FF689D"/>
    <w:rsid w:val="00FF6939"/>
    <w:rsid w:val="00FF6AA4"/>
    <w:rsid w:val="00FF6AEE"/>
    <w:rsid w:val="00FF6D0D"/>
    <w:rsid w:val="00FF72DA"/>
    <w:rsid w:val="00FF7915"/>
    <w:rsid w:val="00FF7B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C92AB7"/>
  <w15:docId w15:val="{55845203-809E-4D7A-86B8-EEE23E5AE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876B68"/>
    <w:pPr>
      <w:spacing w:before="80" w:after="120" w:line="360" w:lineRule="auto"/>
    </w:pPr>
    <w:rPr>
      <w:rFonts w:ascii="Arial" w:eastAsia="Calibri" w:hAnsi="Arial" w:cs="Times New Roman"/>
      <w:sz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6B68"/>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876B68"/>
    <w:rPr>
      <w:rFonts w:ascii="Arial" w:eastAsia="Calibri" w:hAnsi="Arial" w:cs="Times New Roman"/>
      <w:sz w:val="20"/>
      <w:lang w:val="en-US"/>
    </w:rPr>
  </w:style>
  <w:style w:type="paragraph" w:styleId="Footer">
    <w:name w:val="footer"/>
    <w:basedOn w:val="Normal"/>
    <w:link w:val="FooterChar"/>
    <w:uiPriority w:val="99"/>
    <w:unhideWhenUsed/>
    <w:rsid w:val="00876B68"/>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876B68"/>
    <w:rPr>
      <w:rFonts w:ascii="Arial" w:eastAsia="Calibri" w:hAnsi="Arial" w:cs="Times New Roman"/>
      <w:sz w:val="20"/>
      <w:lang w:val="en-US"/>
    </w:rPr>
  </w:style>
  <w:style w:type="character" w:styleId="Hyperlink">
    <w:name w:val="Hyperlink"/>
    <w:basedOn w:val="DefaultParagraphFont"/>
    <w:uiPriority w:val="99"/>
    <w:rsid w:val="00AE15A2"/>
    <w:rPr>
      <w:color w:val="0000FF"/>
      <w:u w:val="single"/>
    </w:rPr>
  </w:style>
  <w:style w:type="paragraph" w:styleId="NoSpacing">
    <w:name w:val="No Spacing"/>
    <w:uiPriority w:val="1"/>
    <w:qFormat/>
    <w:rsid w:val="00E010CE"/>
    <w:pPr>
      <w:spacing w:after="0" w:line="240" w:lineRule="auto"/>
    </w:pPr>
    <w:rPr>
      <w:rFonts w:ascii="Arial" w:eastAsia="Calibri" w:hAnsi="Arial" w:cs="Times New Roman"/>
      <w:sz w:val="20"/>
      <w:lang w:val="en-US"/>
    </w:rPr>
  </w:style>
  <w:style w:type="table" w:styleId="TableGrid">
    <w:name w:val="Table Grid"/>
    <w:basedOn w:val="TableNormal"/>
    <w:uiPriority w:val="39"/>
    <w:rsid w:val="004F0A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1258E"/>
    <w:rPr>
      <w:color w:val="808080"/>
    </w:rPr>
  </w:style>
  <w:style w:type="paragraph" w:styleId="BalloonText">
    <w:name w:val="Balloon Text"/>
    <w:basedOn w:val="Normal"/>
    <w:link w:val="BalloonTextChar"/>
    <w:uiPriority w:val="99"/>
    <w:semiHidden/>
    <w:unhideWhenUsed/>
    <w:rsid w:val="00E42C55"/>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2C55"/>
    <w:rPr>
      <w:rFonts w:ascii="Segoe UI" w:eastAsia="Calibri" w:hAnsi="Segoe UI" w:cs="Segoe UI"/>
      <w:sz w:val="18"/>
      <w:szCs w:val="18"/>
      <w:lang w:val="en-US"/>
    </w:rPr>
  </w:style>
  <w:style w:type="character" w:styleId="CommentReference">
    <w:name w:val="annotation reference"/>
    <w:basedOn w:val="DefaultParagraphFont"/>
    <w:uiPriority w:val="99"/>
    <w:semiHidden/>
    <w:unhideWhenUsed/>
    <w:rsid w:val="00486E4F"/>
    <w:rPr>
      <w:sz w:val="16"/>
      <w:szCs w:val="16"/>
    </w:rPr>
  </w:style>
  <w:style w:type="paragraph" w:styleId="CommentText">
    <w:name w:val="annotation text"/>
    <w:basedOn w:val="Normal"/>
    <w:link w:val="CommentTextChar"/>
    <w:uiPriority w:val="99"/>
    <w:semiHidden/>
    <w:unhideWhenUsed/>
    <w:rsid w:val="00486E4F"/>
    <w:pPr>
      <w:spacing w:line="240" w:lineRule="auto"/>
    </w:pPr>
    <w:rPr>
      <w:szCs w:val="20"/>
    </w:rPr>
  </w:style>
  <w:style w:type="character" w:customStyle="1" w:styleId="CommentTextChar">
    <w:name w:val="Comment Text Char"/>
    <w:basedOn w:val="DefaultParagraphFont"/>
    <w:link w:val="CommentText"/>
    <w:uiPriority w:val="99"/>
    <w:semiHidden/>
    <w:rsid w:val="00486E4F"/>
    <w:rPr>
      <w:rFonts w:ascii="Arial" w:eastAsia="Calibri" w:hAnsi="Arial"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486E4F"/>
    <w:rPr>
      <w:b/>
      <w:bCs/>
    </w:rPr>
  </w:style>
  <w:style w:type="character" w:customStyle="1" w:styleId="CommentSubjectChar">
    <w:name w:val="Comment Subject Char"/>
    <w:basedOn w:val="CommentTextChar"/>
    <w:link w:val="CommentSubject"/>
    <w:uiPriority w:val="99"/>
    <w:semiHidden/>
    <w:rsid w:val="00486E4F"/>
    <w:rPr>
      <w:rFonts w:ascii="Arial" w:eastAsia="Calibri" w:hAnsi="Arial" w:cs="Times New Roman"/>
      <w:b/>
      <w:bCs/>
      <w:sz w:val="20"/>
      <w:szCs w:val="20"/>
      <w:lang w:val="en-US"/>
    </w:rPr>
  </w:style>
  <w:style w:type="paragraph" w:customStyle="1" w:styleId="msonormal0">
    <w:name w:val="msonormal"/>
    <w:basedOn w:val="Normal"/>
    <w:rsid w:val="00A87592"/>
    <w:pPr>
      <w:spacing w:before="100" w:beforeAutospacing="1" w:after="100" w:afterAutospacing="1" w:line="240" w:lineRule="auto"/>
    </w:pPr>
    <w:rPr>
      <w:rFonts w:ascii="Times New Roman" w:eastAsia="Times New Roman" w:hAnsi="Times New Roman"/>
      <w:sz w:val="24"/>
      <w:szCs w:val="24"/>
      <w:lang w:val="en-NZ" w:eastAsia="en-NZ"/>
    </w:rPr>
  </w:style>
  <w:style w:type="paragraph" w:styleId="ListParagraph">
    <w:name w:val="List Paragraph"/>
    <w:basedOn w:val="Normal"/>
    <w:uiPriority w:val="34"/>
    <w:qFormat/>
    <w:rsid w:val="00A67C8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9894597">
      <w:bodyDiv w:val="1"/>
      <w:marLeft w:val="0"/>
      <w:marRight w:val="0"/>
      <w:marTop w:val="0"/>
      <w:marBottom w:val="0"/>
      <w:divBdr>
        <w:top w:val="none" w:sz="0" w:space="0" w:color="auto"/>
        <w:left w:val="none" w:sz="0" w:space="0" w:color="auto"/>
        <w:bottom w:val="none" w:sz="0" w:space="0" w:color="auto"/>
        <w:right w:val="none" w:sz="0" w:space="0" w:color="auto"/>
      </w:divBdr>
    </w:div>
    <w:div w:id="273052891">
      <w:bodyDiv w:val="1"/>
      <w:marLeft w:val="0"/>
      <w:marRight w:val="0"/>
      <w:marTop w:val="0"/>
      <w:marBottom w:val="0"/>
      <w:divBdr>
        <w:top w:val="none" w:sz="0" w:space="0" w:color="auto"/>
        <w:left w:val="none" w:sz="0" w:space="0" w:color="auto"/>
        <w:bottom w:val="none" w:sz="0" w:space="0" w:color="auto"/>
        <w:right w:val="none" w:sz="0" w:space="0" w:color="auto"/>
      </w:divBdr>
    </w:div>
    <w:div w:id="658578185">
      <w:bodyDiv w:val="1"/>
      <w:marLeft w:val="0"/>
      <w:marRight w:val="0"/>
      <w:marTop w:val="0"/>
      <w:marBottom w:val="0"/>
      <w:divBdr>
        <w:top w:val="none" w:sz="0" w:space="0" w:color="auto"/>
        <w:left w:val="none" w:sz="0" w:space="0" w:color="auto"/>
        <w:bottom w:val="none" w:sz="0" w:space="0" w:color="auto"/>
        <w:right w:val="none" w:sz="0" w:space="0" w:color="auto"/>
      </w:divBdr>
    </w:div>
    <w:div w:id="1246645861">
      <w:bodyDiv w:val="1"/>
      <w:marLeft w:val="0"/>
      <w:marRight w:val="0"/>
      <w:marTop w:val="0"/>
      <w:marBottom w:val="0"/>
      <w:divBdr>
        <w:top w:val="none" w:sz="0" w:space="0" w:color="auto"/>
        <w:left w:val="none" w:sz="0" w:space="0" w:color="auto"/>
        <w:bottom w:val="none" w:sz="0" w:space="0" w:color="auto"/>
        <w:right w:val="none" w:sz="0" w:space="0" w:color="auto"/>
      </w:divBdr>
    </w:div>
    <w:div w:id="1507474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cid:57EF76CF-CD20-467E-9380-1EDA81C5F528" TargetMode="External"/><Relationship Id="rId18" Type="http://schemas.openxmlformats.org/officeDocument/2006/relationships/image" Target="media/image8.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cid:6527E0E3-2C3F-4E7E-BF23-0EE31C6D9641"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cid:499C6C98-51F0-446D-95C9-DE5D081B02DE" TargetMode="External"/><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cid:8402127B-7476-46FE-8517-5F25F253B8FF" TargetMode="External"/><Relationship Id="rId23" Type="http://schemas.openxmlformats.org/officeDocument/2006/relationships/image" Target="cid:ACAB244A-BFB4-492C-9F92-FBF10ADDB20B" TargetMode="External"/><Relationship Id="rId28"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cid:3F7EC0A8-B00E-4E4E-B43E-B40B952685F8"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7.jpeg"/></Relationships>
</file>

<file path=word/_rels/footer1.xml.rels><?xml version="1.0" encoding="UTF-8" standalone="yes"?>
<Relationships xmlns="http://schemas.openxmlformats.org/package/2006/relationships"><Relationship Id="rId3" Type="http://schemas.openxmlformats.org/officeDocument/2006/relationships/image" Target="media/image21.jpeg"/><Relationship Id="rId7" Type="http://schemas.openxmlformats.org/officeDocument/2006/relationships/hyperlink" Target="mailto:enquiries@constructors.co.nz" TargetMode="External"/><Relationship Id="rId2" Type="http://schemas.openxmlformats.org/officeDocument/2006/relationships/image" Target="media/image20.jpeg"/><Relationship Id="rId1" Type="http://schemas.openxmlformats.org/officeDocument/2006/relationships/image" Target="media/image19.jpeg"/><Relationship Id="rId6" Type="http://schemas.openxmlformats.org/officeDocument/2006/relationships/image" Target="media/image24.png"/><Relationship Id="rId5" Type="http://schemas.openxmlformats.org/officeDocument/2006/relationships/image" Target="media/image23.jpeg"/><Relationship Id="rId4" Type="http://schemas.openxmlformats.org/officeDocument/2006/relationships/image" Target="media/image22.jpe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vid%20Gaynor\Documents\Custom%20Office%20Templates\Daily%20Costings%20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0F3AFB-4522-410C-BC48-6770F77BE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Daily Costings Report</Template>
  <TotalTime>320</TotalTime>
  <Pages>1</Pages>
  <Words>850</Words>
  <Characters>4846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Gaynor</dc:creator>
  <cp:lastModifiedBy>Richard Lines</cp:lastModifiedBy>
  <cp:revision>8</cp:revision>
  <cp:lastPrinted>2017-07-31T19:02:00Z</cp:lastPrinted>
  <dcterms:created xsi:type="dcterms:W3CDTF">2017-08-27T06:54:00Z</dcterms:created>
  <dcterms:modified xsi:type="dcterms:W3CDTF">2017-08-28T07:54:00Z</dcterms:modified>
</cp:coreProperties>
</file>